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FDD9D" w14:textId="77777777" w:rsidR="00BB1FBF" w:rsidRDefault="00BB1FBF" w:rsidP="00BB1FBF">
      <w:pPr>
        <w:pStyle w:val="Titel"/>
        <w:rPr>
          <w:spacing w:val="-2"/>
        </w:rPr>
      </w:pPr>
      <w:r>
        <w:t>SUBSIDIEREGLEMENT</w:t>
      </w:r>
      <w:r>
        <w:rPr>
          <w:spacing w:val="-16"/>
        </w:rPr>
        <w:t xml:space="preserve"> </w:t>
      </w:r>
      <w:r>
        <w:rPr>
          <w:spacing w:val="-2"/>
        </w:rPr>
        <w:t>JEUGD</w:t>
      </w:r>
    </w:p>
    <w:p w14:paraId="6386D884" w14:textId="77777777" w:rsidR="00C33228" w:rsidRDefault="00C33228" w:rsidP="00C33228">
      <w:pPr>
        <w:pStyle w:val="Kop2"/>
      </w:pPr>
      <w:r>
        <w:t>HOOFDSTUK</w:t>
      </w:r>
      <w:r>
        <w:rPr>
          <w:spacing w:val="-5"/>
        </w:rPr>
        <w:t xml:space="preserve"> </w:t>
      </w:r>
      <w:r>
        <w:t>1: ALGEMENE</w:t>
      </w:r>
      <w:r>
        <w:rPr>
          <w:spacing w:val="-1"/>
        </w:rPr>
        <w:t xml:space="preserve"> </w:t>
      </w:r>
      <w:r>
        <w:rPr>
          <w:spacing w:val="-2"/>
        </w:rPr>
        <w:t>BEPALINGEN</w:t>
      </w:r>
    </w:p>
    <w:p w14:paraId="4E3F9A6E" w14:textId="77777777" w:rsidR="008B7D21" w:rsidRPr="001C000E" w:rsidRDefault="004A7222" w:rsidP="006B0536">
      <w:pPr>
        <w:pStyle w:val="Art00"/>
      </w:pPr>
      <w:r w:rsidRPr="001C000E">
        <w:t>Art. 1.1.</w:t>
      </w:r>
      <w:r w:rsidRPr="001C000E">
        <w:tab/>
      </w:r>
    </w:p>
    <w:p w14:paraId="519B2C0E" w14:textId="46C5A5B8" w:rsidR="000F120C" w:rsidRDefault="004A7222" w:rsidP="006B0536">
      <w:r w:rsidRPr="004A7222">
        <w:t xml:space="preserve">Binnen de grenzen van de voorziene kredieten op de gemeentebegroting kan het gemeentebestuur subsidies verlenen aan jeugdverenigingen voor: de werking, het kamp, projecten, </w:t>
      </w:r>
      <w:r w:rsidR="00F63640">
        <w:t xml:space="preserve">fuiven, </w:t>
      </w:r>
      <w:r w:rsidRPr="004A7222">
        <w:t>kadervorming, infrastructuur, onderhoud en investeringen.</w:t>
      </w:r>
    </w:p>
    <w:p w14:paraId="4A3C4EA9" w14:textId="6E43B662" w:rsidR="001C000E" w:rsidRDefault="001C000E" w:rsidP="006B0536">
      <w:pPr>
        <w:pStyle w:val="Art00"/>
      </w:pPr>
      <w:r>
        <w:t>Art. 1.2.</w:t>
      </w:r>
      <w:r w:rsidR="007760E1">
        <w:tab/>
      </w:r>
      <w:r w:rsidR="00463DA1">
        <w:t>Definitie jeugdwerk</w:t>
      </w:r>
    </w:p>
    <w:p w14:paraId="7E278DB2" w14:textId="25FFFCD1" w:rsidR="00EF0F4F" w:rsidRDefault="00463DA1" w:rsidP="006B0536">
      <w:r>
        <w:t>G</w:t>
      </w:r>
      <w:r w:rsidR="00EF0F4F">
        <w:t>roepsgericht sociaal-cultureel werk op basis van niet- commerciële doelen voor of door de jeugd, die daaraan deelneemt op vrijwillige basis, in de sfeer van de vrije tijd, onder educatieve begeleiding en georganiseerd door particuliere jeugdverenigingen, of door gemeentelijke of provinciale openbare besturen.</w:t>
      </w:r>
    </w:p>
    <w:p w14:paraId="790F744D" w14:textId="2D04378B" w:rsidR="006F2C46" w:rsidRDefault="006F2C46" w:rsidP="006B0536">
      <w:r>
        <w:t>Een jeugdvereniging moet voldoen aan volgende voorwaarden:</w:t>
      </w:r>
    </w:p>
    <w:p w14:paraId="60ED9AEB" w14:textId="4924BBC2" w:rsidR="006F2C46" w:rsidRDefault="006F2C46" w:rsidP="006B0536">
      <w:pPr>
        <w:pStyle w:val="Lijstalinea"/>
        <w:numPr>
          <w:ilvl w:val="0"/>
          <w:numId w:val="7"/>
        </w:numPr>
      </w:pPr>
      <w:r>
        <w:t>Actief ledenbestand: 2/3 tussen de 6 en 25 jaar, 2/3 inwoner van Lichtervelde, ten minste 1 verantwoordelijke ouder dan 18.</w:t>
      </w:r>
    </w:p>
    <w:p w14:paraId="165D0769" w14:textId="3BFFF6A1" w:rsidR="006F2C46" w:rsidRDefault="006F2C46" w:rsidP="006B0536">
      <w:pPr>
        <w:pStyle w:val="Lijstalinea"/>
        <w:numPr>
          <w:ilvl w:val="0"/>
          <w:numId w:val="7"/>
        </w:numPr>
      </w:pPr>
      <w:r>
        <w:t>De activiteiten: groepsgericht, sociaal cultureel, in de vrije tijd en onder begeleiding.</w:t>
      </w:r>
    </w:p>
    <w:p w14:paraId="09F1F90D" w14:textId="4E52EC28" w:rsidR="006F2C46" w:rsidRDefault="006F2C46" w:rsidP="006B0536">
      <w:pPr>
        <w:pStyle w:val="Lijstalinea"/>
        <w:numPr>
          <w:ilvl w:val="0"/>
          <w:numId w:val="7"/>
        </w:numPr>
      </w:pPr>
      <w:r>
        <w:t>De organisatie is niet partijpolitiek gericht en moet tenminste aan drie van de volgende functies voldoen:</w:t>
      </w:r>
    </w:p>
    <w:p w14:paraId="22EC1A27" w14:textId="48302D32" w:rsidR="006F2C46" w:rsidRDefault="000902A5" w:rsidP="006B0536">
      <w:pPr>
        <w:pStyle w:val="Lijstalinea"/>
        <w:numPr>
          <w:ilvl w:val="1"/>
          <w:numId w:val="8"/>
        </w:numPr>
        <w:ind w:left="993"/>
      </w:pPr>
      <w:r>
        <w:t>O</w:t>
      </w:r>
      <w:r w:rsidR="006F2C46">
        <w:t>ntmoeting</w:t>
      </w:r>
      <w:r>
        <w:t>;</w:t>
      </w:r>
    </w:p>
    <w:p w14:paraId="56B40702" w14:textId="25D1074F" w:rsidR="006F2C46" w:rsidRDefault="000902A5" w:rsidP="006B0536">
      <w:pPr>
        <w:pStyle w:val="Lijstalinea"/>
        <w:numPr>
          <w:ilvl w:val="1"/>
          <w:numId w:val="8"/>
        </w:numPr>
        <w:ind w:left="993"/>
      </w:pPr>
      <w:r>
        <w:t>S</w:t>
      </w:r>
      <w:r w:rsidR="006F2C46">
        <w:t>pel</w:t>
      </w:r>
      <w:r>
        <w:t>;</w:t>
      </w:r>
    </w:p>
    <w:p w14:paraId="537DC472" w14:textId="5F1231DF" w:rsidR="006F2C46" w:rsidRDefault="006F2C46" w:rsidP="006B0536">
      <w:pPr>
        <w:pStyle w:val="Lijstalinea"/>
        <w:numPr>
          <w:ilvl w:val="1"/>
          <w:numId w:val="8"/>
        </w:numPr>
        <w:ind w:left="993"/>
      </w:pPr>
      <w:r>
        <w:t>creatieve activiteiten</w:t>
      </w:r>
      <w:r w:rsidR="000902A5">
        <w:t>;</w:t>
      </w:r>
    </w:p>
    <w:p w14:paraId="1AE638C3" w14:textId="58101F7D" w:rsidR="006F2C46" w:rsidRDefault="006F2C46" w:rsidP="006B0536">
      <w:pPr>
        <w:pStyle w:val="Lijstalinea"/>
        <w:numPr>
          <w:ilvl w:val="1"/>
          <w:numId w:val="8"/>
        </w:numPr>
        <w:ind w:left="993"/>
      </w:pPr>
      <w:r>
        <w:t>amateuristische kunstbeoefening</w:t>
      </w:r>
      <w:r w:rsidR="000902A5">
        <w:t>;</w:t>
      </w:r>
    </w:p>
    <w:p w14:paraId="0D1C412C" w14:textId="7D94D254" w:rsidR="006F2C46" w:rsidRDefault="006F2C46" w:rsidP="006B0536">
      <w:pPr>
        <w:pStyle w:val="Lijstalinea"/>
        <w:numPr>
          <w:ilvl w:val="1"/>
          <w:numId w:val="8"/>
        </w:numPr>
        <w:ind w:left="993"/>
      </w:pPr>
      <w:r>
        <w:t>dienstverlening</w:t>
      </w:r>
      <w:r w:rsidR="000902A5">
        <w:t>;</w:t>
      </w:r>
    </w:p>
    <w:p w14:paraId="0FFCEE88" w14:textId="5155CB23" w:rsidR="006F2C46" w:rsidRDefault="006F2C46" w:rsidP="006B0536">
      <w:pPr>
        <w:pStyle w:val="Lijstalinea"/>
        <w:numPr>
          <w:ilvl w:val="1"/>
          <w:numId w:val="8"/>
        </w:numPr>
        <w:ind w:left="993"/>
      </w:pPr>
      <w:r>
        <w:t>werken aan structuurverandering</w:t>
      </w:r>
      <w:r w:rsidR="000902A5">
        <w:t>;</w:t>
      </w:r>
    </w:p>
    <w:p w14:paraId="75579E10" w14:textId="31372E9E" w:rsidR="006F2C46" w:rsidRDefault="006F2C46" w:rsidP="006B0536">
      <w:pPr>
        <w:pStyle w:val="Lijstalinea"/>
        <w:numPr>
          <w:ilvl w:val="1"/>
          <w:numId w:val="8"/>
        </w:numPr>
        <w:ind w:left="993"/>
      </w:pPr>
      <w:r>
        <w:t>integratie maatschappelijk kwetsbaren.</w:t>
      </w:r>
    </w:p>
    <w:p w14:paraId="3D57B0AB" w14:textId="55B88795" w:rsidR="006F2C46" w:rsidRDefault="006F2C46" w:rsidP="006B0536">
      <w:pPr>
        <w:pStyle w:val="Lijstalinea"/>
        <w:numPr>
          <w:ilvl w:val="0"/>
          <w:numId w:val="9"/>
        </w:numPr>
      </w:pPr>
      <w:r>
        <w:t>Grondgebied: de gemeente Lichtervelde</w:t>
      </w:r>
    </w:p>
    <w:p w14:paraId="799E4361" w14:textId="77777777" w:rsidR="0007665F" w:rsidRDefault="006F2C46" w:rsidP="00C5578A">
      <w:pPr>
        <w:pStyle w:val="Lijstalinea"/>
        <w:numPr>
          <w:ilvl w:val="0"/>
          <w:numId w:val="9"/>
        </w:numPr>
      </w:pPr>
      <w:r>
        <w:t>Periode: actieve en doorlopende werking in het afgelopen werkjaar. Dit is de periode tussen 1 september van het vorige kalenderjaar en 31 augustus van het huidige kalenderjaar.</w:t>
      </w:r>
    </w:p>
    <w:p w14:paraId="0D4E866A" w14:textId="15DA7A9B" w:rsidR="00C5578A" w:rsidRDefault="00C5578A" w:rsidP="0007665F">
      <w:pPr>
        <w:pStyle w:val="Kop2"/>
      </w:pPr>
      <w:r>
        <w:t>HOOFDSTUK</w:t>
      </w:r>
      <w:r w:rsidRPr="0007665F">
        <w:rPr>
          <w:spacing w:val="-5"/>
        </w:rPr>
        <w:t xml:space="preserve"> </w:t>
      </w:r>
      <w:r>
        <w:t>2:</w:t>
      </w:r>
      <w:r w:rsidRPr="0007665F">
        <w:rPr>
          <w:spacing w:val="-1"/>
        </w:rPr>
        <w:t xml:space="preserve"> </w:t>
      </w:r>
      <w:r>
        <w:t>WERKINGSSUBSIDIE</w:t>
      </w:r>
    </w:p>
    <w:p w14:paraId="77CDA91B" w14:textId="0BA14C4E" w:rsidR="009624D0" w:rsidRPr="00463DA1" w:rsidRDefault="009624D0" w:rsidP="00463DA1">
      <w:pPr>
        <w:pStyle w:val="Art00"/>
        <w:rPr>
          <w:sz w:val="20"/>
        </w:rPr>
      </w:pPr>
      <w:r>
        <w:t xml:space="preserve">Art. </w:t>
      </w:r>
      <w:r>
        <w:rPr>
          <w:spacing w:val="-4"/>
        </w:rPr>
        <w:t>2.1.</w:t>
      </w:r>
      <w:r>
        <w:tab/>
      </w:r>
      <w:r w:rsidRPr="002945BF">
        <w:t>Begrippen</w:t>
      </w:r>
    </w:p>
    <w:p w14:paraId="7137A098" w14:textId="4196A39E" w:rsidR="009624D0" w:rsidRPr="00463DA1" w:rsidRDefault="009624D0" w:rsidP="00463DA1">
      <w:pPr>
        <w:rPr>
          <w:szCs w:val="20"/>
        </w:rPr>
      </w:pPr>
      <w:r w:rsidRPr="002945BF">
        <w:rPr>
          <w:b/>
          <w:bCs/>
        </w:rPr>
        <w:t>Begeleider</w:t>
      </w:r>
      <w:r w:rsidRPr="00463DA1">
        <w:rPr>
          <w:szCs w:val="20"/>
        </w:rPr>
        <w:t>:</w:t>
      </w:r>
      <w:r w:rsidRPr="00463DA1">
        <w:rPr>
          <w:spacing w:val="80"/>
          <w:szCs w:val="20"/>
        </w:rPr>
        <w:t xml:space="preserve"> </w:t>
      </w:r>
      <w:r w:rsidRPr="00463DA1">
        <w:rPr>
          <w:szCs w:val="20"/>
        </w:rPr>
        <w:t>een</w:t>
      </w:r>
      <w:r w:rsidRPr="00463DA1">
        <w:rPr>
          <w:spacing w:val="80"/>
          <w:szCs w:val="20"/>
        </w:rPr>
        <w:t xml:space="preserve"> </w:t>
      </w:r>
      <w:r w:rsidRPr="00463DA1">
        <w:rPr>
          <w:szCs w:val="20"/>
        </w:rPr>
        <w:t>verantwoordelijke</w:t>
      </w:r>
      <w:r w:rsidRPr="00463DA1">
        <w:rPr>
          <w:spacing w:val="80"/>
          <w:szCs w:val="20"/>
        </w:rPr>
        <w:t xml:space="preserve"> </w:t>
      </w:r>
      <w:r w:rsidRPr="00463DA1">
        <w:rPr>
          <w:szCs w:val="20"/>
        </w:rPr>
        <w:t>persoon,</w:t>
      </w:r>
      <w:r w:rsidRPr="00463DA1">
        <w:rPr>
          <w:spacing w:val="80"/>
          <w:szCs w:val="20"/>
        </w:rPr>
        <w:t xml:space="preserve"> </w:t>
      </w:r>
      <w:r w:rsidRPr="00463DA1">
        <w:rPr>
          <w:szCs w:val="20"/>
        </w:rPr>
        <w:t>die zich engageert tot het</w:t>
      </w:r>
      <w:r w:rsidRPr="00463DA1">
        <w:rPr>
          <w:spacing w:val="80"/>
          <w:szCs w:val="20"/>
        </w:rPr>
        <w:t xml:space="preserve"> </w:t>
      </w:r>
      <w:r w:rsidRPr="00463DA1">
        <w:rPr>
          <w:szCs w:val="20"/>
        </w:rPr>
        <w:t>animeren</w:t>
      </w:r>
      <w:r w:rsidRPr="00463DA1">
        <w:rPr>
          <w:spacing w:val="80"/>
          <w:szCs w:val="20"/>
        </w:rPr>
        <w:t xml:space="preserve"> </w:t>
      </w:r>
      <w:r w:rsidRPr="00463DA1">
        <w:rPr>
          <w:szCs w:val="20"/>
        </w:rPr>
        <w:t>en begeleiden van kinderen en jongeren in een erkende jeugdvereniging.</w:t>
      </w:r>
    </w:p>
    <w:p w14:paraId="1D338365" w14:textId="0CC28407" w:rsidR="009624D0" w:rsidRPr="007760E1" w:rsidRDefault="009624D0" w:rsidP="00463DA1">
      <w:pPr>
        <w:rPr>
          <w:bCs/>
          <w:szCs w:val="20"/>
        </w:rPr>
      </w:pPr>
      <w:r w:rsidRPr="00463DA1">
        <w:rPr>
          <w:b/>
          <w:szCs w:val="20"/>
        </w:rPr>
        <w:t xml:space="preserve">Vorming: </w:t>
      </w:r>
      <w:r w:rsidRPr="00463DA1">
        <w:rPr>
          <w:bCs/>
          <w:szCs w:val="20"/>
        </w:rPr>
        <w:t>sessies gegeven door een erkende vormingsorganisatie voor begeleiders die werken op een relevant thema voor de jeugdbeweging.</w:t>
      </w:r>
    </w:p>
    <w:p w14:paraId="4902D1F2" w14:textId="5BA1287F" w:rsidR="00BF3C93" w:rsidRDefault="009624D0" w:rsidP="00463DA1">
      <w:pPr>
        <w:rPr>
          <w:szCs w:val="20"/>
        </w:rPr>
      </w:pPr>
      <w:r w:rsidRPr="00463DA1">
        <w:rPr>
          <w:b/>
          <w:szCs w:val="20"/>
        </w:rPr>
        <w:t xml:space="preserve">Kadervorming: </w:t>
      </w:r>
      <w:r w:rsidRPr="00463DA1">
        <w:rPr>
          <w:szCs w:val="20"/>
        </w:rPr>
        <w:t>Trajecten die erkende jeugdverenigingen aanbieden aan jongeren voor het behalen van een attest van animator, hoofdanimator of instructeur in het jeugdwerk.</w:t>
      </w:r>
      <w:r w:rsidR="001559F5">
        <w:rPr>
          <w:szCs w:val="20"/>
        </w:rPr>
        <w:t xml:space="preserve"> V</w:t>
      </w:r>
      <w:r w:rsidR="001559F5" w:rsidRPr="001559F5">
        <w:rPr>
          <w:szCs w:val="20"/>
        </w:rPr>
        <w:t>erpleegkundige of pedagogische diploma’s vallen onder categorie van hoofdanimator-attest.</w:t>
      </w:r>
    </w:p>
    <w:p w14:paraId="509B6443" w14:textId="77777777" w:rsidR="00BF3C93" w:rsidRDefault="00BF3C93">
      <w:pPr>
        <w:spacing w:after="160"/>
        <w:jc w:val="left"/>
        <w:rPr>
          <w:szCs w:val="20"/>
        </w:rPr>
      </w:pPr>
      <w:r>
        <w:rPr>
          <w:szCs w:val="20"/>
        </w:rPr>
        <w:br w:type="page"/>
      </w:r>
    </w:p>
    <w:p w14:paraId="1F1705AA" w14:textId="6CB7F2CA" w:rsidR="009624D0" w:rsidRPr="00463DA1" w:rsidRDefault="009624D0" w:rsidP="00463DA1">
      <w:pPr>
        <w:rPr>
          <w:bCs/>
          <w:szCs w:val="20"/>
        </w:rPr>
      </w:pPr>
      <w:r w:rsidRPr="00463DA1">
        <w:rPr>
          <w:b/>
          <w:szCs w:val="20"/>
        </w:rPr>
        <w:lastRenderedPageBreak/>
        <w:t xml:space="preserve">EHBO-brevet: </w:t>
      </w:r>
      <w:r w:rsidRPr="00463DA1">
        <w:rPr>
          <w:bCs/>
          <w:szCs w:val="20"/>
        </w:rPr>
        <w:t>Een officieel geldig “eerste hulp bij ongevallen” diploma verkregen via een examen bij een erkende organisatie. Diploma verpleegkunde/geneeskunde is gelijkgesteld aan het brevet.</w:t>
      </w:r>
    </w:p>
    <w:p w14:paraId="470F8254" w14:textId="179AAF1C" w:rsidR="009624D0" w:rsidRPr="00463DA1" w:rsidRDefault="009624D0" w:rsidP="00463DA1">
      <w:pPr>
        <w:rPr>
          <w:bCs/>
          <w:szCs w:val="20"/>
        </w:rPr>
      </w:pPr>
      <w:r w:rsidRPr="00463DA1">
        <w:rPr>
          <w:b/>
          <w:szCs w:val="20"/>
        </w:rPr>
        <w:t xml:space="preserve">Nieuwsbrief: </w:t>
      </w:r>
      <w:r w:rsidRPr="00463DA1">
        <w:rPr>
          <w:bCs/>
          <w:szCs w:val="20"/>
        </w:rPr>
        <w:t>Communicatie naar ouders en/of leden waarin minstens de volgende zaken staan: een maand/semester planning, uitleg over hoe de begeleiders te contacteren, kamp-info (enkel indien van toepassing), een terugblik (bv. foto’s en tekstjes over vorige activiteiten) en financiële info (indien van toepassing). Deze communicatie is via één of meerdere van deze kanalen: website, e-mail, op papier, gedeeld op de sociale media in één post. Er kan maximaal één nieuwsbrief per maand ingediend worden.</w:t>
      </w:r>
    </w:p>
    <w:p w14:paraId="76A370C7" w14:textId="2B18406E" w:rsidR="009624D0" w:rsidRPr="007760E1" w:rsidRDefault="009624D0" w:rsidP="00463DA1">
      <w:pPr>
        <w:rPr>
          <w:b/>
          <w:bCs/>
          <w:szCs w:val="20"/>
        </w:rPr>
      </w:pPr>
      <w:r w:rsidRPr="007760E1">
        <w:rPr>
          <w:b/>
          <w:bCs/>
          <w:szCs w:val="20"/>
        </w:rPr>
        <w:t>Activiteit:</w:t>
      </w:r>
      <w:r w:rsidR="007760E1">
        <w:rPr>
          <w:b/>
          <w:bCs/>
          <w:szCs w:val="20"/>
        </w:rPr>
        <w:t xml:space="preserve"> </w:t>
      </w:r>
      <w:r w:rsidRPr="00463DA1">
        <w:rPr>
          <w:szCs w:val="20"/>
        </w:rPr>
        <w:t>De activiteit vormt één geheel en vindt plaats op één afzonderlijke dag. Minstens</w:t>
      </w:r>
      <w:r w:rsidRPr="00463DA1">
        <w:rPr>
          <w:spacing w:val="32"/>
          <w:szCs w:val="20"/>
        </w:rPr>
        <w:t xml:space="preserve"> </w:t>
      </w:r>
      <w:r w:rsidRPr="00463DA1">
        <w:rPr>
          <w:szCs w:val="20"/>
        </w:rPr>
        <w:t>één</w:t>
      </w:r>
      <w:r w:rsidRPr="00463DA1">
        <w:rPr>
          <w:spacing w:val="32"/>
          <w:szCs w:val="20"/>
        </w:rPr>
        <w:t xml:space="preserve"> </w:t>
      </w:r>
      <w:r w:rsidRPr="00463DA1">
        <w:rPr>
          <w:szCs w:val="20"/>
        </w:rPr>
        <w:t>van</w:t>
      </w:r>
      <w:r w:rsidRPr="00463DA1">
        <w:rPr>
          <w:spacing w:val="32"/>
          <w:szCs w:val="20"/>
        </w:rPr>
        <w:t xml:space="preserve"> </w:t>
      </w:r>
      <w:r w:rsidRPr="00463DA1">
        <w:rPr>
          <w:szCs w:val="20"/>
        </w:rPr>
        <w:t>deze</w:t>
      </w:r>
      <w:r w:rsidRPr="00463DA1">
        <w:rPr>
          <w:spacing w:val="34"/>
          <w:szCs w:val="20"/>
        </w:rPr>
        <w:t xml:space="preserve"> </w:t>
      </w:r>
      <w:r w:rsidRPr="00463DA1">
        <w:rPr>
          <w:szCs w:val="20"/>
        </w:rPr>
        <w:t>volgende</w:t>
      </w:r>
      <w:r w:rsidRPr="00463DA1">
        <w:rPr>
          <w:spacing w:val="31"/>
          <w:szCs w:val="20"/>
        </w:rPr>
        <w:t xml:space="preserve"> </w:t>
      </w:r>
      <w:r w:rsidRPr="00463DA1">
        <w:rPr>
          <w:szCs w:val="20"/>
        </w:rPr>
        <w:t>acht</w:t>
      </w:r>
      <w:r w:rsidRPr="00463DA1">
        <w:rPr>
          <w:spacing w:val="33"/>
          <w:szCs w:val="20"/>
        </w:rPr>
        <w:t xml:space="preserve"> </w:t>
      </w:r>
      <w:r w:rsidRPr="00463DA1">
        <w:rPr>
          <w:szCs w:val="20"/>
        </w:rPr>
        <w:t>functies</w:t>
      </w:r>
      <w:r w:rsidRPr="00463DA1">
        <w:rPr>
          <w:spacing w:val="33"/>
          <w:szCs w:val="20"/>
        </w:rPr>
        <w:t xml:space="preserve"> </w:t>
      </w:r>
      <w:r w:rsidRPr="00463DA1">
        <w:rPr>
          <w:szCs w:val="20"/>
        </w:rPr>
        <w:t>komt</w:t>
      </w:r>
      <w:r w:rsidRPr="00463DA1">
        <w:rPr>
          <w:spacing w:val="33"/>
          <w:szCs w:val="20"/>
        </w:rPr>
        <w:t xml:space="preserve"> </w:t>
      </w:r>
      <w:r w:rsidRPr="00463DA1">
        <w:rPr>
          <w:szCs w:val="20"/>
        </w:rPr>
        <w:t>tijdens</w:t>
      </w:r>
      <w:r w:rsidRPr="00463DA1">
        <w:rPr>
          <w:spacing w:val="32"/>
          <w:szCs w:val="20"/>
        </w:rPr>
        <w:t xml:space="preserve"> </w:t>
      </w:r>
      <w:r w:rsidRPr="00463DA1">
        <w:rPr>
          <w:szCs w:val="20"/>
        </w:rPr>
        <w:t>de</w:t>
      </w:r>
      <w:r w:rsidRPr="00463DA1">
        <w:rPr>
          <w:spacing w:val="31"/>
          <w:szCs w:val="20"/>
        </w:rPr>
        <w:t xml:space="preserve"> </w:t>
      </w:r>
      <w:r w:rsidRPr="00463DA1">
        <w:rPr>
          <w:szCs w:val="20"/>
        </w:rPr>
        <w:t>activiteit</w:t>
      </w:r>
      <w:r w:rsidRPr="00463DA1">
        <w:rPr>
          <w:spacing w:val="33"/>
          <w:szCs w:val="20"/>
        </w:rPr>
        <w:t xml:space="preserve"> </w:t>
      </w:r>
      <w:r w:rsidRPr="00463DA1">
        <w:rPr>
          <w:szCs w:val="20"/>
        </w:rPr>
        <w:t>aan bod:</w:t>
      </w:r>
      <w:r w:rsidRPr="00463DA1">
        <w:rPr>
          <w:spacing w:val="40"/>
          <w:szCs w:val="20"/>
        </w:rPr>
        <w:t xml:space="preserve"> </w:t>
      </w:r>
      <w:r w:rsidRPr="00463DA1">
        <w:rPr>
          <w:szCs w:val="20"/>
        </w:rPr>
        <w:t>ontmoeting,</w:t>
      </w:r>
      <w:r w:rsidRPr="00463DA1">
        <w:rPr>
          <w:spacing w:val="40"/>
          <w:szCs w:val="20"/>
        </w:rPr>
        <w:t xml:space="preserve"> </w:t>
      </w:r>
      <w:r w:rsidRPr="00463DA1">
        <w:rPr>
          <w:szCs w:val="20"/>
        </w:rPr>
        <w:t>kadervorming,</w:t>
      </w:r>
      <w:r w:rsidRPr="00463DA1">
        <w:rPr>
          <w:spacing w:val="40"/>
          <w:szCs w:val="20"/>
        </w:rPr>
        <w:t xml:space="preserve"> </w:t>
      </w:r>
      <w:r w:rsidRPr="00463DA1">
        <w:rPr>
          <w:szCs w:val="20"/>
        </w:rPr>
        <w:t>vorming,</w:t>
      </w:r>
      <w:r w:rsidRPr="00463DA1">
        <w:rPr>
          <w:spacing w:val="80"/>
          <w:szCs w:val="20"/>
        </w:rPr>
        <w:t xml:space="preserve"> </w:t>
      </w:r>
      <w:r w:rsidRPr="00463DA1">
        <w:rPr>
          <w:szCs w:val="20"/>
        </w:rPr>
        <w:t>recreatief</w:t>
      </w:r>
      <w:r w:rsidRPr="00463DA1">
        <w:rPr>
          <w:spacing w:val="40"/>
          <w:szCs w:val="20"/>
        </w:rPr>
        <w:t xml:space="preserve"> </w:t>
      </w:r>
      <w:r w:rsidRPr="00463DA1">
        <w:rPr>
          <w:szCs w:val="20"/>
        </w:rPr>
        <w:t>spel,</w:t>
      </w:r>
      <w:r w:rsidRPr="00463DA1">
        <w:rPr>
          <w:spacing w:val="40"/>
          <w:szCs w:val="20"/>
        </w:rPr>
        <w:t xml:space="preserve"> </w:t>
      </w:r>
      <w:r w:rsidRPr="00463DA1">
        <w:rPr>
          <w:szCs w:val="20"/>
        </w:rPr>
        <w:t>amateuristische</w:t>
      </w:r>
      <w:r w:rsidRPr="00463DA1">
        <w:rPr>
          <w:spacing w:val="80"/>
          <w:szCs w:val="20"/>
        </w:rPr>
        <w:t xml:space="preserve"> </w:t>
      </w:r>
      <w:r w:rsidRPr="00463DA1">
        <w:rPr>
          <w:szCs w:val="20"/>
        </w:rPr>
        <w:t xml:space="preserve">kunstbeoefening, dienstverlening, werken </w:t>
      </w:r>
      <w:r w:rsidRPr="00463DA1">
        <w:rPr>
          <w:spacing w:val="-4"/>
          <w:szCs w:val="20"/>
        </w:rPr>
        <w:t>aan</w:t>
      </w:r>
      <w:r w:rsidRPr="00463DA1">
        <w:rPr>
          <w:szCs w:val="20"/>
        </w:rPr>
        <w:t xml:space="preserve"> structuurverandering, bevorderen</w:t>
      </w:r>
      <w:r w:rsidRPr="00463DA1">
        <w:rPr>
          <w:spacing w:val="40"/>
          <w:szCs w:val="20"/>
        </w:rPr>
        <w:t xml:space="preserve"> </w:t>
      </w:r>
      <w:r w:rsidRPr="00463DA1">
        <w:rPr>
          <w:szCs w:val="20"/>
        </w:rPr>
        <w:t>van</w:t>
      </w:r>
      <w:r w:rsidRPr="00463DA1">
        <w:rPr>
          <w:spacing w:val="40"/>
          <w:szCs w:val="20"/>
        </w:rPr>
        <w:t xml:space="preserve"> </w:t>
      </w:r>
      <w:r w:rsidRPr="00463DA1">
        <w:rPr>
          <w:szCs w:val="20"/>
        </w:rPr>
        <w:t>integratie</w:t>
      </w:r>
      <w:r w:rsidRPr="00463DA1">
        <w:rPr>
          <w:spacing w:val="40"/>
          <w:szCs w:val="20"/>
        </w:rPr>
        <w:t xml:space="preserve"> </w:t>
      </w:r>
      <w:r w:rsidRPr="00463DA1">
        <w:rPr>
          <w:szCs w:val="20"/>
        </w:rPr>
        <w:t>en</w:t>
      </w:r>
      <w:r w:rsidRPr="00463DA1">
        <w:rPr>
          <w:spacing w:val="40"/>
          <w:szCs w:val="20"/>
        </w:rPr>
        <w:t xml:space="preserve"> </w:t>
      </w:r>
      <w:r w:rsidRPr="00463DA1">
        <w:rPr>
          <w:szCs w:val="20"/>
        </w:rPr>
        <w:t>begeleiding</w:t>
      </w:r>
      <w:r w:rsidRPr="00463DA1">
        <w:rPr>
          <w:spacing w:val="40"/>
          <w:szCs w:val="20"/>
        </w:rPr>
        <w:t xml:space="preserve"> </w:t>
      </w:r>
      <w:r w:rsidRPr="00463DA1">
        <w:rPr>
          <w:szCs w:val="20"/>
        </w:rPr>
        <w:t>van</w:t>
      </w:r>
      <w:r w:rsidRPr="00463DA1">
        <w:rPr>
          <w:spacing w:val="40"/>
          <w:szCs w:val="20"/>
        </w:rPr>
        <w:t xml:space="preserve"> </w:t>
      </w:r>
      <w:r w:rsidRPr="00463DA1">
        <w:rPr>
          <w:szCs w:val="20"/>
        </w:rPr>
        <w:t>groepen</w:t>
      </w:r>
      <w:r w:rsidRPr="00463DA1">
        <w:rPr>
          <w:spacing w:val="40"/>
          <w:szCs w:val="20"/>
        </w:rPr>
        <w:t xml:space="preserve"> </w:t>
      </w:r>
      <w:r w:rsidRPr="00463DA1">
        <w:rPr>
          <w:szCs w:val="20"/>
        </w:rPr>
        <w:t>die</w:t>
      </w:r>
      <w:r w:rsidRPr="00463DA1">
        <w:rPr>
          <w:spacing w:val="40"/>
          <w:szCs w:val="20"/>
        </w:rPr>
        <w:t xml:space="preserve"> </w:t>
      </w:r>
      <w:r w:rsidRPr="00463DA1">
        <w:rPr>
          <w:szCs w:val="20"/>
        </w:rPr>
        <w:t>voornamelijk</w:t>
      </w:r>
      <w:r w:rsidRPr="00463DA1">
        <w:rPr>
          <w:spacing w:val="40"/>
          <w:szCs w:val="20"/>
        </w:rPr>
        <w:t xml:space="preserve"> </w:t>
      </w:r>
      <w:r w:rsidRPr="00463DA1">
        <w:rPr>
          <w:szCs w:val="20"/>
        </w:rPr>
        <w:t>uit maatschappelijke kwetsbare kinderen en jongeren bestaan.</w:t>
      </w:r>
    </w:p>
    <w:p w14:paraId="772A844A" w14:textId="77777777" w:rsidR="009624D0" w:rsidRPr="00463DA1" w:rsidRDefault="009624D0" w:rsidP="00142CDB">
      <w:pPr>
        <w:spacing w:after="40"/>
        <w:rPr>
          <w:szCs w:val="20"/>
        </w:rPr>
      </w:pPr>
      <w:r w:rsidRPr="00463DA1">
        <w:rPr>
          <w:szCs w:val="20"/>
        </w:rPr>
        <w:t>Een</w:t>
      </w:r>
      <w:r w:rsidRPr="00463DA1">
        <w:rPr>
          <w:spacing w:val="-3"/>
          <w:szCs w:val="20"/>
        </w:rPr>
        <w:t xml:space="preserve"> </w:t>
      </w:r>
      <w:r w:rsidRPr="00463DA1">
        <w:rPr>
          <w:szCs w:val="20"/>
        </w:rPr>
        <w:t>activiteit</w:t>
      </w:r>
      <w:r w:rsidRPr="00463DA1">
        <w:rPr>
          <w:spacing w:val="-1"/>
          <w:szCs w:val="20"/>
        </w:rPr>
        <w:t xml:space="preserve"> </w:t>
      </w:r>
      <w:r w:rsidRPr="00463DA1">
        <w:rPr>
          <w:szCs w:val="20"/>
        </w:rPr>
        <w:t>voldoet</w:t>
      </w:r>
      <w:r w:rsidRPr="00463DA1">
        <w:rPr>
          <w:spacing w:val="-1"/>
          <w:szCs w:val="20"/>
        </w:rPr>
        <w:t xml:space="preserve"> </w:t>
      </w:r>
      <w:r w:rsidRPr="00463DA1">
        <w:rPr>
          <w:szCs w:val="20"/>
        </w:rPr>
        <w:t>aan</w:t>
      </w:r>
      <w:r w:rsidRPr="00463DA1">
        <w:rPr>
          <w:spacing w:val="1"/>
          <w:szCs w:val="20"/>
        </w:rPr>
        <w:t xml:space="preserve"> </w:t>
      </w:r>
      <w:r w:rsidRPr="00463DA1">
        <w:rPr>
          <w:szCs w:val="20"/>
        </w:rPr>
        <w:t>de volgende</w:t>
      </w:r>
      <w:r w:rsidRPr="00463DA1">
        <w:rPr>
          <w:spacing w:val="-3"/>
          <w:szCs w:val="20"/>
        </w:rPr>
        <w:t xml:space="preserve"> </w:t>
      </w:r>
      <w:r w:rsidRPr="00463DA1">
        <w:rPr>
          <w:szCs w:val="20"/>
        </w:rPr>
        <w:t>voorwaarden</w:t>
      </w:r>
      <w:r w:rsidRPr="00463DA1">
        <w:rPr>
          <w:spacing w:val="-1"/>
          <w:szCs w:val="20"/>
        </w:rPr>
        <w:t xml:space="preserve"> </w:t>
      </w:r>
      <w:r w:rsidRPr="00463DA1">
        <w:rPr>
          <w:szCs w:val="20"/>
        </w:rPr>
        <w:t>m.b.t. duurtijd:</w:t>
      </w:r>
    </w:p>
    <w:p w14:paraId="352210C8" w14:textId="635EE9D6" w:rsidR="009624D0" w:rsidRPr="007760E1" w:rsidRDefault="009624D0" w:rsidP="007760E1">
      <w:pPr>
        <w:pStyle w:val="Lijstalinea"/>
        <w:numPr>
          <w:ilvl w:val="0"/>
          <w:numId w:val="14"/>
        </w:numPr>
        <w:rPr>
          <w:szCs w:val="20"/>
        </w:rPr>
      </w:pPr>
      <w:r w:rsidRPr="007760E1">
        <w:rPr>
          <w:szCs w:val="20"/>
        </w:rPr>
        <w:t>een</w:t>
      </w:r>
      <w:r w:rsidRPr="007760E1">
        <w:rPr>
          <w:spacing w:val="-1"/>
          <w:szCs w:val="20"/>
        </w:rPr>
        <w:t xml:space="preserve"> </w:t>
      </w:r>
      <w:r w:rsidRPr="007760E1">
        <w:rPr>
          <w:szCs w:val="20"/>
        </w:rPr>
        <w:t>bestuursvergadering minstens</w:t>
      </w:r>
      <w:r w:rsidRPr="007760E1">
        <w:rPr>
          <w:spacing w:val="-1"/>
          <w:szCs w:val="20"/>
        </w:rPr>
        <w:t xml:space="preserve"> </w:t>
      </w:r>
      <w:r w:rsidRPr="007760E1">
        <w:rPr>
          <w:spacing w:val="-5"/>
          <w:szCs w:val="20"/>
        </w:rPr>
        <w:t>2u</w:t>
      </w:r>
      <w:r w:rsidR="000902A5">
        <w:rPr>
          <w:spacing w:val="-5"/>
          <w:szCs w:val="20"/>
        </w:rPr>
        <w:t>;</w:t>
      </w:r>
    </w:p>
    <w:p w14:paraId="76EA92E8" w14:textId="4B3D94B4" w:rsidR="009624D0" w:rsidRPr="007760E1" w:rsidRDefault="009624D0" w:rsidP="007760E1">
      <w:pPr>
        <w:pStyle w:val="Lijstalinea"/>
        <w:numPr>
          <w:ilvl w:val="0"/>
          <w:numId w:val="14"/>
        </w:numPr>
        <w:rPr>
          <w:szCs w:val="20"/>
        </w:rPr>
      </w:pPr>
      <w:r w:rsidRPr="007760E1">
        <w:rPr>
          <w:szCs w:val="20"/>
        </w:rPr>
        <w:t xml:space="preserve">een halve dagactiviteit minstens </w:t>
      </w:r>
      <w:r w:rsidRPr="007760E1">
        <w:rPr>
          <w:spacing w:val="-5"/>
          <w:szCs w:val="20"/>
        </w:rPr>
        <w:t>3u</w:t>
      </w:r>
      <w:r w:rsidR="000902A5">
        <w:rPr>
          <w:spacing w:val="-5"/>
          <w:szCs w:val="20"/>
        </w:rPr>
        <w:t>;</w:t>
      </w:r>
    </w:p>
    <w:p w14:paraId="2012CEB6" w14:textId="147E8EB1" w:rsidR="009624D0" w:rsidRPr="007760E1" w:rsidRDefault="009624D0" w:rsidP="007760E1">
      <w:pPr>
        <w:pStyle w:val="Lijstalinea"/>
        <w:numPr>
          <w:ilvl w:val="0"/>
          <w:numId w:val="14"/>
        </w:numPr>
        <w:rPr>
          <w:szCs w:val="20"/>
        </w:rPr>
      </w:pPr>
      <w:r w:rsidRPr="007760E1">
        <w:rPr>
          <w:szCs w:val="20"/>
        </w:rPr>
        <w:t>een</w:t>
      </w:r>
      <w:r w:rsidRPr="007760E1">
        <w:rPr>
          <w:spacing w:val="-3"/>
          <w:szCs w:val="20"/>
        </w:rPr>
        <w:t xml:space="preserve"> </w:t>
      </w:r>
      <w:r w:rsidRPr="007760E1">
        <w:rPr>
          <w:szCs w:val="20"/>
        </w:rPr>
        <w:t xml:space="preserve">avondactiviteit minstens </w:t>
      </w:r>
      <w:r w:rsidRPr="007760E1">
        <w:rPr>
          <w:spacing w:val="-5"/>
          <w:szCs w:val="20"/>
        </w:rPr>
        <w:t>2u</w:t>
      </w:r>
      <w:r w:rsidR="000902A5">
        <w:rPr>
          <w:spacing w:val="-5"/>
          <w:szCs w:val="20"/>
        </w:rPr>
        <w:t>;</w:t>
      </w:r>
    </w:p>
    <w:p w14:paraId="2C6735A6" w14:textId="66977715" w:rsidR="009624D0" w:rsidRPr="007760E1" w:rsidRDefault="009624D0" w:rsidP="00463DA1">
      <w:pPr>
        <w:pStyle w:val="Lijstalinea"/>
        <w:numPr>
          <w:ilvl w:val="0"/>
          <w:numId w:val="14"/>
        </w:numPr>
        <w:rPr>
          <w:szCs w:val="20"/>
        </w:rPr>
      </w:pPr>
      <w:r w:rsidRPr="007760E1">
        <w:rPr>
          <w:szCs w:val="20"/>
        </w:rPr>
        <w:t>een volledige</w:t>
      </w:r>
      <w:r w:rsidRPr="007760E1">
        <w:rPr>
          <w:spacing w:val="-3"/>
          <w:szCs w:val="20"/>
        </w:rPr>
        <w:t xml:space="preserve"> </w:t>
      </w:r>
      <w:r w:rsidRPr="007760E1">
        <w:rPr>
          <w:szCs w:val="20"/>
        </w:rPr>
        <w:t>dagactiviteit minstens 6u en vangt ten laatste</w:t>
      </w:r>
      <w:r w:rsidRPr="007760E1">
        <w:rPr>
          <w:spacing w:val="-3"/>
          <w:szCs w:val="20"/>
        </w:rPr>
        <w:t xml:space="preserve"> </w:t>
      </w:r>
      <w:r w:rsidRPr="007760E1">
        <w:rPr>
          <w:szCs w:val="20"/>
        </w:rPr>
        <w:t>om 11.00 u aan. Het organiseren van fuiven/evenementen en alle organisatorische werkzaamheden komen hiervoor niet in aanmerking.</w:t>
      </w:r>
    </w:p>
    <w:p w14:paraId="28BDEC72" w14:textId="7E8195FD" w:rsidR="009624D0" w:rsidRPr="007760E1" w:rsidRDefault="009624D0" w:rsidP="00463DA1">
      <w:pPr>
        <w:rPr>
          <w:b/>
          <w:bCs/>
          <w:szCs w:val="20"/>
        </w:rPr>
      </w:pPr>
      <w:r w:rsidRPr="007760E1">
        <w:rPr>
          <w:b/>
          <w:bCs/>
          <w:szCs w:val="20"/>
        </w:rPr>
        <w:t>Meerdaagse</w:t>
      </w:r>
      <w:r w:rsidRPr="007760E1">
        <w:rPr>
          <w:b/>
          <w:bCs/>
          <w:spacing w:val="-3"/>
          <w:szCs w:val="20"/>
        </w:rPr>
        <w:t xml:space="preserve"> </w:t>
      </w:r>
      <w:r w:rsidRPr="007760E1">
        <w:rPr>
          <w:b/>
          <w:bCs/>
          <w:szCs w:val="20"/>
        </w:rPr>
        <w:t>activiteiten:</w:t>
      </w:r>
      <w:r w:rsidR="007760E1">
        <w:rPr>
          <w:b/>
          <w:bCs/>
          <w:szCs w:val="20"/>
        </w:rPr>
        <w:t xml:space="preserve"> </w:t>
      </w:r>
      <w:r w:rsidRPr="00463DA1">
        <w:rPr>
          <w:szCs w:val="20"/>
        </w:rPr>
        <w:t>De meerdaagse activiteit vormt één geheel en spreidt zich uit over minstens 2 dagen. De meerdaagse activiteit telt minimaal 1 overnachting en maximaal 4 overnachtingen.</w:t>
      </w:r>
    </w:p>
    <w:p w14:paraId="2DE4B8A2" w14:textId="3D502564" w:rsidR="00EC223C" w:rsidRDefault="009624D0" w:rsidP="00463DA1">
      <w:pPr>
        <w:rPr>
          <w:szCs w:val="20"/>
        </w:rPr>
      </w:pPr>
      <w:r w:rsidRPr="00463DA1">
        <w:rPr>
          <w:szCs w:val="20"/>
        </w:rPr>
        <w:t>Per erkende jeugdvereniging kunnen verschillende meerdaagse activiteiten gesubsidieerd worden voor zover deze plaats vinden op een verschillende verblijfsplaats of voor zover een apart weekendprogramma kan worden voorgelegd.</w:t>
      </w:r>
      <w:r w:rsidR="007760E1">
        <w:rPr>
          <w:szCs w:val="20"/>
        </w:rPr>
        <w:t xml:space="preserve"> </w:t>
      </w:r>
      <w:r w:rsidRPr="00463DA1">
        <w:rPr>
          <w:szCs w:val="20"/>
        </w:rPr>
        <w:t>Een</w:t>
      </w:r>
      <w:r w:rsidRPr="00463DA1">
        <w:rPr>
          <w:spacing w:val="-3"/>
          <w:szCs w:val="20"/>
        </w:rPr>
        <w:t xml:space="preserve"> </w:t>
      </w:r>
      <w:r w:rsidRPr="00463DA1">
        <w:rPr>
          <w:szCs w:val="20"/>
        </w:rPr>
        <w:t>meerdaagse</w:t>
      </w:r>
      <w:r w:rsidRPr="00463DA1">
        <w:rPr>
          <w:spacing w:val="-1"/>
          <w:szCs w:val="20"/>
        </w:rPr>
        <w:t xml:space="preserve"> </w:t>
      </w:r>
      <w:r w:rsidRPr="00463DA1">
        <w:rPr>
          <w:szCs w:val="20"/>
        </w:rPr>
        <w:t>activiteit</w:t>
      </w:r>
      <w:r w:rsidRPr="00463DA1">
        <w:rPr>
          <w:spacing w:val="-1"/>
          <w:szCs w:val="20"/>
        </w:rPr>
        <w:t xml:space="preserve"> </w:t>
      </w:r>
      <w:r w:rsidRPr="00463DA1">
        <w:rPr>
          <w:szCs w:val="20"/>
        </w:rPr>
        <w:t>kan</w:t>
      </w:r>
      <w:r w:rsidRPr="00463DA1">
        <w:rPr>
          <w:spacing w:val="-1"/>
          <w:szCs w:val="20"/>
        </w:rPr>
        <w:t xml:space="preserve"> </w:t>
      </w:r>
      <w:r w:rsidRPr="00463DA1">
        <w:rPr>
          <w:szCs w:val="20"/>
        </w:rPr>
        <w:t>zich richten</w:t>
      </w:r>
      <w:r w:rsidRPr="00463DA1">
        <w:rPr>
          <w:spacing w:val="-1"/>
          <w:szCs w:val="20"/>
        </w:rPr>
        <w:t xml:space="preserve"> </w:t>
      </w:r>
      <w:r w:rsidRPr="00463DA1">
        <w:rPr>
          <w:szCs w:val="20"/>
        </w:rPr>
        <w:t>naar</w:t>
      </w:r>
      <w:r w:rsidRPr="00463DA1">
        <w:rPr>
          <w:spacing w:val="-1"/>
          <w:szCs w:val="20"/>
        </w:rPr>
        <w:t xml:space="preserve"> </w:t>
      </w:r>
      <w:r w:rsidRPr="00463DA1">
        <w:rPr>
          <w:szCs w:val="20"/>
        </w:rPr>
        <w:t>de leden</w:t>
      </w:r>
      <w:r w:rsidRPr="00463DA1">
        <w:rPr>
          <w:spacing w:val="-1"/>
          <w:szCs w:val="20"/>
        </w:rPr>
        <w:t xml:space="preserve"> </w:t>
      </w:r>
      <w:r w:rsidRPr="00463DA1">
        <w:rPr>
          <w:szCs w:val="20"/>
        </w:rPr>
        <w:t>en/of</w:t>
      </w:r>
      <w:r w:rsidRPr="00463DA1">
        <w:rPr>
          <w:spacing w:val="-1"/>
          <w:szCs w:val="20"/>
        </w:rPr>
        <w:t xml:space="preserve"> </w:t>
      </w:r>
      <w:r w:rsidRPr="00463DA1">
        <w:rPr>
          <w:szCs w:val="20"/>
        </w:rPr>
        <w:t>de leiding.</w:t>
      </w:r>
    </w:p>
    <w:p w14:paraId="24694BA6" w14:textId="77777777" w:rsidR="009624D0" w:rsidRPr="00463DA1" w:rsidRDefault="009624D0" w:rsidP="00F15720">
      <w:pPr>
        <w:spacing w:after="40"/>
        <w:rPr>
          <w:szCs w:val="20"/>
        </w:rPr>
      </w:pPr>
      <w:r w:rsidRPr="00463DA1">
        <w:rPr>
          <w:szCs w:val="20"/>
        </w:rPr>
        <w:t>Deze activiteiten komen in aanmerking als meerdaagse activiteit:</w:t>
      </w:r>
    </w:p>
    <w:p w14:paraId="7687F83E" w14:textId="5CD8B778" w:rsidR="009624D0" w:rsidRPr="007760E1" w:rsidRDefault="00F63347" w:rsidP="007760E1">
      <w:pPr>
        <w:pStyle w:val="Lijstalinea"/>
        <w:numPr>
          <w:ilvl w:val="0"/>
          <w:numId w:val="15"/>
        </w:numPr>
        <w:rPr>
          <w:strike/>
          <w:szCs w:val="20"/>
        </w:rPr>
      </w:pPr>
      <w:r>
        <w:rPr>
          <w:szCs w:val="20"/>
        </w:rPr>
        <w:t>e</w:t>
      </w:r>
      <w:r w:rsidR="009624D0" w:rsidRPr="007760E1">
        <w:rPr>
          <w:szCs w:val="20"/>
        </w:rPr>
        <w:t>en meerdaagse voorbereiding op een kamp, ter plaatse en enkel gericht naar de begeleidingsploeg (voorkamp);</w:t>
      </w:r>
    </w:p>
    <w:p w14:paraId="594B53AA" w14:textId="7FD80958" w:rsidR="009624D0" w:rsidRPr="007760E1" w:rsidRDefault="00F63347" w:rsidP="007760E1">
      <w:pPr>
        <w:pStyle w:val="Lijstalinea"/>
        <w:numPr>
          <w:ilvl w:val="0"/>
          <w:numId w:val="15"/>
        </w:numPr>
        <w:rPr>
          <w:szCs w:val="20"/>
        </w:rPr>
      </w:pPr>
      <w:r>
        <w:rPr>
          <w:szCs w:val="20"/>
        </w:rPr>
        <w:t>e</w:t>
      </w:r>
      <w:r w:rsidR="009624D0" w:rsidRPr="007760E1">
        <w:rPr>
          <w:szCs w:val="20"/>
        </w:rPr>
        <w:t xml:space="preserve">en meerdaagse met enkel de begeleidingsploeg waar aangetoond kan worden dat deze in functie van de werking is en niet louter plezier; </w:t>
      </w:r>
    </w:p>
    <w:p w14:paraId="13EBB81B" w14:textId="7A4AE04D" w:rsidR="00142CDB" w:rsidRPr="00142CDB" w:rsidRDefault="00F63347" w:rsidP="00142CDB">
      <w:pPr>
        <w:pStyle w:val="Lijstalinea"/>
        <w:numPr>
          <w:ilvl w:val="0"/>
          <w:numId w:val="15"/>
        </w:numPr>
        <w:rPr>
          <w:szCs w:val="20"/>
        </w:rPr>
      </w:pPr>
      <w:r>
        <w:rPr>
          <w:szCs w:val="20"/>
        </w:rPr>
        <w:t>d</w:t>
      </w:r>
      <w:r w:rsidR="009624D0" w:rsidRPr="007760E1">
        <w:rPr>
          <w:szCs w:val="20"/>
        </w:rPr>
        <w:t>e</w:t>
      </w:r>
      <w:r w:rsidR="009624D0" w:rsidRPr="007760E1">
        <w:rPr>
          <w:spacing w:val="-4"/>
          <w:szCs w:val="20"/>
        </w:rPr>
        <w:t xml:space="preserve"> </w:t>
      </w:r>
      <w:proofErr w:type="spellStart"/>
      <w:r w:rsidR="009624D0" w:rsidRPr="007760E1">
        <w:rPr>
          <w:szCs w:val="20"/>
        </w:rPr>
        <w:t>leefweek</w:t>
      </w:r>
      <w:proofErr w:type="spellEnd"/>
      <w:r w:rsidR="009624D0" w:rsidRPr="007760E1">
        <w:rPr>
          <w:szCs w:val="20"/>
        </w:rPr>
        <w:t>.</w:t>
      </w:r>
    </w:p>
    <w:p w14:paraId="522845C9" w14:textId="5FFAC261" w:rsidR="009624D0" w:rsidRPr="007760E1" w:rsidRDefault="009624D0" w:rsidP="00463DA1">
      <w:pPr>
        <w:rPr>
          <w:b/>
          <w:bCs/>
          <w:szCs w:val="20"/>
        </w:rPr>
      </w:pPr>
      <w:r w:rsidRPr="007760E1">
        <w:rPr>
          <w:b/>
          <w:bCs/>
          <w:szCs w:val="20"/>
        </w:rPr>
        <w:t xml:space="preserve">Jeugdraad: </w:t>
      </w:r>
      <w:r w:rsidRPr="00463DA1">
        <w:rPr>
          <w:szCs w:val="20"/>
        </w:rPr>
        <w:t>De</w:t>
      </w:r>
      <w:r w:rsidRPr="00463DA1">
        <w:rPr>
          <w:spacing w:val="-6"/>
          <w:szCs w:val="20"/>
        </w:rPr>
        <w:t xml:space="preserve"> </w:t>
      </w:r>
      <w:r w:rsidRPr="00463DA1">
        <w:rPr>
          <w:szCs w:val="20"/>
        </w:rPr>
        <w:t>aanwezigheid</w:t>
      </w:r>
      <w:r w:rsidRPr="00463DA1">
        <w:rPr>
          <w:spacing w:val="-5"/>
          <w:szCs w:val="20"/>
        </w:rPr>
        <w:t xml:space="preserve"> </w:t>
      </w:r>
      <w:r w:rsidRPr="00463DA1">
        <w:rPr>
          <w:szCs w:val="20"/>
        </w:rPr>
        <w:t>wordt</w:t>
      </w:r>
      <w:r w:rsidRPr="00463DA1">
        <w:rPr>
          <w:spacing w:val="-3"/>
          <w:szCs w:val="20"/>
        </w:rPr>
        <w:t xml:space="preserve"> </w:t>
      </w:r>
      <w:r w:rsidRPr="00463DA1">
        <w:rPr>
          <w:szCs w:val="20"/>
        </w:rPr>
        <w:t>per</w:t>
      </w:r>
      <w:r w:rsidRPr="00463DA1">
        <w:rPr>
          <w:spacing w:val="-5"/>
          <w:szCs w:val="20"/>
        </w:rPr>
        <w:t xml:space="preserve"> </w:t>
      </w:r>
      <w:r w:rsidRPr="00463DA1">
        <w:rPr>
          <w:szCs w:val="20"/>
        </w:rPr>
        <w:t>jeugdvereniging</w:t>
      </w:r>
      <w:r w:rsidRPr="00463DA1">
        <w:rPr>
          <w:spacing w:val="-6"/>
          <w:szCs w:val="20"/>
        </w:rPr>
        <w:t xml:space="preserve"> </w:t>
      </w:r>
      <w:r w:rsidRPr="00463DA1">
        <w:rPr>
          <w:szCs w:val="20"/>
        </w:rPr>
        <w:t>geteld,</w:t>
      </w:r>
      <w:r w:rsidRPr="00463DA1">
        <w:rPr>
          <w:spacing w:val="-5"/>
          <w:szCs w:val="20"/>
        </w:rPr>
        <w:t xml:space="preserve"> </w:t>
      </w:r>
      <w:r w:rsidRPr="00463DA1">
        <w:rPr>
          <w:szCs w:val="20"/>
        </w:rPr>
        <w:t>niet</w:t>
      </w:r>
      <w:r w:rsidRPr="00463DA1">
        <w:rPr>
          <w:spacing w:val="-5"/>
          <w:szCs w:val="20"/>
        </w:rPr>
        <w:t xml:space="preserve"> </w:t>
      </w:r>
      <w:r w:rsidRPr="00463DA1">
        <w:rPr>
          <w:szCs w:val="20"/>
        </w:rPr>
        <w:t>per</w:t>
      </w:r>
      <w:r w:rsidRPr="00463DA1">
        <w:rPr>
          <w:spacing w:val="-5"/>
          <w:szCs w:val="20"/>
        </w:rPr>
        <w:t xml:space="preserve"> </w:t>
      </w:r>
      <w:r w:rsidRPr="00463DA1">
        <w:rPr>
          <w:szCs w:val="20"/>
        </w:rPr>
        <w:t>vertegenwoordiger van een jeugdvereniging.</w:t>
      </w:r>
    </w:p>
    <w:p w14:paraId="02C38CB0" w14:textId="405DB044" w:rsidR="000F7804" w:rsidRDefault="009624D0" w:rsidP="00F63347">
      <w:pPr>
        <w:rPr>
          <w:szCs w:val="20"/>
        </w:rPr>
      </w:pPr>
      <w:r w:rsidRPr="00463DA1">
        <w:rPr>
          <w:szCs w:val="20"/>
        </w:rPr>
        <w:t>Hulp door jeugdverenigingen op activiteiten georganiseerd door de jeugdraad i.s.m. de jeugdconsulent, wordt meegeteld.</w:t>
      </w:r>
    </w:p>
    <w:p w14:paraId="148A732E" w14:textId="3164925F" w:rsidR="009624D0" w:rsidRPr="002945BF" w:rsidRDefault="007760E1" w:rsidP="002945BF">
      <w:pPr>
        <w:pStyle w:val="Art00"/>
      </w:pPr>
      <w:r w:rsidRPr="002945BF">
        <w:t>Art. 2.2.</w:t>
      </w:r>
      <w:r w:rsidRPr="002945BF">
        <w:tab/>
        <w:t>Voorwaarden</w:t>
      </w:r>
    </w:p>
    <w:p w14:paraId="1E716795" w14:textId="4DE6D3F4" w:rsidR="00F63347" w:rsidRDefault="009624D0" w:rsidP="009624D0">
      <w:pPr>
        <w:rPr>
          <w:szCs w:val="20"/>
        </w:rPr>
      </w:pPr>
      <w:r w:rsidRPr="001559F5">
        <w:rPr>
          <w:szCs w:val="20"/>
        </w:rPr>
        <w:t>De werkingssubsidie wordt berekend op basis van de volgende werkingscriteria, vervuld in het voorbije werkjaar:</w:t>
      </w:r>
    </w:p>
    <w:p w14:paraId="2B5E0EEF" w14:textId="77777777" w:rsidR="00F63347" w:rsidRDefault="00F63347">
      <w:pPr>
        <w:spacing w:after="160"/>
        <w:jc w:val="left"/>
        <w:rPr>
          <w:szCs w:val="20"/>
        </w:rPr>
      </w:pPr>
      <w:r>
        <w:rPr>
          <w:szCs w:val="20"/>
        </w:rPr>
        <w:br w:type="page"/>
      </w:r>
    </w:p>
    <w:p w14:paraId="7F9F779F" w14:textId="607388BA" w:rsidR="009624D0" w:rsidRPr="001559F5" w:rsidRDefault="009624D0" w:rsidP="003724E0">
      <w:pPr>
        <w:pStyle w:val="Lijstalinea"/>
        <w:numPr>
          <w:ilvl w:val="0"/>
          <w:numId w:val="16"/>
        </w:numPr>
        <w:jc w:val="left"/>
        <w:rPr>
          <w:szCs w:val="20"/>
        </w:rPr>
      </w:pPr>
      <w:r w:rsidRPr="001559F5">
        <w:rPr>
          <w:szCs w:val="20"/>
        </w:rPr>
        <w:lastRenderedPageBreak/>
        <w:t>leden:</w:t>
      </w:r>
      <w:r w:rsidRPr="001559F5">
        <w:rPr>
          <w:spacing w:val="61"/>
          <w:szCs w:val="20"/>
        </w:rPr>
        <w:t xml:space="preserve"> </w:t>
      </w:r>
      <w:r w:rsidRPr="001559F5">
        <w:rPr>
          <w:szCs w:val="20"/>
        </w:rPr>
        <w:t>per lid:</w:t>
      </w:r>
      <w:r w:rsidRPr="001559F5">
        <w:rPr>
          <w:szCs w:val="20"/>
        </w:rPr>
        <w:tab/>
      </w:r>
      <w:r w:rsidR="007760E1" w:rsidRPr="001559F5">
        <w:rPr>
          <w:szCs w:val="20"/>
        </w:rPr>
        <w:tab/>
      </w:r>
      <w:r w:rsidR="007760E1" w:rsidRPr="001559F5">
        <w:rPr>
          <w:szCs w:val="20"/>
        </w:rPr>
        <w:tab/>
      </w:r>
      <w:r w:rsidR="007760E1" w:rsidRPr="001559F5">
        <w:rPr>
          <w:szCs w:val="20"/>
        </w:rPr>
        <w:tab/>
      </w:r>
      <w:r w:rsidR="007760E1" w:rsidRPr="001559F5">
        <w:rPr>
          <w:szCs w:val="20"/>
        </w:rPr>
        <w:tab/>
      </w:r>
      <w:r w:rsidR="007760E1" w:rsidRPr="001559F5">
        <w:rPr>
          <w:szCs w:val="20"/>
        </w:rPr>
        <w:tab/>
      </w:r>
      <w:r w:rsidR="001559F5" w:rsidRPr="001559F5">
        <w:rPr>
          <w:szCs w:val="20"/>
        </w:rPr>
        <w:tab/>
      </w:r>
      <w:r w:rsidR="001559F5" w:rsidRPr="001559F5">
        <w:rPr>
          <w:szCs w:val="20"/>
        </w:rPr>
        <w:tab/>
      </w:r>
      <w:r w:rsidR="001559F5" w:rsidRPr="001559F5">
        <w:rPr>
          <w:szCs w:val="20"/>
        </w:rPr>
        <w:tab/>
      </w:r>
      <w:r w:rsidRPr="001559F5">
        <w:rPr>
          <w:szCs w:val="20"/>
        </w:rPr>
        <w:t xml:space="preserve">1 </w:t>
      </w:r>
      <w:r w:rsidRPr="001559F5">
        <w:rPr>
          <w:spacing w:val="-4"/>
          <w:szCs w:val="20"/>
        </w:rPr>
        <w:t>punt</w:t>
      </w:r>
    </w:p>
    <w:p w14:paraId="23BD0D51" w14:textId="1757A113" w:rsidR="009624D0" w:rsidRPr="001559F5" w:rsidRDefault="009624D0" w:rsidP="003724E0">
      <w:pPr>
        <w:pStyle w:val="Lijstalinea"/>
        <w:numPr>
          <w:ilvl w:val="0"/>
          <w:numId w:val="16"/>
        </w:numPr>
        <w:spacing w:after="0"/>
        <w:jc w:val="left"/>
        <w:rPr>
          <w:szCs w:val="20"/>
        </w:rPr>
      </w:pPr>
      <w:r w:rsidRPr="001559F5">
        <w:rPr>
          <w:szCs w:val="20"/>
        </w:rPr>
        <w:t>begeleiding:</w:t>
      </w:r>
      <w:r w:rsidRPr="001559F5">
        <w:rPr>
          <w:spacing w:val="54"/>
          <w:szCs w:val="20"/>
        </w:rPr>
        <w:tab/>
      </w:r>
      <w:r w:rsidRPr="001559F5">
        <w:rPr>
          <w:szCs w:val="20"/>
        </w:rPr>
        <w:t xml:space="preserve">per </w:t>
      </w:r>
      <w:r w:rsidRPr="001559F5">
        <w:rPr>
          <w:spacing w:val="-4"/>
          <w:szCs w:val="20"/>
        </w:rPr>
        <w:t>begeleider</w:t>
      </w:r>
      <w:r w:rsidRPr="001559F5">
        <w:rPr>
          <w:spacing w:val="-3"/>
          <w:szCs w:val="20"/>
        </w:rPr>
        <w:t xml:space="preserve"> </w:t>
      </w:r>
      <w:r w:rsidRPr="001559F5">
        <w:rPr>
          <w:szCs w:val="20"/>
        </w:rPr>
        <w:t>zonder attest:</w:t>
      </w:r>
      <w:r w:rsidRPr="001559F5">
        <w:rPr>
          <w:spacing w:val="59"/>
          <w:szCs w:val="20"/>
        </w:rPr>
        <w:t xml:space="preserve"> </w:t>
      </w:r>
      <w:r w:rsidRPr="001559F5">
        <w:rPr>
          <w:spacing w:val="59"/>
          <w:szCs w:val="20"/>
        </w:rPr>
        <w:tab/>
      </w:r>
      <w:r w:rsidR="001559F5" w:rsidRPr="001559F5">
        <w:rPr>
          <w:spacing w:val="59"/>
          <w:szCs w:val="20"/>
        </w:rPr>
        <w:tab/>
      </w:r>
      <w:r w:rsidR="001559F5" w:rsidRPr="001559F5">
        <w:rPr>
          <w:spacing w:val="59"/>
          <w:szCs w:val="20"/>
        </w:rPr>
        <w:tab/>
      </w:r>
      <w:r w:rsidR="001559F5" w:rsidRPr="001559F5">
        <w:rPr>
          <w:spacing w:val="59"/>
          <w:szCs w:val="20"/>
        </w:rPr>
        <w:tab/>
      </w:r>
      <w:r w:rsidRPr="001559F5">
        <w:rPr>
          <w:szCs w:val="20"/>
        </w:rPr>
        <w:t>4 punten</w:t>
      </w:r>
    </w:p>
    <w:p w14:paraId="6E063993" w14:textId="62000DBF" w:rsidR="003F749D" w:rsidRPr="001559F5" w:rsidRDefault="009624D0" w:rsidP="003724E0">
      <w:pPr>
        <w:spacing w:after="0"/>
        <w:ind w:left="2124"/>
        <w:contextualSpacing/>
        <w:jc w:val="left"/>
      </w:pPr>
      <w:r w:rsidRPr="001559F5">
        <w:t>met animator-attest of gelijkgesteld:</w:t>
      </w:r>
      <w:r w:rsidRPr="001559F5">
        <w:tab/>
      </w:r>
      <w:r w:rsidR="001559F5" w:rsidRPr="001559F5">
        <w:tab/>
      </w:r>
      <w:r w:rsidR="001559F5" w:rsidRPr="001559F5">
        <w:tab/>
      </w:r>
      <w:r w:rsidRPr="001559F5">
        <w:t>8</w:t>
      </w:r>
      <w:r w:rsidRPr="001559F5">
        <w:rPr>
          <w:spacing w:val="-17"/>
        </w:rPr>
        <w:t xml:space="preserve"> </w:t>
      </w:r>
      <w:r w:rsidRPr="001559F5">
        <w:t>punten</w:t>
      </w:r>
    </w:p>
    <w:p w14:paraId="7C906E15" w14:textId="371C44BC" w:rsidR="009624D0" w:rsidRPr="001559F5" w:rsidRDefault="009624D0" w:rsidP="003724E0">
      <w:pPr>
        <w:spacing w:after="0"/>
        <w:ind w:left="2124"/>
        <w:contextualSpacing/>
        <w:jc w:val="left"/>
      </w:pPr>
      <w:r w:rsidRPr="001559F5">
        <w:t>met</w:t>
      </w:r>
      <w:r w:rsidRPr="001559F5">
        <w:rPr>
          <w:spacing w:val="-4"/>
        </w:rPr>
        <w:t xml:space="preserve"> </w:t>
      </w:r>
      <w:r w:rsidRPr="001559F5">
        <w:t>hoofdanimator-attest of</w:t>
      </w:r>
      <w:r w:rsidRPr="001559F5">
        <w:rPr>
          <w:spacing w:val="-4"/>
        </w:rPr>
        <w:t xml:space="preserve"> </w:t>
      </w:r>
      <w:r w:rsidRPr="001559F5">
        <w:t xml:space="preserve">gelijkgesteld: </w:t>
      </w:r>
      <w:r w:rsidRPr="001559F5">
        <w:tab/>
      </w:r>
      <w:r w:rsidR="001559F5" w:rsidRPr="001559F5">
        <w:tab/>
      </w:r>
      <w:r w:rsidRPr="001559F5">
        <w:t>10</w:t>
      </w:r>
      <w:r w:rsidRPr="001559F5">
        <w:rPr>
          <w:spacing w:val="-4"/>
        </w:rPr>
        <w:t xml:space="preserve"> </w:t>
      </w:r>
      <w:r w:rsidRPr="001559F5">
        <w:t>punten</w:t>
      </w:r>
    </w:p>
    <w:p w14:paraId="4BDC03DB" w14:textId="6D42F967" w:rsidR="009624D0" w:rsidRPr="001559F5" w:rsidRDefault="009624D0" w:rsidP="003724E0">
      <w:pPr>
        <w:spacing w:after="0"/>
        <w:ind w:left="2124"/>
        <w:contextualSpacing/>
        <w:jc w:val="left"/>
      </w:pPr>
      <w:r w:rsidRPr="001559F5">
        <w:t>met instructeur-attest of gelijkgesteld:</w:t>
      </w:r>
      <w:r w:rsidRPr="001559F5">
        <w:tab/>
      </w:r>
      <w:r w:rsidR="001559F5" w:rsidRPr="001559F5">
        <w:tab/>
      </w:r>
      <w:r w:rsidR="001559F5" w:rsidRPr="001559F5">
        <w:tab/>
      </w:r>
      <w:r w:rsidRPr="001559F5">
        <w:t>12</w:t>
      </w:r>
      <w:r w:rsidRPr="001559F5">
        <w:rPr>
          <w:spacing w:val="-17"/>
        </w:rPr>
        <w:t xml:space="preserve"> </w:t>
      </w:r>
      <w:r w:rsidRPr="001559F5">
        <w:t>punten</w:t>
      </w:r>
    </w:p>
    <w:p w14:paraId="528CB582" w14:textId="3D66E8D1" w:rsidR="009624D0" w:rsidRPr="001559F5" w:rsidRDefault="009624D0" w:rsidP="003724E0">
      <w:pPr>
        <w:spacing w:after="80"/>
        <w:ind w:left="2126"/>
        <w:contextualSpacing/>
        <w:jc w:val="left"/>
      </w:pPr>
      <w:r w:rsidRPr="001559F5">
        <w:t>met</w:t>
      </w:r>
      <w:r w:rsidRPr="001559F5">
        <w:rPr>
          <w:spacing w:val="-1"/>
        </w:rPr>
        <w:t xml:space="preserve"> </w:t>
      </w:r>
      <w:r w:rsidRPr="001559F5">
        <w:t>hoofdinstructeur-attest</w:t>
      </w:r>
      <w:r w:rsidRPr="001559F5">
        <w:rPr>
          <w:spacing w:val="-1"/>
        </w:rPr>
        <w:t xml:space="preserve"> </w:t>
      </w:r>
      <w:r w:rsidRPr="001559F5">
        <w:t>of</w:t>
      </w:r>
      <w:r w:rsidRPr="001559F5">
        <w:rPr>
          <w:spacing w:val="-1"/>
        </w:rPr>
        <w:t xml:space="preserve"> </w:t>
      </w:r>
      <w:r w:rsidRPr="001559F5">
        <w:t>gelijkgesteld:</w:t>
      </w:r>
      <w:r w:rsidRPr="001559F5">
        <w:rPr>
          <w:spacing w:val="59"/>
        </w:rPr>
        <w:t xml:space="preserve"> </w:t>
      </w:r>
      <w:r w:rsidRPr="001559F5">
        <w:rPr>
          <w:spacing w:val="59"/>
        </w:rPr>
        <w:tab/>
      </w:r>
      <w:r w:rsidR="001559F5" w:rsidRPr="001559F5">
        <w:rPr>
          <w:spacing w:val="59"/>
        </w:rPr>
        <w:tab/>
      </w:r>
      <w:r w:rsidRPr="001559F5">
        <w:t>14 punten</w:t>
      </w:r>
    </w:p>
    <w:p w14:paraId="02A957C5" w14:textId="692C5A5F" w:rsidR="009624D0" w:rsidRPr="001559F5" w:rsidRDefault="009624D0" w:rsidP="003724E0">
      <w:pPr>
        <w:pStyle w:val="Lijstalinea"/>
        <w:numPr>
          <w:ilvl w:val="0"/>
          <w:numId w:val="16"/>
        </w:numPr>
        <w:jc w:val="left"/>
        <w:rPr>
          <w:szCs w:val="20"/>
        </w:rPr>
      </w:pPr>
      <w:r w:rsidRPr="001559F5">
        <w:rPr>
          <w:szCs w:val="20"/>
        </w:rPr>
        <w:t>EHBO,</w:t>
      </w:r>
      <w:r w:rsidRPr="001559F5">
        <w:rPr>
          <w:spacing w:val="-3"/>
          <w:szCs w:val="20"/>
        </w:rPr>
        <w:t xml:space="preserve"> </w:t>
      </w:r>
      <w:r w:rsidRPr="001559F5">
        <w:rPr>
          <w:szCs w:val="20"/>
        </w:rPr>
        <w:t>per leid(st)er</w:t>
      </w:r>
      <w:r w:rsidRPr="001559F5">
        <w:rPr>
          <w:spacing w:val="-1"/>
          <w:szCs w:val="20"/>
        </w:rPr>
        <w:t xml:space="preserve"> </w:t>
      </w:r>
      <w:r w:rsidRPr="001559F5">
        <w:rPr>
          <w:szCs w:val="20"/>
        </w:rPr>
        <w:t>met</w:t>
      </w:r>
      <w:r w:rsidRPr="001559F5">
        <w:rPr>
          <w:spacing w:val="2"/>
          <w:szCs w:val="20"/>
        </w:rPr>
        <w:t xml:space="preserve"> </w:t>
      </w:r>
      <w:r w:rsidRPr="001559F5">
        <w:rPr>
          <w:szCs w:val="20"/>
        </w:rPr>
        <w:t>geldig</w:t>
      </w:r>
      <w:r w:rsidRPr="001559F5">
        <w:rPr>
          <w:spacing w:val="-4"/>
          <w:szCs w:val="20"/>
        </w:rPr>
        <w:t xml:space="preserve"> </w:t>
      </w:r>
      <w:r w:rsidRPr="001559F5">
        <w:rPr>
          <w:szCs w:val="20"/>
        </w:rPr>
        <w:t xml:space="preserve">EHBO-brevet: </w:t>
      </w:r>
      <w:r w:rsidR="001559F5" w:rsidRPr="001559F5">
        <w:rPr>
          <w:szCs w:val="20"/>
        </w:rPr>
        <w:tab/>
      </w:r>
      <w:r w:rsidR="001559F5" w:rsidRPr="001559F5">
        <w:rPr>
          <w:szCs w:val="20"/>
        </w:rPr>
        <w:tab/>
      </w:r>
      <w:r w:rsidR="001559F5" w:rsidRPr="001559F5">
        <w:rPr>
          <w:szCs w:val="20"/>
        </w:rPr>
        <w:tab/>
      </w:r>
      <w:r w:rsidR="001559F5" w:rsidRPr="001559F5">
        <w:rPr>
          <w:szCs w:val="20"/>
        </w:rPr>
        <w:tab/>
      </w:r>
      <w:r w:rsidRPr="001559F5">
        <w:rPr>
          <w:szCs w:val="20"/>
        </w:rPr>
        <w:t>2 punten</w:t>
      </w:r>
    </w:p>
    <w:p w14:paraId="3598D4CB" w14:textId="742BD753" w:rsidR="009624D0" w:rsidRPr="001559F5" w:rsidRDefault="009624D0" w:rsidP="003724E0">
      <w:pPr>
        <w:pStyle w:val="Lijstalinea"/>
        <w:numPr>
          <w:ilvl w:val="0"/>
          <w:numId w:val="16"/>
        </w:numPr>
        <w:jc w:val="left"/>
        <w:rPr>
          <w:szCs w:val="20"/>
        </w:rPr>
      </w:pPr>
      <w:r w:rsidRPr="001559F5">
        <w:rPr>
          <w:szCs w:val="20"/>
        </w:rPr>
        <w:t>vorming, per</w:t>
      </w:r>
      <w:r w:rsidRPr="001559F5">
        <w:rPr>
          <w:spacing w:val="80"/>
          <w:w w:val="150"/>
          <w:szCs w:val="20"/>
        </w:rPr>
        <w:t xml:space="preserve"> </w:t>
      </w:r>
      <w:r w:rsidRPr="001559F5">
        <w:rPr>
          <w:szCs w:val="20"/>
        </w:rPr>
        <w:t>deelnemer</w:t>
      </w:r>
      <w:r w:rsidRPr="001559F5">
        <w:rPr>
          <w:spacing w:val="80"/>
          <w:w w:val="150"/>
          <w:szCs w:val="20"/>
        </w:rPr>
        <w:t xml:space="preserve"> </w:t>
      </w:r>
      <w:r w:rsidRPr="001559F5">
        <w:rPr>
          <w:szCs w:val="20"/>
        </w:rPr>
        <w:t>aan</w:t>
      </w:r>
      <w:r w:rsidRPr="001559F5">
        <w:rPr>
          <w:spacing w:val="80"/>
          <w:w w:val="150"/>
          <w:szCs w:val="20"/>
        </w:rPr>
        <w:t xml:space="preserve"> </w:t>
      </w:r>
      <w:r w:rsidRPr="001559F5">
        <w:rPr>
          <w:szCs w:val="20"/>
        </w:rPr>
        <w:t xml:space="preserve">een vorming van minstens 2 uur: </w:t>
      </w:r>
      <w:r w:rsidR="001559F5" w:rsidRPr="001559F5">
        <w:rPr>
          <w:szCs w:val="20"/>
        </w:rPr>
        <w:tab/>
      </w:r>
      <w:r w:rsidR="001559F5" w:rsidRPr="001559F5">
        <w:rPr>
          <w:szCs w:val="20"/>
        </w:rPr>
        <w:tab/>
      </w:r>
      <w:r w:rsidRPr="001559F5">
        <w:rPr>
          <w:szCs w:val="20"/>
        </w:rPr>
        <w:t>2 punten</w:t>
      </w:r>
    </w:p>
    <w:p w14:paraId="1F3B5267" w14:textId="77777777" w:rsidR="00977C57" w:rsidRDefault="009624D0" w:rsidP="003724E0">
      <w:pPr>
        <w:pStyle w:val="Lijstalinea"/>
        <w:numPr>
          <w:ilvl w:val="0"/>
          <w:numId w:val="16"/>
        </w:numPr>
        <w:jc w:val="left"/>
        <w:rPr>
          <w:szCs w:val="20"/>
        </w:rPr>
      </w:pPr>
      <w:r w:rsidRPr="001559F5">
        <w:rPr>
          <w:szCs w:val="20"/>
        </w:rPr>
        <w:t>kadervorming,</w:t>
      </w:r>
      <w:r w:rsidRPr="001559F5">
        <w:rPr>
          <w:spacing w:val="80"/>
          <w:w w:val="150"/>
          <w:szCs w:val="20"/>
        </w:rPr>
        <w:t xml:space="preserve"> </w:t>
      </w:r>
      <w:r w:rsidRPr="001559F5">
        <w:rPr>
          <w:szCs w:val="20"/>
        </w:rPr>
        <w:t>per</w:t>
      </w:r>
      <w:r w:rsidRPr="001559F5">
        <w:rPr>
          <w:spacing w:val="80"/>
          <w:w w:val="150"/>
          <w:szCs w:val="20"/>
        </w:rPr>
        <w:t xml:space="preserve"> </w:t>
      </w:r>
      <w:r w:rsidRPr="001559F5">
        <w:rPr>
          <w:szCs w:val="20"/>
        </w:rPr>
        <w:t>deelnemer</w:t>
      </w:r>
      <w:r w:rsidRPr="001559F5">
        <w:rPr>
          <w:spacing w:val="80"/>
          <w:w w:val="150"/>
          <w:szCs w:val="20"/>
        </w:rPr>
        <w:t xml:space="preserve"> </w:t>
      </w:r>
      <w:r w:rsidRPr="001559F5">
        <w:rPr>
          <w:szCs w:val="20"/>
        </w:rPr>
        <w:t>aan</w:t>
      </w:r>
      <w:r w:rsidRPr="001559F5">
        <w:rPr>
          <w:spacing w:val="80"/>
          <w:w w:val="150"/>
          <w:szCs w:val="20"/>
        </w:rPr>
        <w:t xml:space="preserve"> </w:t>
      </w:r>
      <w:r w:rsidRPr="001559F5">
        <w:rPr>
          <w:szCs w:val="20"/>
        </w:rPr>
        <w:t>een</w:t>
      </w:r>
      <w:r w:rsidRPr="001559F5">
        <w:rPr>
          <w:spacing w:val="80"/>
          <w:w w:val="150"/>
          <w:szCs w:val="20"/>
        </w:rPr>
        <w:t xml:space="preserve"> </w:t>
      </w:r>
      <w:r w:rsidRPr="001559F5">
        <w:rPr>
          <w:szCs w:val="20"/>
        </w:rPr>
        <w:t>nationaal</w:t>
      </w:r>
    </w:p>
    <w:p w14:paraId="43283A61" w14:textId="4C2511B3" w:rsidR="009624D0" w:rsidRPr="001559F5" w:rsidRDefault="009624D0" w:rsidP="003724E0">
      <w:pPr>
        <w:pStyle w:val="Lijstalinea"/>
        <w:ind w:left="360"/>
        <w:jc w:val="left"/>
        <w:rPr>
          <w:szCs w:val="20"/>
        </w:rPr>
      </w:pPr>
      <w:r w:rsidRPr="001559F5">
        <w:rPr>
          <w:szCs w:val="20"/>
        </w:rPr>
        <w:t>erkend kadervormingsinitiatief:</w:t>
      </w:r>
      <w:r w:rsidR="00977C57">
        <w:rPr>
          <w:szCs w:val="20"/>
        </w:rPr>
        <w:tab/>
      </w:r>
      <w:r w:rsidR="00977C57">
        <w:rPr>
          <w:szCs w:val="20"/>
        </w:rPr>
        <w:tab/>
      </w:r>
      <w:r w:rsidR="00977C57">
        <w:rPr>
          <w:szCs w:val="20"/>
        </w:rPr>
        <w:tab/>
      </w:r>
      <w:r w:rsidR="00977C57">
        <w:rPr>
          <w:szCs w:val="20"/>
        </w:rPr>
        <w:tab/>
      </w:r>
      <w:r w:rsidR="00977C57">
        <w:rPr>
          <w:szCs w:val="20"/>
        </w:rPr>
        <w:tab/>
      </w:r>
      <w:r w:rsidR="00977C57">
        <w:rPr>
          <w:szCs w:val="20"/>
        </w:rPr>
        <w:tab/>
      </w:r>
      <w:r w:rsidR="00977C57">
        <w:rPr>
          <w:szCs w:val="20"/>
        </w:rPr>
        <w:tab/>
      </w:r>
      <w:r w:rsidRPr="001559F5">
        <w:rPr>
          <w:szCs w:val="20"/>
        </w:rPr>
        <w:t>5 punten</w:t>
      </w:r>
    </w:p>
    <w:p w14:paraId="7954626B" w14:textId="46188D24" w:rsidR="009624D0" w:rsidRPr="001559F5" w:rsidRDefault="009624D0" w:rsidP="003724E0">
      <w:pPr>
        <w:pStyle w:val="Lijstalinea"/>
        <w:numPr>
          <w:ilvl w:val="0"/>
          <w:numId w:val="16"/>
        </w:numPr>
        <w:jc w:val="left"/>
        <w:rPr>
          <w:szCs w:val="20"/>
        </w:rPr>
      </w:pPr>
      <w:r w:rsidRPr="001559F5">
        <w:rPr>
          <w:szCs w:val="20"/>
        </w:rPr>
        <w:t>per aanwezigheid/hulp</w:t>
      </w:r>
      <w:r w:rsidRPr="001559F5">
        <w:rPr>
          <w:spacing w:val="-1"/>
          <w:szCs w:val="20"/>
        </w:rPr>
        <w:t xml:space="preserve"> </w:t>
      </w:r>
      <w:r w:rsidRPr="001559F5">
        <w:rPr>
          <w:szCs w:val="20"/>
        </w:rPr>
        <w:t>op de</w:t>
      </w:r>
      <w:r w:rsidRPr="001559F5">
        <w:rPr>
          <w:spacing w:val="-1"/>
          <w:szCs w:val="20"/>
        </w:rPr>
        <w:t xml:space="preserve"> </w:t>
      </w:r>
      <w:r w:rsidRPr="001559F5">
        <w:rPr>
          <w:szCs w:val="20"/>
        </w:rPr>
        <w:t>jeugdraad,</w:t>
      </w:r>
      <w:r w:rsidRPr="001559F5">
        <w:rPr>
          <w:spacing w:val="-1"/>
          <w:szCs w:val="20"/>
        </w:rPr>
        <w:t xml:space="preserve"> </w:t>
      </w:r>
      <w:r w:rsidRPr="001559F5">
        <w:rPr>
          <w:szCs w:val="20"/>
        </w:rPr>
        <w:t>per</w:t>
      </w:r>
      <w:r w:rsidRPr="001559F5">
        <w:rPr>
          <w:spacing w:val="-1"/>
          <w:szCs w:val="20"/>
        </w:rPr>
        <w:t xml:space="preserve"> </w:t>
      </w:r>
      <w:r w:rsidRPr="001559F5">
        <w:rPr>
          <w:szCs w:val="20"/>
        </w:rPr>
        <w:t>vereniging:</w:t>
      </w:r>
      <w:r w:rsidR="001559F5" w:rsidRPr="001559F5">
        <w:rPr>
          <w:szCs w:val="20"/>
        </w:rPr>
        <w:tab/>
      </w:r>
      <w:r w:rsidR="001559F5" w:rsidRPr="001559F5">
        <w:rPr>
          <w:szCs w:val="20"/>
        </w:rPr>
        <w:tab/>
      </w:r>
      <w:r w:rsidR="001559F5" w:rsidRPr="001559F5">
        <w:rPr>
          <w:szCs w:val="20"/>
        </w:rPr>
        <w:tab/>
      </w:r>
      <w:r w:rsidRPr="001559F5">
        <w:rPr>
          <w:szCs w:val="20"/>
        </w:rPr>
        <w:t>3</w:t>
      </w:r>
      <w:r w:rsidRPr="001559F5">
        <w:rPr>
          <w:spacing w:val="1"/>
          <w:szCs w:val="20"/>
        </w:rPr>
        <w:t xml:space="preserve"> </w:t>
      </w:r>
      <w:r w:rsidRPr="001559F5">
        <w:rPr>
          <w:szCs w:val="20"/>
        </w:rPr>
        <w:t>punten</w:t>
      </w:r>
    </w:p>
    <w:p w14:paraId="35509224" w14:textId="625B1C9F" w:rsidR="009624D0" w:rsidRPr="001559F5" w:rsidRDefault="009624D0" w:rsidP="003724E0">
      <w:pPr>
        <w:pStyle w:val="Lijstalinea"/>
        <w:numPr>
          <w:ilvl w:val="0"/>
          <w:numId w:val="16"/>
        </w:numPr>
        <w:jc w:val="left"/>
        <w:rPr>
          <w:szCs w:val="20"/>
        </w:rPr>
      </w:pPr>
      <w:r w:rsidRPr="001559F5">
        <w:rPr>
          <w:szCs w:val="20"/>
        </w:rPr>
        <w:t>per</w:t>
      </w:r>
      <w:r w:rsidRPr="001559F5">
        <w:rPr>
          <w:spacing w:val="-1"/>
          <w:szCs w:val="20"/>
        </w:rPr>
        <w:t xml:space="preserve"> </w:t>
      </w:r>
      <w:r w:rsidRPr="001559F5">
        <w:rPr>
          <w:szCs w:val="20"/>
        </w:rPr>
        <w:t>leid(st)</w:t>
      </w:r>
      <w:proofErr w:type="spellStart"/>
      <w:r w:rsidRPr="001559F5">
        <w:rPr>
          <w:szCs w:val="20"/>
        </w:rPr>
        <w:t>ers</w:t>
      </w:r>
      <w:proofErr w:type="spellEnd"/>
      <w:r w:rsidRPr="001559F5">
        <w:rPr>
          <w:szCs w:val="20"/>
        </w:rPr>
        <w:t>-</w:t>
      </w:r>
      <w:r w:rsidRPr="001559F5">
        <w:rPr>
          <w:spacing w:val="-1"/>
          <w:szCs w:val="20"/>
        </w:rPr>
        <w:t xml:space="preserve"> </w:t>
      </w:r>
      <w:r w:rsidRPr="001559F5">
        <w:rPr>
          <w:szCs w:val="20"/>
        </w:rPr>
        <w:t>of bestuursvergadering</w:t>
      </w:r>
      <w:r w:rsidRPr="001559F5">
        <w:rPr>
          <w:spacing w:val="-1"/>
          <w:szCs w:val="20"/>
        </w:rPr>
        <w:t xml:space="preserve"> </w:t>
      </w:r>
      <w:r w:rsidRPr="001559F5">
        <w:rPr>
          <w:szCs w:val="20"/>
        </w:rPr>
        <w:t>(kern)</w:t>
      </w:r>
      <w:r w:rsidR="00977C57">
        <w:rPr>
          <w:szCs w:val="20"/>
        </w:rPr>
        <w:t xml:space="preserve">, </w:t>
      </w:r>
      <w:r w:rsidR="00977C57" w:rsidRPr="001559F5">
        <w:rPr>
          <w:szCs w:val="20"/>
        </w:rPr>
        <w:t>max. 1/week</w:t>
      </w:r>
      <w:r w:rsidRPr="001559F5">
        <w:rPr>
          <w:szCs w:val="20"/>
        </w:rPr>
        <w:t>:</w:t>
      </w:r>
      <w:r w:rsidRPr="001559F5">
        <w:rPr>
          <w:spacing w:val="-1"/>
          <w:szCs w:val="20"/>
        </w:rPr>
        <w:t xml:space="preserve"> </w:t>
      </w:r>
      <w:r w:rsidR="00977C57">
        <w:rPr>
          <w:spacing w:val="-1"/>
          <w:szCs w:val="20"/>
        </w:rPr>
        <w:tab/>
      </w:r>
      <w:r w:rsidR="00977C57">
        <w:rPr>
          <w:spacing w:val="-1"/>
          <w:szCs w:val="20"/>
        </w:rPr>
        <w:tab/>
      </w:r>
      <w:r w:rsidRPr="001559F5">
        <w:rPr>
          <w:szCs w:val="20"/>
        </w:rPr>
        <w:t>3 punten</w:t>
      </w:r>
    </w:p>
    <w:p w14:paraId="6F033EE0" w14:textId="32BD0729" w:rsidR="009624D0" w:rsidRPr="001559F5" w:rsidRDefault="009624D0" w:rsidP="003724E0">
      <w:pPr>
        <w:pStyle w:val="Lijstalinea"/>
        <w:numPr>
          <w:ilvl w:val="0"/>
          <w:numId w:val="16"/>
        </w:numPr>
        <w:jc w:val="left"/>
        <w:rPr>
          <w:szCs w:val="20"/>
        </w:rPr>
      </w:pPr>
      <w:r w:rsidRPr="001559F5">
        <w:rPr>
          <w:szCs w:val="20"/>
        </w:rPr>
        <w:t>gewone</w:t>
      </w:r>
      <w:r w:rsidRPr="001559F5">
        <w:rPr>
          <w:spacing w:val="-4"/>
          <w:szCs w:val="20"/>
        </w:rPr>
        <w:t xml:space="preserve"> </w:t>
      </w:r>
      <w:r w:rsidRPr="001559F5">
        <w:rPr>
          <w:szCs w:val="20"/>
        </w:rPr>
        <w:t>activiteiten</w:t>
      </w:r>
      <w:r w:rsidRPr="001559F5">
        <w:rPr>
          <w:spacing w:val="-1"/>
          <w:szCs w:val="20"/>
        </w:rPr>
        <w:t xml:space="preserve"> </w:t>
      </w:r>
      <w:r w:rsidRPr="001559F5">
        <w:rPr>
          <w:szCs w:val="20"/>
        </w:rPr>
        <w:t>per afdeling:</w:t>
      </w:r>
      <w:r w:rsidRPr="001559F5">
        <w:rPr>
          <w:spacing w:val="-1"/>
          <w:szCs w:val="20"/>
        </w:rPr>
        <w:t xml:space="preserve"> </w:t>
      </w:r>
      <w:r w:rsidR="001559F5" w:rsidRPr="001559F5">
        <w:rPr>
          <w:spacing w:val="-1"/>
          <w:szCs w:val="20"/>
        </w:rPr>
        <w:tab/>
      </w:r>
      <w:r w:rsidR="001559F5" w:rsidRPr="001559F5">
        <w:rPr>
          <w:spacing w:val="-1"/>
          <w:szCs w:val="20"/>
        </w:rPr>
        <w:tab/>
      </w:r>
      <w:r w:rsidR="001559F5" w:rsidRPr="001559F5">
        <w:rPr>
          <w:spacing w:val="-1"/>
          <w:szCs w:val="20"/>
        </w:rPr>
        <w:tab/>
      </w:r>
      <w:r w:rsidR="001559F5" w:rsidRPr="001559F5">
        <w:rPr>
          <w:spacing w:val="-1"/>
          <w:szCs w:val="20"/>
        </w:rPr>
        <w:tab/>
      </w:r>
      <w:r w:rsidR="001559F5" w:rsidRPr="001559F5">
        <w:rPr>
          <w:spacing w:val="-1"/>
          <w:szCs w:val="20"/>
        </w:rPr>
        <w:tab/>
      </w:r>
      <w:r w:rsidR="001559F5" w:rsidRPr="001559F5">
        <w:rPr>
          <w:spacing w:val="-1"/>
          <w:szCs w:val="20"/>
        </w:rPr>
        <w:tab/>
      </w:r>
      <w:r w:rsidRPr="001559F5">
        <w:rPr>
          <w:szCs w:val="20"/>
        </w:rPr>
        <w:t>5</w:t>
      </w:r>
      <w:r w:rsidRPr="001559F5">
        <w:rPr>
          <w:spacing w:val="-1"/>
          <w:szCs w:val="20"/>
        </w:rPr>
        <w:t xml:space="preserve"> </w:t>
      </w:r>
      <w:r w:rsidRPr="001559F5">
        <w:rPr>
          <w:szCs w:val="20"/>
        </w:rPr>
        <w:t>punten</w:t>
      </w:r>
    </w:p>
    <w:p w14:paraId="6A90025F" w14:textId="2A09A709" w:rsidR="009624D0" w:rsidRPr="001559F5" w:rsidRDefault="009624D0" w:rsidP="003724E0">
      <w:pPr>
        <w:pStyle w:val="Lijstalinea"/>
        <w:numPr>
          <w:ilvl w:val="0"/>
          <w:numId w:val="16"/>
        </w:numPr>
        <w:jc w:val="left"/>
        <w:rPr>
          <w:strike/>
          <w:szCs w:val="20"/>
        </w:rPr>
      </w:pPr>
      <w:r w:rsidRPr="001559F5">
        <w:rPr>
          <w:szCs w:val="20"/>
        </w:rPr>
        <w:t xml:space="preserve">Per nieuwsbrief die voldoet aan de voorwaarden: </w:t>
      </w:r>
      <w:r w:rsidR="001559F5" w:rsidRPr="001559F5">
        <w:rPr>
          <w:szCs w:val="20"/>
        </w:rPr>
        <w:tab/>
      </w:r>
      <w:r w:rsidR="001559F5" w:rsidRPr="001559F5">
        <w:rPr>
          <w:szCs w:val="20"/>
        </w:rPr>
        <w:tab/>
      </w:r>
      <w:r w:rsidR="001559F5" w:rsidRPr="001559F5">
        <w:rPr>
          <w:szCs w:val="20"/>
        </w:rPr>
        <w:tab/>
      </w:r>
      <w:r w:rsidR="001559F5" w:rsidRPr="001559F5">
        <w:rPr>
          <w:szCs w:val="20"/>
        </w:rPr>
        <w:tab/>
      </w:r>
      <w:r w:rsidRPr="001559F5">
        <w:rPr>
          <w:szCs w:val="20"/>
        </w:rPr>
        <w:t>2</w:t>
      </w:r>
      <w:r w:rsidR="003724E0">
        <w:rPr>
          <w:szCs w:val="20"/>
        </w:rPr>
        <w:t xml:space="preserve"> </w:t>
      </w:r>
      <w:r w:rsidRPr="001559F5">
        <w:rPr>
          <w:szCs w:val="20"/>
        </w:rPr>
        <w:t>punten</w:t>
      </w:r>
      <w:r w:rsidR="001559F5" w:rsidRPr="001559F5">
        <w:rPr>
          <w:szCs w:val="20"/>
        </w:rPr>
        <w:br/>
      </w:r>
    </w:p>
    <w:p w14:paraId="31B7DF0A" w14:textId="24BA6E37" w:rsidR="009624D0" w:rsidRPr="001559F5" w:rsidRDefault="009624D0" w:rsidP="003724E0">
      <w:pPr>
        <w:pStyle w:val="Lijstalinea"/>
        <w:numPr>
          <w:ilvl w:val="0"/>
          <w:numId w:val="16"/>
        </w:numPr>
        <w:jc w:val="left"/>
        <w:rPr>
          <w:szCs w:val="20"/>
        </w:rPr>
      </w:pPr>
      <w:r w:rsidRPr="001559F5">
        <w:rPr>
          <w:szCs w:val="20"/>
        </w:rPr>
        <w:t>meerdaagse</w:t>
      </w:r>
      <w:r w:rsidRPr="001559F5">
        <w:rPr>
          <w:spacing w:val="40"/>
          <w:szCs w:val="20"/>
        </w:rPr>
        <w:t xml:space="preserve"> </w:t>
      </w:r>
      <w:r w:rsidRPr="001559F5">
        <w:rPr>
          <w:szCs w:val="20"/>
        </w:rPr>
        <w:t>activiteiten</w:t>
      </w:r>
      <w:r w:rsidRPr="001559F5">
        <w:rPr>
          <w:spacing w:val="40"/>
          <w:szCs w:val="20"/>
        </w:rPr>
        <w:t xml:space="preserve"> </w:t>
      </w:r>
      <w:r w:rsidRPr="001559F5">
        <w:rPr>
          <w:szCs w:val="20"/>
        </w:rPr>
        <w:t>met</w:t>
      </w:r>
      <w:r w:rsidRPr="001559F5">
        <w:rPr>
          <w:spacing w:val="40"/>
          <w:szCs w:val="20"/>
        </w:rPr>
        <w:t xml:space="preserve"> </w:t>
      </w:r>
      <w:r w:rsidRPr="001559F5">
        <w:rPr>
          <w:szCs w:val="20"/>
        </w:rPr>
        <w:t>als</w:t>
      </w:r>
      <w:r w:rsidRPr="001559F5">
        <w:rPr>
          <w:spacing w:val="40"/>
          <w:szCs w:val="20"/>
        </w:rPr>
        <w:t xml:space="preserve"> </w:t>
      </w:r>
      <w:r w:rsidRPr="001559F5">
        <w:rPr>
          <w:szCs w:val="20"/>
        </w:rPr>
        <w:t>regel</w:t>
      </w:r>
      <w:r w:rsidRPr="001559F5">
        <w:rPr>
          <w:spacing w:val="40"/>
          <w:szCs w:val="20"/>
        </w:rPr>
        <w:t xml:space="preserve"> </w:t>
      </w:r>
      <w:r w:rsidRPr="001559F5">
        <w:rPr>
          <w:szCs w:val="20"/>
        </w:rPr>
        <w:t>dat</w:t>
      </w:r>
      <w:r w:rsidRPr="001559F5">
        <w:rPr>
          <w:spacing w:val="40"/>
          <w:szCs w:val="20"/>
        </w:rPr>
        <w:t xml:space="preserve"> </w:t>
      </w:r>
      <w:r w:rsidRPr="001559F5">
        <w:rPr>
          <w:szCs w:val="20"/>
        </w:rPr>
        <w:t>1</w:t>
      </w:r>
      <w:r w:rsidRPr="001559F5">
        <w:rPr>
          <w:spacing w:val="40"/>
          <w:szCs w:val="20"/>
        </w:rPr>
        <w:t xml:space="preserve"> </w:t>
      </w:r>
      <w:r w:rsidRPr="001559F5">
        <w:rPr>
          <w:szCs w:val="20"/>
        </w:rPr>
        <w:t>overnachting</w:t>
      </w:r>
      <w:r w:rsidRPr="001559F5">
        <w:rPr>
          <w:spacing w:val="40"/>
          <w:szCs w:val="20"/>
        </w:rPr>
        <w:t xml:space="preserve"> </w:t>
      </w:r>
      <w:r w:rsidRPr="001559F5">
        <w:rPr>
          <w:szCs w:val="20"/>
        </w:rPr>
        <w:t>telt</w:t>
      </w:r>
      <w:r w:rsidRPr="001559F5">
        <w:rPr>
          <w:spacing w:val="40"/>
          <w:szCs w:val="20"/>
        </w:rPr>
        <w:t xml:space="preserve"> </w:t>
      </w:r>
      <w:r w:rsidRPr="001559F5">
        <w:rPr>
          <w:szCs w:val="20"/>
        </w:rPr>
        <w:t>voor</w:t>
      </w:r>
      <w:r w:rsidR="003724E0">
        <w:rPr>
          <w:spacing w:val="40"/>
          <w:szCs w:val="20"/>
        </w:rPr>
        <w:t xml:space="preserve"> </w:t>
      </w:r>
      <w:r w:rsidR="002945BF">
        <w:rPr>
          <w:spacing w:val="40"/>
          <w:szCs w:val="20"/>
        </w:rPr>
        <w:br/>
      </w:r>
      <w:r w:rsidRPr="001559F5">
        <w:rPr>
          <w:szCs w:val="20"/>
        </w:rPr>
        <w:t>2 punten en 1 dagactiviteit voor 5 punten.</w:t>
      </w:r>
    </w:p>
    <w:p w14:paraId="75F44504" w14:textId="3F72ED51" w:rsidR="009624D0" w:rsidRPr="001559F5" w:rsidRDefault="009624D0" w:rsidP="003724E0">
      <w:pPr>
        <w:pStyle w:val="Lijstalinea"/>
        <w:numPr>
          <w:ilvl w:val="1"/>
          <w:numId w:val="17"/>
        </w:numPr>
        <w:ind w:left="851"/>
        <w:jc w:val="left"/>
        <w:rPr>
          <w:szCs w:val="20"/>
        </w:rPr>
      </w:pPr>
      <w:r w:rsidRPr="001559F5">
        <w:rPr>
          <w:szCs w:val="20"/>
        </w:rPr>
        <w:t>activiteit</w:t>
      </w:r>
      <w:r w:rsidRPr="001559F5">
        <w:rPr>
          <w:spacing w:val="-1"/>
          <w:szCs w:val="20"/>
        </w:rPr>
        <w:t xml:space="preserve"> </w:t>
      </w:r>
      <w:r w:rsidRPr="001559F5">
        <w:rPr>
          <w:szCs w:val="20"/>
        </w:rPr>
        <w:t>met</w:t>
      </w:r>
      <w:r w:rsidRPr="001559F5">
        <w:rPr>
          <w:spacing w:val="-1"/>
          <w:szCs w:val="20"/>
        </w:rPr>
        <w:t xml:space="preserve"> </w:t>
      </w:r>
      <w:r w:rsidRPr="001559F5">
        <w:rPr>
          <w:szCs w:val="20"/>
        </w:rPr>
        <w:t>1</w:t>
      </w:r>
      <w:r w:rsidRPr="001559F5">
        <w:rPr>
          <w:spacing w:val="-1"/>
          <w:szCs w:val="20"/>
        </w:rPr>
        <w:t xml:space="preserve"> </w:t>
      </w:r>
      <w:r w:rsidRPr="001559F5">
        <w:rPr>
          <w:szCs w:val="20"/>
        </w:rPr>
        <w:t>overnachting:</w:t>
      </w:r>
      <w:r w:rsidRPr="001559F5">
        <w:rPr>
          <w:spacing w:val="-1"/>
          <w:szCs w:val="20"/>
        </w:rPr>
        <w:t xml:space="preserve"> </w:t>
      </w:r>
      <w:r w:rsidR="006B0536">
        <w:rPr>
          <w:spacing w:val="-1"/>
          <w:szCs w:val="20"/>
        </w:rPr>
        <w:tab/>
      </w:r>
      <w:r w:rsidR="006B0536">
        <w:rPr>
          <w:spacing w:val="-1"/>
          <w:szCs w:val="20"/>
        </w:rPr>
        <w:tab/>
      </w:r>
      <w:r w:rsidR="002945BF">
        <w:rPr>
          <w:spacing w:val="-1"/>
          <w:szCs w:val="20"/>
        </w:rPr>
        <w:tab/>
      </w:r>
      <w:r w:rsidR="002945BF">
        <w:rPr>
          <w:spacing w:val="-1"/>
          <w:szCs w:val="20"/>
        </w:rPr>
        <w:tab/>
      </w:r>
      <w:r w:rsidR="002945BF">
        <w:rPr>
          <w:spacing w:val="-1"/>
          <w:szCs w:val="20"/>
        </w:rPr>
        <w:tab/>
      </w:r>
      <w:r w:rsidR="002945BF">
        <w:rPr>
          <w:spacing w:val="-1"/>
          <w:szCs w:val="20"/>
        </w:rPr>
        <w:tab/>
      </w:r>
      <w:r w:rsidRPr="001559F5">
        <w:rPr>
          <w:szCs w:val="20"/>
        </w:rPr>
        <w:t>12</w:t>
      </w:r>
      <w:r w:rsidRPr="001559F5">
        <w:rPr>
          <w:spacing w:val="-1"/>
          <w:szCs w:val="20"/>
        </w:rPr>
        <w:t xml:space="preserve"> </w:t>
      </w:r>
      <w:r w:rsidRPr="001559F5">
        <w:rPr>
          <w:szCs w:val="20"/>
        </w:rPr>
        <w:t>punten</w:t>
      </w:r>
      <w:r w:rsidRPr="001559F5">
        <w:rPr>
          <w:szCs w:val="20"/>
        </w:rPr>
        <w:br/>
        <w:t>(=</w:t>
      </w:r>
      <w:r w:rsidRPr="001559F5">
        <w:rPr>
          <w:spacing w:val="-3"/>
          <w:szCs w:val="20"/>
        </w:rPr>
        <w:t xml:space="preserve"> </w:t>
      </w:r>
      <w:r w:rsidRPr="001559F5">
        <w:rPr>
          <w:szCs w:val="20"/>
        </w:rPr>
        <w:t>2</w:t>
      </w:r>
      <w:r w:rsidRPr="001559F5">
        <w:rPr>
          <w:spacing w:val="-1"/>
          <w:szCs w:val="20"/>
        </w:rPr>
        <w:t xml:space="preserve"> </w:t>
      </w:r>
      <w:r w:rsidRPr="001559F5">
        <w:rPr>
          <w:szCs w:val="20"/>
        </w:rPr>
        <w:t>dagactiviteiten</w:t>
      </w:r>
      <w:r w:rsidRPr="001559F5">
        <w:rPr>
          <w:spacing w:val="-1"/>
          <w:szCs w:val="20"/>
        </w:rPr>
        <w:t xml:space="preserve"> </w:t>
      </w:r>
      <w:r w:rsidRPr="001559F5">
        <w:rPr>
          <w:szCs w:val="20"/>
        </w:rPr>
        <w:t>+ 1 overnachting)</w:t>
      </w:r>
    </w:p>
    <w:p w14:paraId="3708A81C" w14:textId="377E1837" w:rsidR="009624D0" w:rsidRPr="001559F5" w:rsidRDefault="009624D0" w:rsidP="003724E0">
      <w:pPr>
        <w:pStyle w:val="Lijstalinea"/>
        <w:numPr>
          <w:ilvl w:val="1"/>
          <w:numId w:val="17"/>
        </w:numPr>
        <w:ind w:left="851"/>
        <w:jc w:val="left"/>
        <w:rPr>
          <w:szCs w:val="20"/>
        </w:rPr>
      </w:pPr>
      <w:r w:rsidRPr="001559F5">
        <w:rPr>
          <w:szCs w:val="20"/>
        </w:rPr>
        <w:t>activiteit met 2</w:t>
      </w:r>
      <w:r w:rsidRPr="001559F5">
        <w:rPr>
          <w:spacing w:val="-1"/>
          <w:szCs w:val="20"/>
        </w:rPr>
        <w:t xml:space="preserve"> </w:t>
      </w:r>
      <w:r w:rsidRPr="001559F5">
        <w:rPr>
          <w:szCs w:val="20"/>
        </w:rPr>
        <w:t>overnachtingen:</w:t>
      </w:r>
      <w:r w:rsidR="006B0536">
        <w:rPr>
          <w:szCs w:val="20"/>
        </w:rPr>
        <w:tab/>
      </w:r>
      <w:r w:rsidR="006B0536">
        <w:rPr>
          <w:szCs w:val="20"/>
        </w:rPr>
        <w:tab/>
      </w:r>
      <w:r w:rsidR="002945BF">
        <w:rPr>
          <w:szCs w:val="20"/>
        </w:rPr>
        <w:tab/>
      </w:r>
      <w:r w:rsidR="002945BF">
        <w:rPr>
          <w:szCs w:val="20"/>
        </w:rPr>
        <w:tab/>
      </w:r>
      <w:r w:rsidR="002945BF">
        <w:rPr>
          <w:szCs w:val="20"/>
        </w:rPr>
        <w:tab/>
      </w:r>
      <w:r w:rsidR="002945BF">
        <w:rPr>
          <w:szCs w:val="20"/>
        </w:rPr>
        <w:tab/>
      </w:r>
      <w:r w:rsidRPr="001559F5">
        <w:rPr>
          <w:szCs w:val="20"/>
        </w:rPr>
        <w:t>19</w:t>
      </w:r>
      <w:r w:rsidRPr="001559F5">
        <w:rPr>
          <w:spacing w:val="-1"/>
          <w:szCs w:val="20"/>
        </w:rPr>
        <w:t xml:space="preserve"> </w:t>
      </w:r>
      <w:r w:rsidRPr="001559F5">
        <w:rPr>
          <w:szCs w:val="20"/>
        </w:rPr>
        <w:t>punten</w:t>
      </w:r>
    </w:p>
    <w:p w14:paraId="6226052C" w14:textId="2CA0C0B6" w:rsidR="009624D0" w:rsidRPr="001559F5" w:rsidRDefault="009624D0" w:rsidP="003724E0">
      <w:pPr>
        <w:pStyle w:val="Lijstalinea"/>
        <w:numPr>
          <w:ilvl w:val="1"/>
          <w:numId w:val="17"/>
        </w:numPr>
        <w:ind w:left="851"/>
        <w:jc w:val="left"/>
        <w:rPr>
          <w:szCs w:val="20"/>
        </w:rPr>
      </w:pPr>
      <w:r w:rsidRPr="001559F5">
        <w:rPr>
          <w:szCs w:val="20"/>
        </w:rPr>
        <w:t>activiteit met 3</w:t>
      </w:r>
      <w:r w:rsidRPr="001559F5">
        <w:rPr>
          <w:spacing w:val="-1"/>
          <w:szCs w:val="20"/>
        </w:rPr>
        <w:t xml:space="preserve"> </w:t>
      </w:r>
      <w:r w:rsidRPr="001559F5">
        <w:rPr>
          <w:szCs w:val="20"/>
        </w:rPr>
        <w:t xml:space="preserve">overnachtingen: </w:t>
      </w:r>
      <w:r w:rsidR="006B0536">
        <w:rPr>
          <w:szCs w:val="20"/>
        </w:rPr>
        <w:tab/>
      </w:r>
      <w:r w:rsidR="006B0536">
        <w:rPr>
          <w:szCs w:val="20"/>
        </w:rPr>
        <w:tab/>
      </w:r>
      <w:r w:rsidR="002945BF">
        <w:rPr>
          <w:szCs w:val="20"/>
        </w:rPr>
        <w:tab/>
      </w:r>
      <w:r w:rsidR="002945BF">
        <w:rPr>
          <w:szCs w:val="20"/>
        </w:rPr>
        <w:tab/>
      </w:r>
      <w:r w:rsidR="002945BF">
        <w:rPr>
          <w:szCs w:val="20"/>
        </w:rPr>
        <w:tab/>
      </w:r>
      <w:r w:rsidR="002945BF">
        <w:rPr>
          <w:szCs w:val="20"/>
        </w:rPr>
        <w:tab/>
      </w:r>
      <w:r w:rsidRPr="001559F5">
        <w:rPr>
          <w:szCs w:val="20"/>
        </w:rPr>
        <w:t>26</w:t>
      </w:r>
      <w:r w:rsidRPr="001559F5">
        <w:rPr>
          <w:spacing w:val="-1"/>
          <w:szCs w:val="20"/>
        </w:rPr>
        <w:t xml:space="preserve"> </w:t>
      </w:r>
      <w:r w:rsidRPr="001559F5">
        <w:rPr>
          <w:szCs w:val="20"/>
        </w:rPr>
        <w:t>punten</w:t>
      </w:r>
    </w:p>
    <w:p w14:paraId="354793E1" w14:textId="4DD1A0A8" w:rsidR="009624D0" w:rsidRPr="004629B9" w:rsidRDefault="009624D0" w:rsidP="009624D0">
      <w:pPr>
        <w:pStyle w:val="Lijstalinea"/>
        <w:numPr>
          <w:ilvl w:val="1"/>
          <w:numId w:val="17"/>
        </w:numPr>
        <w:ind w:left="851"/>
        <w:jc w:val="left"/>
        <w:rPr>
          <w:szCs w:val="20"/>
        </w:rPr>
      </w:pPr>
      <w:r w:rsidRPr="001559F5">
        <w:rPr>
          <w:szCs w:val="20"/>
        </w:rPr>
        <w:t>activiteit met</w:t>
      </w:r>
      <w:r w:rsidRPr="001559F5">
        <w:rPr>
          <w:spacing w:val="-1"/>
          <w:szCs w:val="20"/>
        </w:rPr>
        <w:t xml:space="preserve"> </w:t>
      </w:r>
      <w:r w:rsidRPr="001559F5">
        <w:rPr>
          <w:szCs w:val="20"/>
        </w:rPr>
        <w:t>4 overnachtingen:</w:t>
      </w:r>
      <w:r w:rsidRPr="001559F5">
        <w:rPr>
          <w:spacing w:val="-1"/>
          <w:szCs w:val="20"/>
        </w:rPr>
        <w:t xml:space="preserve"> </w:t>
      </w:r>
      <w:r w:rsidR="006B0536">
        <w:rPr>
          <w:spacing w:val="-1"/>
          <w:szCs w:val="20"/>
        </w:rPr>
        <w:tab/>
      </w:r>
      <w:r w:rsidR="006B0536">
        <w:rPr>
          <w:spacing w:val="-1"/>
          <w:szCs w:val="20"/>
        </w:rPr>
        <w:tab/>
      </w:r>
      <w:r w:rsidR="002945BF">
        <w:rPr>
          <w:spacing w:val="-1"/>
          <w:szCs w:val="20"/>
        </w:rPr>
        <w:tab/>
      </w:r>
      <w:r w:rsidR="002945BF">
        <w:rPr>
          <w:spacing w:val="-1"/>
          <w:szCs w:val="20"/>
        </w:rPr>
        <w:tab/>
      </w:r>
      <w:r w:rsidR="002945BF">
        <w:rPr>
          <w:spacing w:val="-1"/>
          <w:szCs w:val="20"/>
        </w:rPr>
        <w:tab/>
      </w:r>
      <w:r w:rsidR="002945BF">
        <w:rPr>
          <w:spacing w:val="-1"/>
          <w:szCs w:val="20"/>
        </w:rPr>
        <w:tab/>
      </w:r>
      <w:r w:rsidRPr="001559F5">
        <w:rPr>
          <w:szCs w:val="20"/>
        </w:rPr>
        <w:t>33</w:t>
      </w:r>
      <w:r w:rsidRPr="001559F5">
        <w:rPr>
          <w:spacing w:val="-1"/>
          <w:szCs w:val="20"/>
        </w:rPr>
        <w:t xml:space="preserve"> </w:t>
      </w:r>
      <w:r w:rsidRPr="001559F5">
        <w:rPr>
          <w:szCs w:val="20"/>
        </w:rPr>
        <w:t>punten</w:t>
      </w:r>
    </w:p>
    <w:p w14:paraId="1600EF84" w14:textId="7A2FC7D5" w:rsidR="009624D0" w:rsidRDefault="009624D0" w:rsidP="00BA7843">
      <w:pPr>
        <w:pStyle w:val="Art00"/>
      </w:pPr>
      <w:r w:rsidRPr="00BA7843">
        <w:t xml:space="preserve">Art. </w:t>
      </w:r>
      <w:r w:rsidRPr="00BA7843">
        <w:rPr>
          <w:spacing w:val="-4"/>
        </w:rPr>
        <w:t>2.3.</w:t>
      </w:r>
      <w:r w:rsidR="00BA7843">
        <w:tab/>
      </w:r>
      <w:r>
        <w:t>Procedure</w:t>
      </w:r>
    </w:p>
    <w:p w14:paraId="3CF14716" w14:textId="24853DC6" w:rsidR="009624D0" w:rsidRPr="00BA7843" w:rsidRDefault="009624D0" w:rsidP="009624D0">
      <w:pPr>
        <w:rPr>
          <w:szCs w:val="20"/>
        </w:rPr>
      </w:pPr>
      <w:r w:rsidRPr="00BA7843">
        <w:rPr>
          <w:szCs w:val="20"/>
        </w:rPr>
        <w:t>Vóór 30 september dient men een aanvraag in om subsidies te bekomen m.b.t. het voorbije werkjaar. Dit op een daartoe bestemd formulier, te verkrijgen via de jeugdconsulent of de website. Deze aanvraag bevat minstens:</w:t>
      </w:r>
    </w:p>
    <w:p w14:paraId="0F40F04F" w14:textId="2D43F9FD" w:rsidR="009624D0" w:rsidRPr="00BA7843" w:rsidRDefault="009624D0" w:rsidP="00BA7843">
      <w:pPr>
        <w:pStyle w:val="Lijstalinea"/>
        <w:numPr>
          <w:ilvl w:val="0"/>
          <w:numId w:val="18"/>
        </w:numPr>
        <w:rPr>
          <w:szCs w:val="20"/>
        </w:rPr>
      </w:pPr>
      <w:r w:rsidRPr="00BA7843">
        <w:rPr>
          <w:szCs w:val="20"/>
        </w:rPr>
        <w:t>een</w:t>
      </w:r>
      <w:r w:rsidRPr="00BA7843">
        <w:rPr>
          <w:spacing w:val="-1"/>
          <w:szCs w:val="20"/>
        </w:rPr>
        <w:t xml:space="preserve"> </w:t>
      </w:r>
      <w:r w:rsidRPr="00BA7843">
        <w:rPr>
          <w:szCs w:val="20"/>
        </w:rPr>
        <w:t>lijst</w:t>
      </w:r>
      <w:r w:rsidRPr="00BA7843">
        <w:rPr>
          <w:spacing w:val="-1"/>
          <w:szCs w:val="20"/>
        </w:rPr>
        <w:t xml:space="preserve"> </w:t>
      </w:r>
      <w:r w:rsidRPr="00BA7843">
        <w:rPr>
          <w:szCs w:val="20"/>
        </w:rPr>
        <w:t>met</w:t>
      </w:r>
      <w:r w:rsidRPr="00BA7843">
        <w:rPr>
          <w:spacing w:val="-1"/>
          <w:szCs w:val="20"/>
        </w:rPr>
        <w:t xml:space="preserve"> </w:t>
      </w:r>
      <w:r w:rsidRPr="00BA7843">
        <w:rPr>
          <w:szCs w:val="20"/>
        </w:rPr>
        <w:t>namen,</w:t>
      </w:r>
      <w:r w:rsidRPr="00BA7843">
        <w:rPr>
          <w:spacing w:val="-1"/>
          <w:szCs w:val="20"/>
        </w:rPr>
        <w:t xml:space="preserve"> </w:t>
      </w:r>
      <w:r w:rsidRPr="00BA7843">
        <w:rPr>
          <w:szCs w:val="20"/>
        </w:rPr>
        <w:t>adressen</w:t>
      </w:r>
      <w:r w:rsidRPr="00BA7843">
        <w:rPr>
          <w:strike/>
          <w:spacing w:val="-1"/>
          <w:szCs w:val="20"/>
        </w:rPr>
        <w:t xml:space="preserve"> </w:t>
      </w:r>
      <w:r w:rsidRPr="00BA7843">
        <w:rPr>
          <w:szCs w:val="20"/>
        </w:rPr>
        <w:t>en</w:t>
      </w:r>
      <w:r w:rsidRPr="00BA7843">
        <w:rPr>
          <w:spacing w:val="-1"/>
          <w:szCs w:val="20"/>
        </w:rPr>
        <w:t xml:space="preserve"> </w:t>
      </w:r>
      <w:r w:rsidRPr="00BA7843">
        <w:rPr>
          <w:szCs w:val="20"/>
        </w:rPr>
        <w:t>leeftijden</w:t>
      </w:r>
      <w:r w:rsidRPr="00BA7843">
        <w:rPr>
          <w:spacing w:val="-1"/>
          <w:szCs w:val="20"/>
        </w:rPr>
        <w:t xml:space="preserve"> </w:t>
      </w:r>
      <w:r w:rsidRPr="00BA7843">
        <w:rPr>
          <w:szCs w:val="20"/>
        </w:rPr>
        <w:t>van</w:t>
      </w:r>
      <w:r w:rsidRPr="00BA7843">
        <w:rPr>
          <w:spacing w:val="-1"/>
          <w:szCs w:val="20"/>
        </w:rPr>
        <w:t xml:space="preserve"> </w:t>
      </w:r>
      <w:r w:rsidRPr="00BA7843">
        <w:rPr>
          <w:szCs w:val="20"/>
        </w:rPr>
        <w:t>leden;</w:t>
      </w:r>
    </w:p>
    <w:p w14:paraId="494FCDF5" w14:textId="77777777" w:rsidR="009624D0" w:rsidRPr="00BA7843" w:rsidRDefault="009624D0" w:rsidP="00BA7843">
      <w:pPr>
        <w:pStyle w:val="Lijstalinea"/>
        <w:numPr>
          <w:ilvl w:val="0"/>
          <w:numId w:val="18"/>
        </w:numPr>
        <w:rPr>
          <w:szCs w:val="20"/>
        </w:rPr>
      </w:pPr>
      <w:r w:rsidRPr="00BA7843">
        <w:rPr>
          <w:szCs w:val="20"/>
        </w:rPr>
        <w:t>een lijst met namen, adressen, leeftijden en contactgegevens van begeleiders en bestuursleden;</w:t>
      </w:r>
    </w:p>
    <w:p w14:paraId="159CFFE1" w14:textId="77777777" w:rsidR="009624D0" w:rsidRPr="00BA7843" w:rsidRDefault="009624D0" w:rsidP="00BA7843">
      <w:pPr>
        <w:pStyle w:val="Lijstalinea"/>
        <w:numPr>
          <w:ilvl w:val="0"/>
          <w:numId w:val="18"/>
        </w:numPr>
        <w:rPr>
          <w:szCs w:val="20"/>
        </w:rPr>
      </w:pPr>
      <w:r w:rsidRPr="00BA7843">
        <w:rPr>
          <w:szCs w:val="20"/>
        </w:rPr>
        <w:t>activiteitenverslag: een lijst van de ledenactiviteiten met vermelding van de data;</w:t>
      </w:r>
    </w:p>
    <w:p w14:paraId="43112657" w14:textId="68D60E48" w:rsidR="009624D0" w:rsidRPr="00BA7843" w:rsidRDefault="009624D0" w:rsidP="00BA7843">
      <w:pPr>
        <w:pStyle w:val="Lijstalinea"/>
        <w:numPr>
          <w:ilvl w:val="0"/>
          <w:numId w:val="18"/>
        </w:numPr>
        <w:rPr>
          <w:szCs w:val="20"/>
        </w:rPr>
      </w:pPr>
      <w:r w:rsidRPr="00BA7843">
        <w:rPr>
          <w:szCs w:val="20"/>
        </w:rPr>
        <w:t>verslagen van vergaderingen (hierin mogen persoonlijke gegevens gecensureerd worden)</w:t>
      </w:r>
      <w:r w:rsidR="00D46E7B">
        <w:rPr>
          <w:szCs w:val="20"/>
        </w:rPr>
        <w:t>;</w:t>
      </w:r>
    </w:p>
    <w:p w14:paraId="03F8BC03" w14:textId="77777777" w:rsidR="009624D0" w:rsidRPr="00BA7843" w:rsidRDefault="009624D0" w:rsidP="00BA7843">
      <w:pPr>
        <w:pStyle w:val="Lijstalinea"/>
        <w:numPr>
          <w:ilvl w:val="0"/>
          <w:numId w:val="18"/>
        </w:numPr>
        <w:rPr>
          <w:szCs w:val="20"/>
        </w:rPr>
      </w:pPr>
      <w:r w:rsidRPr="00BA7843">
        <w:rPr>
          <w:szCs w:val="20"/>
        </w:rPr>
        <w:t>een lijst van deelname aan activiteiten en vergaderingen van de jeugdraad; deelname aan gemeentelijke initiatieven; deelname aan activiteiten in samenwerking met gemeentelijke adviesraden;</w:t>
      </w:r>
    </w:p>
    <w:p w14:paraId="785181D9" w14:textId="77777777" w:rsidR="009624D0" w:rsidRPr="00BA7843" w:rsidRDefault="009624D0" w:rsidP="00BA7843">
      <w:pPr>
        <w:pStyle w:val="Lijstalinea"/>
        <w:numPr>
          <w:ilvl w:val="0"/>
          <w:numId w:val="18"/>
        </w:numPr>
        <w:rPr>
          <w:szCs w:val="20"/>
        </w:rPr>
      </w:pPr>
      <w:r w:rsidRPr="00BA7843">
        <w:rPr>
          <w:szCs w:val="20"/>
        </w:rPr>
        <w:t>het rekeningnummer</w:t>
      </w:r>
      <w:r w:rsidRPr="00BA7843">
        <w:rPr>
          <w:spacing w:val="-1"/>
          <w:szCs w:val="20"/>
        </w:rPr>
        <w:t xml:space="preserve"> </w:t>
      </w:r>
      <w:r w:rsidRPr="00BA7843">
        <w:rPr>
          <w:szCs w:val="20"/>
        </w:rPr>
        <w:t>van de vereniging;</w:t>
      </w:r>
    </w:p>
    <w:p w14:paraId="69EF5BF7" w14:textId="77777777" w:rsidR="009624D0" w:rsidRPr="00BA7843" w:rsidRDefault="009624D0" w:rsidP="00BA7843">
      <w:pPr>
        <w:pStyle w:val="Lijstalinea"/>
        <w:numPr>
          <w:ilvl w:val="0"/>
          <w:numId w:val="18"/>
        </w:numPr>
        <w:rPr>
          <w:szCs w:val="20"/>
        </w:rPr>
      </w:pPr>
      <w:r w:rsidRPr="00BA7843">
        <w:rPr>
          <w:szCs w:val="20"/>
        </w:rPr>
        <w:t>naam</w:t>
      </w:r>
      <w:r w:rsidRPr="00BA7843">
        <w:rPr>
          <w:spacing w:val="-1"/>
          <w:szCs w:val="20"/>
        </w:rPr>
        <w:t xml:space="preserve"> </w:t>
      </w:r>
      <w:r w:rsidRPr="00BA7843">
        <w:rPr>
          <w:szCs w:val="20"/>
        </w:rPr>
        <w:t>van de persoon die de</w:t>
      </w:r>
      <w:r w:rsidRPr="00BA7843">
        <w:rPr>
          <w:spacing w:val="-1"/>
          <w:szCs w:val="20"/>
        </w:rPr>
        <w:t xml:space="preserve"> </w:t>
      </w:r>
      <w:r w:rsidRPr="00BA7843">
        <w:rPr>
          <w:szCs w:val="20"/>
        </w:rPr>
        <w:t>aanvraag</w:t>
      </w:r>
      <w:r w:rsidRPr="00BA7843">
        <w:rPr>
          <w:spacing w:val="-3"/>
          <w:szCs w:val="20"/>
        </w:rPr>
        <w:t xml:space="preserve"> </w:t>
      </w:r>
      <w:r w:rsidRPr="00BA7843">
        <w:rPr>
          <w:szCs w:val="20"/>
        </w:rPr>
        <w:t>heeft ingediend.</w:t>
      </w:r>
    </w:p>
    <w:p w14:paraId="2B9E698A" w14:textId="77777777" w:rsidR="009624D0" w:rsidRPr="004629B9" w:rsidRDefault="009624D0" w:rsidP="00D46E7B">
      <w:pPr>
        <w:spacing w:after="0"/>
      </w:pPr>
      <w:r w:rsidRPr="004629B9">
        <w:t xml:space="preserve">De aanvraag bevat indien van toepassing: </w:t>
      </w:r>
    </w:p>
    <w:p w14:paraId="1C068533" w14:textId="174D950F" w:rsidR="0020020F" w:rsidRDefault="00F63347" w:rsidP="004629B9">
      <w:pPr>
        <w:pStyle w:val="Lijstalinea"/>
        <w:numPr>
          <w:ilvl w:val="0"/>
          <w:numId w:val="19"/>
        </w:numPr>
      </w:pPr>
      <w:r>
        <w:t>d</w:t>
      </w:r>
      <w:r w:rsidR="009624D0" w:rsidRPr="004629B9">
        <w:t>e kadervorming attesten</w:t>
      </w:r>
      <w:r>
        <w:t>;</w:t>
      </w:r>
    </w:p>
    <w:p w14:paraId="57898BB6" w14:textId="165C2802" w:rsidR="0020020F" w:rsidRDefault="009624D0" w:rsidP="0020020F">
      <w:pPr>
        <w:pStyle w:val="Lijstalinea"/>
        <w:numPr>
          <w:ilvl w:val="0"/>
          <w:numId w:val="19"/>
        </w:numPr>
      </w:pPr>
      <w:r w:rsidRPr="004629B9">
        <w:t>EHBO-brevetten</w:t>
      </w:r>
      <w:r w:rsidR="00F63347">
        <w:t>;</w:t>
      </w:r>
    </w:p>
    <w:p w14:paraId="7889728F" w14:textId="569EAFEF" w:rsidR="009624D0" w:rsidRPr="00DC3D94" w:rsidRDefault="009624D0" w:rsidP="009624D0">
      <w:pPr>
        <w:pStyle w:val="Lijstalinea"/>
        <w:numPr>
          <w:ilvl w:val="0"/>
          <w:numId w:val="19"/>
        </w:numPr>
      </w:pPr>
      <w:r w:rsidRPr="004629B9">
        <w:t>bewijs van deelname aan vormingen.</w:t>
      </w:r>
    </w:p>
    <w:p w14:paraId="6EE4FAEE" w14:textId="68FDC247" w:rsidR="00FA23A3" w:rsidRDefault="009624D0" w:rsidP="00FA23A3">
      <w:pPr>
        <w:pStyle w:val="Art00"/>
        <w:rPr>
          <w:spacing w:val="80"/>
          <w:w w:val="150"/>
        </w:rPr>
      </w:pPr>
      <w:r>
        <w:t>Art. 2.4.</w:t>
      </w:r>
      <w:r>
        <w:rPr>
          <w:spacing w:val="80"/>
          <w:w w:val="150"/>
        </w:rPr>
        <w:tab/>
      </w:r>
      <w:r w:rsidR="00DC3D94">
        <w:t>Begrotingskrediet</w:t>
      </w:r>
    </w:p>
    <w:p w14:paraId="4BFCD6A7" w14:textId="4620AF84" w:rsidR="00871370" w:rsidRDefault="009624D0" w:rsidP="009624D0">
      <w:pPr>
        <w:rPr>
          <w:i/>
        </w:rPr>
      </w:pPr>
      <w:r>
        <w:t>Het</w:t>
      </w:r>
      <w:r>
        <w:rPr>
          <w:spacing w:val="40"/>
        </w:rPr>
        <w:t xml:space="preserve"> </w:t>
      </w:r>
      <w:r w:rsidR="00871370">
        <w:t>daarvoor</w:t>
      </w:r>
      <w:r>
        <w:rPr>
          <w:spacing w:val="40"/>
        </w:rPr>
        <w:t xml:space="preserve"> </w:t>
      </w:r>
      <w:r>
        <w:t>voorziene</w:t>
      </w:r>
      <w:r>
        <w:rPr>
          <w:spacing w:val="40"/>
        </w:rPr>
        <w:t xml:space="preserve"> </w:t>
      </w:r>
      <w:r>
        <w:t>begrotingskrediet</w:t>
      </w:r>
      <w:r>
        <w:rPr>
          <w:spacing w:val="40"/>
        </w:rPr>
        <w:t xml:space="preserve"> </w:t>
      </w:r>
      <w:r>
        <w:t>wordt</w:t>
      </w:r>
      <w:r>
        <w:rPr>
          <w:spacing w:val="40"/>
        </w:rPr>
        <w:t xml:space="preserve"> </w:t>
      </w:r>
      <w:r>
        <w:t>procentueel</w:t>
      </w:r>
      <w:r>
        <w:rPr>
          <w:spacing w:val="40"/>
        </w:rPr>
        <w:t xml:space="preserve"> </w:t>
      </w:r>
      <w:r>
        <w:t>verdeeld</w:t>
      </w:r>
      <w:r>
        <w:rPr>
          <w:spacing w:val="40"/>
        </w:rPr>
        <w:t xml:space="preserve"> </w:t>
      </w:r>
      <w:r>
        <w:t>volgens het behaalde aantal punten. Het college van burgemeester en schepenen kent in de loop van de maand december de werkingssubsidies toe</w:t>
      </w:r>
      <w:r>
        <w:rPr>
          <w:i/>
        </w:rPr>
        <w:t>.</w:t>
      </w:r>
    </w:p>
    <w:p w14:paraId="6EFA304B" w14:textId="77777777" w:rsidR="00871370" w:rsidRDefault="00871370">
      <w:pPr>
        <w:spacing w:after="160"/>
        <w:jc w:val="left"/>
        <w:rPr>
          <w:i/>
        </w:rPr>
      </w:pPr>
      <w:r>
        <w:rPr>
          <w:i/>
        </w:rPr>
        <w:br w:type="page"/>
      </w:r>
    </w:p>
    <w:p w14:paraId="1C27E0C7" w14:textId="082D6B96" w:rsidR="0007665F" w:rsidRPr="0007665F" w:rsidRDefault="0007665F" w:rsidP="0007665F">
      <w:pPr>
        <w:pStyle w:val="Kop2"/>
      </w:pPr>
      <w:r w:rsidRPr="0007665F">
        <w:lastRenderedPageBreak/>
        <w:t>HOOFDSTUK 3: KAMPSUBSIDIE</w:t>
      </w:r>
    </w:p>
    <w:p w14:paraId="2E58CD64" w14:textId="0B3DE5F6" w:rsidR="00F26199" w:rsidRPr="00F26199" w:rsidRDefault="001A5FDC" w:rsidP="00F26199">
      <w:pPr>
        <w:pStyle w:val="Art00"/>
      </w:pPr>
      <w:r w:rsidRPr="00F26199">
        <w:t>Art.</w:t>
      </w:r>
      <w:r w:rsidRPr="00F26199">
        <w:rPr>
          <w:spacing w:val="-2"/>
        </w:rPr>
        <w:t xml:space="preserve"> </w:t>
      </w:r>
      <w:r w:rsidRPr="00F26199">
        <w:rPr>
          <w:spacing w:val="-4"/>
        </w:rPr>
        <w:t>3.1.</w:t>
      </w:r>
      <w:r w:rsidRPr="00F26199">
        <w:tab/>
      </w:r>
      <w:r w:rsidR="00F26199" w:rsidRPr="00F26199">
        <w:t>Voorwaarden</w:t>
      </w:r>
    </w:p>
    <w:p w14:paraId="3ADF697E" w14:textId="23632A41" w:rsidR="001A5FDC" w:rsidRPr="00F26199" w:rsidRDefault="001A5FDC" w:rsidP="003A26AE">
      <w:pPr>
        <w:spacing w:after="80"/>
      </w:pPr>
      <w:r w:rsidRPr="00F26199">
        <w:t>Minimumvoorwaarden</w:t>
      </w:r>
      <w:r w:rsidRPr="00F26199">
        <w:rPr>
          <w:spacing w:val="-1"/>
        </w:rPr>
        <w:t xml:space="preserve"> </w:t>
      </w:r>
      <w:r w:rsidRPr="00F26199">
        <w:t>om</w:t>
      </w:r>
      <w:r w:rsidRPr="00F26199">
        <w:rPr>
          <w:spacing w:val="-1"/>
        </w:rPr>
        <w:t xml:space="preserve"> </w:t>
      </w:r>
      <w:r w:rsidRPr="00F26199">
        <w:t>kampsubsidies</w:t>
      </w:r>
      <w:r w:rsidRPr="00F26199">
        <w:rPr>
          <w:spacing w:val="-2"/>
        </w:rPr>
        <w:t xml:space="preserve"> </w:t>
      </w:r>
      <w:r w:rsidRPr="00F26199">
        <w:t>te</w:t>
      </w:r>
      <w:r w:rsidRPr="00F26199">
        <w:rPr>
          <w:spacing w:val="-1"/>
        </w:rPr>
        <w:t xml:space="preserve"> </w:t>
      </w:r>
      <w:r w:rsidRPr="00F26199">
        <w:rPr>
          <w:spacing w:val="-2"/>
        </w:rPr>
        <w:t>ontvangen:</w:t>
      </w:r>
    </w:p>
    <w:p w14:paraId="27DED1DA" w14:textId="52BD0A15" w:rsidR="001A5FDC" w:rsidRPr="00F26199" w:rsidRDefault="001A5FDC" w:rsidP="00F26199">
      <w:pPr>
        <w:pStyle w:val="Lijstalinea"/>
        <w:numPr>
          <w:ilvl w:val="0"/>
          <w:numId w:val="20"/>
        </w:numPr>
      </w:pPr>
      <w:r w:rsidRPr="00F26199">
        <w:t xml:space="preserve">minstens 5 </w:t>
      </w:r>
      <w:r w:rsidRPr="00F26199">
        <w:rPr>
          <w:spacing w:val="-2"/>
        </w:rPr>
        <w:t>overnachtingen</w:t>
      </w:r>
      <w:r w:rsidR="00F26199">
        <w:rPr>
          <w:spacing w:val="-2"/>
        </w:rPr>
        <w:t>;</w:t>
      </w:r>
    </w:p>
    <w:p w14:paraId="2A257230" w14:textId="3938BC5E" w:rsidR="001A5FDC" w:rsidRPr="00F26199" w:rsidRDefault="001A5FDC" w:rsidP="00F26199">
      <w:pPr>
        <w:pStyle w:val="Lijstalinea"/>
        <w:numPr>
          <w:ilvl w:val="0"/>
          <w:numId w:val="20"/>
        </w:numPr>
      </w:pPr>
      <w:r w:rsidRPr="00F26199">
        <w:t>minstens</w:t>
      </w:r>
      <w:r w:rsidRPr="00F26199">
        <w:rPr>
          <w:spacing w:val="-1"/>
        </w:rPr>
        <w:t xml:space="preserve"> </w:t>
      </w:r>
      <w:r w:rsidRPr="00F26199">
        <w:t>10</w:t>
      </w:r>
      <w:r w:rsidRPr="00F26199">
        <w:rPr>
          <w:spacing w:val="-1"/>
        </w:rPr>
        <w:t xml:space="preserve"> </w:t>
      </w:r>
      <w:r w:rsidRPr="00F26199">
        <w:t>leden</w:t>
      </w:r>
      <w:r w:rsidRPr="00F26199">
        <w:rPr>
          <w:spacing w:val="-1"/>
        </w:rPr>
        <w:t xml:space="preserve"> </w:t>
      </w:r>
      <w:r w:rsidRPr="00F26199">
        <w:t>nemen</w:t>
      </w:r>
      <w:r w:rsidRPr="00F26199">
        <w:rPr>
          <w:spacing w:val="1"/>
        </w:rPr>
        <w:t xml:space="preserve"> </w:t>
      </w:r>
      <w:r w:rsidRPr="00F26199">
        <w:rPr>
          <w:spacing w:val="-4"/>
        </w:rPr>
        <w:t>deel</w:t>
      </w:r>
      <w:r w:rsidR="00F26199">
        <w:rPr>
          <w:spacing w:val="-4"/>
        </w:rPr>
        <w:t>;</w:t>
      </w:r>
    </w:p>
    <w:p w14:paraId="799A54AE" w14:textId="17156F24" w:rsidR="001A5FDC" w:rsidRPr="00F26199" w:rsidRDefault="001A5FDC" w:rsidP="00F26199">
      <w:pPr>
        <w:pStyle w:val="Lijstalinea"/>
        <w:numPr>
          <w:ilvl w:val="0"/>
          <w:numId w:val="20"/>
        </w:numPr>
      </w:pPr>
      <w:r w:rsidRPr="00F26199">
        <w:t>minstens 2/3 van de deelnemers is jonger dan 25 jaar, deelnemer is een lid of vaste begeleider, leden van de kookploeg zijn geen deelnemers</w:t>
      </w:r>
      <w:r w:rsidR="00F26199">
        <w:t>;</w:t>
      </w:r>
    </w:p>
    <w:p w14:paraId="30AF8EB9" w14:textId="2C556483" w:rsidR="001A5FDC" w:rsidRPr="00F26199" w:rsidRDefault="001A5FDC" w:rsidP="00F26199">
      <w:pPr>
        <w:pStyle w:val="Lijstalinea"/>
        <w:numPr>
          <w:ilvl w:val="0"/>
          <w:numId w:val="20"/>
        </w:numPr>
      </w:pPr>
      <w:r w:rsidRPr="00F26199">
        <w:t>er</w:t>
      </w:r>
      <w:r w:rsidRPr="00F26199">
        <w:rPr>
          <w:spacing w:val="-1"/>
        </w:rPr>
        <w:t xml:space="preserve"> </w:t>
      </w:r>
      <w:r w:rsidRPr="00F26199">
        <w:t>is minstens 1</w:t>
      </w:r>
      <w:r w:rsidRPr="00F26199">
        <w:rPr>
          <w:spacing w:val="-1"/>
        </w:rPr>
        <w:t xml:space="preserve"> </w:t>
      </w:r>
      <w:r w:rsidRPr="00F26199">
        <w:t>begeleider aanwezig</w:t>
      </w:r>
      <w:r w:rsidRPr="00F26199">
        <w:rPr>
          <w:spacing w:val="-2"/>
        </w:rPr>
        <w:t xml:space="preserve"> </w:t>
      </w:r>
      <w:r w:rsidRPr="00F26199">
        <w:t>ouder</w:t>
      </w:r>
      <w:r w:rsidRPr="00F26199">
        <w:rPr>
          <w:spacing w:val="-1"/>
        </w:rPr>
        <w:t xml:space="preserve"> </w:t>
      </w:r>
      <w:r w:rsidRPr="00F26199">
        <w:t xml:space="preserve">dan 18 </w:t>
      </w:r>
      <w:r w:rsidRPr="00F26199">
        <w:rPr>
          <w:spacing w:val="-4"/>
        </w:rPr>
        <w:t>jaar</w:t>
      </w:r>
      <w:r w:rsidR="00F26199">
        <w:rPr>
          <w:spacing w:val="-4"/>
        </w:rPr>
        <w:t>;</w:t>
      </w:r>
    </w:p>
    <w:p w14:paraId="5A031E41" w14:textId="62FDC46A" w:rsidR="001A5FDC" w:rsidRPr="00F26199" w:rsidRDefault="001A5FDC" w:rsidP="00F26199">
      <w:pPr>
        <w:pStyle w:val="Lijstalinea"/>
        <w:numPr>
          <w:ilvl w:val="0"/>
          <w:numId w:val="20"/>
        </w:numPr>
      </w:pPr>
      <w:r w:rsidRPr="00F26199">
        <w:t>de</w:t>
      </w:r>
      <w:r w:rsidRPr="00F26199">
        <w:rPr>
          <w:spacing w:val="-2"/>
        </w:rPr>
        <w:t xml:space="preserve"> </w:t>
      </w:r>
      <w:r w:rsidRPr="00F26199">
        <w:t>hoofdverantwoordelijke</w:t>
      </w:r>
      <w:r w:rsidRPr="00F26199">
        <w:rPr>
          <w:spacing w:val="-1"/>
        </w:rPr>
        <w:t xml:space="preserve"> </w:t>
      </w:r>
      <w:r w:rsidRPr="00F26199">
        <w:t>van het</w:t>
      </w:r>
      <w:r w:rsidRPr="00F26199">
        <w:rPr>
          <w:spacing w:val="-1"/>
        </w:rPr>
        <w:t xml:space="preserve"> </w:t>
      </w:r>
      <w:r w:rsidRPr="00F26199">
        <w:t>kamp is</w:t>
      </w:r>
      <w:r w:rsidRPr="00F26199">
        <w:rPr>
          <w:spacing w:val="-1"/>
        </w:rPr>
        <w:t xml:space="preserve"> </w:t>
      </w:r>
      <w:r w:rsidRPr="00F26199">
        <w:t>minstens</w:t>
      </w:r>
      <w:r w:rsidRPr="00F26199">
        <w:rPr>
          <w:spacing w:val="-1"/>
        </w:rPr>
        <w:t xml:space="preserve"> </w:t>
      </w:r>
      <w:r w:rsidRPr="00F26199">
        <w:t>18</w:t>
      </w:r>
      <w:r w:rsidRPr="00F26199">
        <w:rPr>
          <w:spacing w:val="-1"/>
        </w:rPr>
        <w:t xml:space="preserve"> </w:t>
      </w:r>
      <w:r w:rsidRPr="00F26199">
        <w:t xml:space="preserve">jaar </w:t>
      </w:r>
      <w:r w:rsidRPr="00F26199">
        <w:rPr>
          <w:spacing w:val="-5"/>
        </w:rPr>
        <w:t>oud</w:t>
      </w:r>
      <w:r w:rsidR="00F26199">
        <w:rPr>
          <w:spacing w:val="-5"/>
        </w:rPr>
        <w:t>;</w:t>
      </w:r>
    </w:p>
    <w:p w14:paraId="44AC95A7" w14:textId="77777777" w:rsidR="001A5FDC" w:rsidRPr="00F26199" w:rsidRDefault="001A5FDC" w:rsidP="00F26199">
      <w:pPr>
        <w:pStyle w:val="Lijstalinea"/>
        <w:numPr>
          <w:ilvl w:val="0"/>
          <w:numId w:val="20"/>
        </w:numPr>
      </w:pPr>
      <w:r w:rsidRPr="00F26199">
        <w:t xml:space="preserve">afsluiten van een verzekering burgerlijke aansprakelijkheid en lichamelijke </w:t>
      </w:r>
      <w:r w:rsidRPr="00F26199">
        <w:rPr>
          <w:spacing w:val="-2"/>
        </w:rPr>
        <w:t>ongevallen.</w:t>
      </w:r>
    </w:p>
    <w:p w14:paraId="2BF6130B" w14:textId="6E741D37" w:rsidR="001A5FDC" w:rsidRPr="00F26199" w:rsidRDefault="001A5FDC" w:rsidP="00F26199">
      <w:pPr>
        <w:pStyle w:val="Art00"/>
      </w:pPr>
      <w:r w:rsidRPr="00F26199">
        <w:t xml:space="preserve">Art. </w:t>
      </w:r>
      <w:r w:rsidRPr="00F26199">
        <w:rPr>
          <w:spacing w:val="-4"/>
        </w:rPr>
        <w:t>3.2.</w:t>
      </w:r>
      <w:r w:rsidRPr="00F26199">
        <w:tab/>
        <w:t>Procedure</w:t>
      </w:r>
    </w:p>
    <w:p w14:paraId="512DF2B8" w14:textId="4FDA4F07" w:rsidR="00175F21" w:rsidRPr="00F26199" w:rsidRDefault="00175F21" w:rsidP="003A26AE">
      <w:pPr>
        <w:spacing w:after="80"/>
      </w:pPr>
      <w:r w:rsidRPr="00F26199">
        <w:t>Vóór 30 september dient men een aanvraag in om subsidies te bekomen m.b.t. het voorbije werkjaar. Dit op een daartoe bestemd formulier, te verkrijgen via de jeugdconsulent of de website. Deze aanvraag bevat minstens:</w:t>
      </w:r>
    </w:p>
    <w:p w14:paraId="6F73805B" w14:textId="77777777" w:rsidR="001A5FDC" w:rsidRPr="00F26199" w:rsidRDefault="001A5FDC" w:rsidP="00F26199">
      <w:pPr>
        <w:pStyle w:val="Lijstalinea"/>
        <w:numPr>
          <w:ilvl w:val="0"/>
          <w:numId w:val="21"/>
        </w:numPr>
      </w:pPr>
      <w:r w:rsidRPr="00F26199">
        <w:t>een</w:t>
      </w:r>
      <w:r w:rsidRPr="00F26199">
        <w:rPr>
          <w:spacing w:val="-2"/>
        </w:rPr>
        <w:t xml:space="preserve"> </w:t>
      </w:r>
      <w:r w:rsidRPr="00F26199">
        <w:t>aanwezigheidslijst</w:t>
      </w:r>
      <w:r w:rsidRPr="00F26199">
        <w:rPr>
          <w:spacing w:val="-1"/>
        </w:rPr>
        <w:t xml:space="preserve"> </w:t>
      </w:r>
      <w:r w:rsidRPr="00F26199">
        <w:t>van</w:t>
      </w:r>
      <w:r w:rsidRPr="00F26199">
        <w:rPr>
          <w:spacing w:val="-2"/>
        </w:rPr>
        <w:t xml:space="preserve"> </w:t>
      </w:r>
      <w:r w:rsidRPr="00F26199">
        <w:t>leden</w:t>
      </w:r>
      <w:r w:rsidRPr="00F26199">
        <w:rPr>
          <w:spacing w:val="-1"/>
        </w:rPr>
        <w:t xml:space="preserve"> </w:t>
      </w:r>
      <w:r w:rsidRPr="00F26199">
        <w:t>en</w:t>
      </w:r>
      <w:r w:rsidRPr="00F26199">
        <w:rPr>
          <w:spacing w:val="-1"/>
        </w:rPr>
        <w:t xml:space="preserve"> </w:t>
      </w:r>
      <w:r w:rsidRPr="00F26199">
        <w:rPr>
          <w:spacing w:val="-2"/>
        </w:rPr>
        <w:t>begeleiding;</w:t>
      </w:r>
    </w:p>
    <w:p w14:paraId="3D102296" w14:textId="77777777" w:rsidR="001A5FDC" w:rsidRPr="00F26199" w:rsidRDefault="001A5FDC" w:rsidP="00F26199">
      <w:pPr>
        <w:pStyle w:val="Lijstalinea"/>
        <w:numPr>
          <w:ilvl w:val="0"/>
          <w:numId w:val="21"/>
        </w:numPr>
      </w:pPr>
      <w:r w:rsidRPr="00F26199">
        <w:t>een</w:t>
      </w:r>
      <w:r w:rsidRPr="00F26199">
        <w:rPr>
          <w:spacing w:val="-1"/>
        </w:rPr>
        <w:t xml:space="preserve"> </w:t>
      </w:r>
      <w:r w:rsidRPr="00F26199">
        <w:t>kopie</w:t>
      </w:r>
      <w:r w:rsidRPr="00F26199">
        <w:rPr>
          <w:spacing w:val="-1"/>
        </w:rPr>
        <w:t xml:space="preserve"> </w:t>
      </w:r>
      <w:r w:rsidRPr="00F26199">
        <w:t>van</w:t>
      </w:r>
      <w:r w:rsidRPr="00F26199">
        <w:rPr>
          <w:spacing w:val="-1"/>
        </w:rPr>
        <w:t xml:space="preserve"> </w:t>
      </w:r>
      <w:r w:rsidRPr="00F26199">
        <w:t>de</w:t>
      </w:r>
      <w:r w:rsidRPr="00F26199">
        <w:rPr>
          <w:spacing w:val="-2"/>
        </w:rPr>
        <w:t xml:space="preserve"> </w:t>
      </w:r>
      <w:r w:rsidRPr="00F26199">
        <w:t xml:space="preserve">afgesloten </w:t>
      </w:r>
      <w:r w:rsidRPr="00F26199">
        <w:rPr>
          <w:spacing w:val="-2"/>
        </w:rPr>
        <w:t>verzekering;</w:t>
      </w:r>
    </w:p>
    <w:p w14:paraId="2F0BB454" w14:textId="77777777" w:rsidR="001A5FDC" w:rsidRPr="00F26199" w:rsidRDefault="001A5FDC" w:rsidP="00F26199">
      <w:pPr>
        <w:pStyle w:val="Lijstalinea"/>
        <w:numPr>
          <w:ilvl w:val="0"/>
          <w:numId w:val="21"/>
        </w:numPr>
      </w:pPr>
      <w:r w:rsidRPr="00F26199">
        <w:rPr>
          <w:spacing w:val="-2"/>
        </w:rPr>
        <w:t>kampperiode;</w:t>
      </w:r>
    </w:p>
    <w:p w14:paraId="6F11BA34" w14:textId="77777777" w:rsidR="001A5FDC" w:rsidRPr="00F26199" w:rsidRDefault="001A5FDC" w:rsidP="00F26199">
      <w:pPr>
        <w:pStyle w:val="Lijstalinea"/>
        <w:numPr>
          <w:ilvl w:val="0"/>
          <w:numId w:val="21"/>
        </w:numPr>
      </w:pPr>
      <w:r w:rsidRPr="00F26199">
        <w:t>naam</w:t>
      </w:r>
      <w:r w:rsidRPr="00F26199">
        <w:rPr>
          <w:spacing w:val="-2"/>
        </w:rPr>
        <w:t xml:space="preserve"> </w:t>
      </w:r>
      <w:r w:rsidRPr="00F26199">
        <w:t>en</w:t>
      </w:r>
      <w:r w:rsidRPr="00F26199">
        <w:rPr>
          <w:spacing w:val="-1"/>
        </w:rPr>
        <w:t xml:space="preserve"> </w:t>
      </w:r>
      <w:r w:rsidRPr="00F26199">
        <w:t>geboortedatum</w:t>
      </w:r>
      <w:r w:rsidRPr="00F26199">
        <w:rPr>
          <w:spacing w:val="1"/>
        </w:rPr>
        <w:t xml:space="preserve"> </w:t>
      </w:r>
      <w:r w:rsidRPr="00F26199">
        <w:t>van</w:t>
      </w:r>
      <w:r w:rsidRPr="00F26199">
        <w:rPr>
          <w:spacing w:val="-2"/>
        </w:rPr>
        <w:t xml:space="preserve"> </w:t>
      </w:r>
      <w:r w:rsidRPr="00F26199">
        <w:t>de</w:t>
      </w:r>
      <w:r w:rsidRPr="00F26199">
        <w:rPr>
          <w:spacing w:val="-2"/>
        </w:rPr>
        <w:t xml:space="preserve"> hoofdverantwoordelijke;</w:t>
      </w:r>
    </w:p>
    <w:p w14:paraId="162145DE" w14:textId="77777777" w:rsidR="001A5FDC" w:rsidRPr="00F26199" w:rsidRDefault="001A5FDC" w:rsidP="00F26199">
      <w:pPr>
        <w:pStyle w:val="Lijstalinea"/>
        <w:numPr>
          <w:ilvl w:val="0"/>
          <w:numId w:val="21"/>
        </w:numPr>
      </w:pPr>
      <w:r w:rsidRPr="00F26199">
        <w:rPr>
          <w:spacing w:val="-2"/>
        </w:rPr>
        <w:t>bewijsstuk(ken) gebruik openbaar vervoer (indien van toepassing).</w:t>
      </w:r>
    </w:p>
    <w:p w14:paraId="15821B8F" w14:textId="77777777" w:rsidR="001A5FDC" w:rsidRPr="00F26199" w:rsidRDefault="001A5FDC" w:rsidP="00F26199">
      <w:r w:rsidRPr="00F26199">
        <w:t>Per jeugdvereniging kunnen verschillende kampen gesubsidieerd worden, mits ze op een verschillende plaats georganiseerd worden.</w:t>
      </w:r>
    </w:p>
    <w:p w14:paraId="3B68027C" w14:textId="77777777" w:rsidR="001A5FDC" w:rsidRPr="00F26199" w:rsidRDefault="001A5FDC" w:rsidP="00F26199">
      <w:r w:rsidRPr="00F26199">
        <w:t>Een meerdaagse voorbereiding op een kamp, ter plaatse en enkel gericht naar de begeleidingsploeg (</w:t>
      </w:r>
      <w:proofErr w:type="spellStart"/>
      <w:r w:rsidRPr="00F26199">
        <w:t>cfr</w:t>
      </w:r>
      <w:proofErr w:type="spellEnd"/>
      <w:r w:rsidRPr="00F26199">
        <w:t xml:space="preserve">. voorkamp) wordt in aanmerking genomen bij de </w:t>
      </w:r>
      <w:r w:rsidRPr="00F26199">
        <w:rPr>
          <w:spacing w:val="-2"/>
        </w:rPr>
        <w:t>werkingssubsidie.</w:t>
      </w:r>
    </w:p>
    <w:p w14:paraId="2B60DB66" w14:textId="15376680" w:rsidR="00F26199" w:rsidRPr="00F26199" w:rsidRDefault="001A5FDC" w:rsidP="00F26199">
      <w:pPr>
        <w:pStyle w:val="Art00"/>
        <w:rPr>
          <w:spacing w:val="62"/>
          <w:w w:val="150"/>
        </w:rPr>
      </w:pPr>
      <w:r w:rsidRPr="00F26199">
        <w:t>Art.</w:t>
      </w:r>
      <w:r w:rsidRPr="00F26199">
        <w:rPr>
          <w:spacing w:val="-3"/>
        </w:rPr>
        <w:t xml:space="preserve"> </w:t>
      </w:r>
      <w:r w:rsidRPr="00F26199">
        <w:t>3.3.</w:t>
      </w:r>
      <w:r w:rsidRPr="00F26199">
        <w:rPr>
          <w:spacing w:val="62"/>
          <w:w w:val="150"/>
        </w:rPr>
        <w:tab/>
      </w:r>
      <w:r w:rsidR="00F26199" w:rsidRPr="00F26199">
        <w:t>Begrotingskrediet</w:t>
      </w:r>
    </w:p>
    <w:p w14:paraId="2034181B" w14:textId="474B3CE1" w:rsidR="001A5FDC" w:rsidRPr="00F26199" w:rsidRDefault="001A5FDC" w:rsidP="003A26AE">
      <w:pPr>
        <w:spacing w:after="80"/>
      </w:pPr>
      <w:r w:rsidRPr="00F26199">
        <w:rPr>
          <w:spacing w:val="-2"/>
        </w:rPr>
        <w:t>Het</w:t>
      </w:r>
      <w:r w:rsidRPr="00F26199">
        <w:rPr>
          <w:spacing w:val="2"/>
        </w:rPr>
        <w:t xml:space="preserve"> </w:t>
      </w:r>
      <w:r w:rsidR="00871370">
        <w:t>daarvoor</w:t>
      </w:r>
      <w:r w:rsidRPr="00F26199">
        <w:rPr>
          <w:spacing w:val="-1"/>
        </w:rPr>
        <w:t xml:space="preserve"> </w:t>
      </w:r>
      <w:r w:rsidRPr="00F26199">
        <w:t>voorziene</w:t>
      </w:r>
      <w:r w:rsidRPr="00F26199">
        <w:rPr>
          <w:spacing w:val="-3"/>
        </w:rPr>
        <w:t xml:space="preserve"> </w:t>
      </w:r>
      <w:r w:rsidRPr="00F26199">
        <w:t>begrotingskrediet</w:t>
      </w:r>
      <w:r w:rsidRPr="00F26199">
        <w:rPr>
          <w:spacing w:val="-1"/>
        </w:rPr>
        <w:t xml:space="preserve"> </w:t>
      </w:r>
      <w:r w:rsidRPr="00F26199">
        <w:t>wordt als</w:t>
      </w:r>
      <w:r w:rsidRPr="00F26199">
        <w:rPr>
          <w:spacing w:val="1"/>
        </w:rPr>
        <w:t xml:space="preserve"> </w:t>
      </w:r>
      <w:r w:rsidRPr="00F26199">
        <w:t xml:space="preserve">volgt </w:t>
      </w:r>
      <w:r w:rsidRPr="00F26199">
        <w:rPr>
          <w:spacing w:val="-2"/>
        </w:rPr>
        <w:t>verdeeld:</w:t>
      </w:r>
    </w:p>
    <w:p w14:paraId="098D7B1C" w14:textId="77777777" w:rsidR="001A5FDC" w:rsidRPr="00F26199" w:rsidRDefault="001A5FDC" w:rsidP="00F26199">
      <w:r w:rsidRPr="00F26199">
        <w:t>Voor</w:t>
      </w:r>
      <w:r w:rsidRPr="00F26199">
        <w:rPr>
          <w:spacing w:val="80"/>
        </w:rPr>
        <w:t xml:space="preserve"> </w:t>
      </w:r>
      <w:r w:rsidRPr="00F26199">
        <w:t>de</w:t>
      </w:r>
      <w:r w:rsidRPr="00F26199">
        <w:rPr>
          <w:spacing w:val="80"/>
        </w:rPr>
        <w:t xml:space="preserve"> </w:t>
      </w:r>
      <w:r w:rsidRPr="00F26199">
        <w:t>kampen</w:t>
      </w:r>
      <w:r w:rsidRPr="00F26199">
        <w:rPr>
          <w:spacing w:val="80"/>
        </w:rPr>
        <w:t xml:space="preserve"> </w:t>
      </w:r>
      <w:r w:rsidRPr="00F26199">
        <w:t>tijdens</w:t>
      </w:r>
      <w:r w:rsidRPr="00F26199">
        <w:rPr>
          <w:spacing w:val="80"/>
        </w:rPr>
        <w:t xml:space="preserve"> </w:t>
      </w:r>
      <w:r w:rsidRPr="00F26199">
        <w:t>de</w:t>
      </w:r>
      <w:r w:rsidRPr="00F26199">
        <w:rPr>
          <w:spacing w:val="80"/>
        </w:rPr>
        <w:t xml:space="preserve"> </w:t>
      </w:r>
      <w:r w:rsidRPr="00F26199">
        <w:t>zomervakantie</w:t>
      </w:r>
      <w:r w:rsidRPr="00F26199">
        <w:rPr>
          <w:spacing w:val="80"/>
        </w:rPr>
        <w:t xml:space="preserve"> </w:t>
      </w:r>
      <w:r w:rsidRPr="00F26199">
        <w:t>ontvangt</w:t>
      </w:r>
      <w:r w:rsidRPr="00F26199">
        <w:rPr>
          <w:spacing w:val="80"/>
        </w:rPr>
        <w:t xml:space="preserve"> </w:t>
      </w:r>
      <w:r w:rsidRPr="00F26199">
        <w:t>de</w:t>
      </w:r>
      <w:r w:rsidRPr="00F26199">
        <w:rPr>
          <w:spacing w:val="80"/>
        </w:rPr>
        <w:t xml:space="preserve"> </w:t>
      </w:r>
      <w:r w:rsidRPr="00F26199">
        <w:t>jeugdvereniging éénmalig een forfait van € 500 voor de algemene organisatie van het kamp.</w:t>
      </w:r>
    </w:p>
    <w:p w14:paraId="13B89699" w14:textId="061AAB09" w:rsidR="001A5FDC" w:rsidRPr="00F26199" w:rsidRDefault="001A5FDC" w:rsidP="003A26AE">
      <w:pPr>
        <w:spacing w:after="80"/>
      </w:pPr>
      <w:r w:rsidRPr="00F26199">
        <w:t>De</w:t>
      </w:r>
      <w:r w:rsidRPr="00F26199">
        <w:rPr>
          <w:spacing w:val="-2"/>
        </w:rPr>
        <w:t xml:space="preserve"> </w:t>
      </w:r>
      <w:r w:rsidRPr="00F26199">
        <w:t>rest</w:t>
      </w:r>
      <w:r w:rsidRPr="00F26199">
        <w:rPr>
          <w:spacing w:val="-1"/>
        </w:rPr>
        <w:t xml:space="preserve"> </w:t>
      </w:r>
      <w:r w:rsidRPr="00F26199">
        <w:t>van</w:t>
      </w:r>
      <w:r w:rsidRPr="00F26199">
        <w:rPr>
          <w:spacing w:val="-1"/>
        </w:rPr>
        <w:t xml:space="preserve"> </w:t>
      </w:r>
      <w:r w:rsidRPr="00F26199">
        <w:t>het</w:t>
      </w:r>
      <w:r w:rsidRPr="00F26199">
        <w:rPr>
          <w:spacing w:val="-1"/>
        </w:rPr>
        <w:t xml:space="preserve"> </w:t>
      </w:r>
      <w:r w:rsidRPr="00F26199">
        <w:t>bedrag dat voorzien werd in de begroting</w:t>
      </w:r>
      <w:r w:rsidRPr="00F26199">
        <w:rPr>
          <w:spacing w:val="-1"/>
        </w:rPr>
        <w:t xml:space="preserve"> </w:t>
      </w:r>
      <w:r w:rsidRPr="00F26199">
        <w:t>wordt</w:t>
      </w:r>
      <w:r w:rsidRPr="00F26199">
        <w:rPr>
          <w:spacing w:val="-2"/>
        </w:rPr>
        <w:t xml:space="preserve"> </w:t>
      </w:r>
      <w:r w:rsidRPr="00F26199">
        <w:t>verdeeld</w:t>
      </w:r>
      <w:r w:rsidRPr="00F26199">
        <w:rPr>
          <w:spacing w:val="-1"/>
        </w:rPr>
        <w:t xml:space="preserve"> </w:t>
      </w:r>
      <w:r w:rsidRPr="00F26199">
        <w:t>volgens:</w:t>
      </w:r>
    </w:p>
    <w:p w14:paraId="2B76329E" w14:textId="77777777" w:rsidR="001A5FDC" w:rsidRPr="00F26199" w:rsidRDefault="001A5FDC" w:rsidP="00F26199">
      <w:pPr>
        <w:pStyle w:val="Lijstalinea"/>
        <w:numPr>
          <w:ilvl w:val="0"/>
          <w:numId w:val="22"/>
        </w:numPr>
      </w:pPr>
      <w:r w:rsidRPr="00F26199">
        <w:t>het aantal nachten</w:t>
      </w:r>
      <w:r w:rsidRPr="00F26199">
        <w:rPr>
          <w:spacing w:val="-1"/>
        </w:rPr>
        <w:t xml:space="preserve"> </w:t>
      </w:r>
      <w:r w:rsidRPr="00F26199">
        <w:t>x het aantal personen van zowel winter- als zomerkampen (procentueel);</w:t>
      </w:r>
    </w:p>
    <w:p w14:paraId="7080925D" w14:textId="77777777" w:rsidR="001A5FDC" w:rsidRPr="00F26199" w:rsidRDefault="001A5FDC" w:rsidP="00F26199">
      <w:pPr>
        <w:pStyle w:val="Lijstalinea"/>
        <w:numPr>
          <w:ilvl w:val="0"/>
          <w:numId w:val="22"/>
        </w:numPr>
      </w:pPr>
      <w:r w:rsidRPr="00F26199">
        <w:t>het gebruik openbaar vervoer tijdens het kamp + 10 punten/verplaatsing.</w:t>
      </w:r>
    </w:p>
    <w:p w14:paraId="33BAEE88" w14:textId="35EB96AA" w:rsidR="00771FE7" w:rsidRDefault="001A5FDC" w:rsidP="003A26AE">
      <w:r w:rsidRPr="00F26199">
        <w:t>Het</w:t>
      </w:r>
      <w:r w:rsidRPr="00F26199">
        <w:rPr>
          <w:spacing w:val="33"/>
        </w:rPr>
        <w:t xml:space="preserve"> </w:t>
      </w:r>
      <w:r w:rsidRPr="00F26199">
        <w:t>college van burgemeester en schepenen</w:t>
      </w:r>
      <w:r w:rsidRPr="00F26199">
        <w:rPr>
          <w:spacing w:val="32"/>
        </w:rPr>
        <w:t xml:space="preserve"> </w:t>
      </w:r>
      <w:r w:rsidRPr="00F26199">
        <w:t>kent</w:t>
      </w:r>
      <w:r w:rsidRPr="00F26199">
        <w:rPr>
          <w:spacing w:val="33"/>
        </w:rPr>
        <w:t xml:space="preserve"> </w:t>
      </w:r>
      <w:r w:rsidRPr="00F26199">
        <w:t>in</w:t>
      </w:r>
      <w:r w:rsidRPr="00F26199">
        <w:rPr>
          <w:spacing w:val="33"/>
        </w:rPr>
        <w:t xml:space="preserve"> </w:t>
      </w:r>
      <w:r w:rsidRPr="00F26199">
        <w:t>de</w:t>
      </w:r>
      <w:r w:rsidRPr="00F26199">
        <w:rPr>
          <w:spacing w:val="31"/>
        </w:rPr>
        <w:t xml:space="preserve"> </w:t>
      </w:r>
      <w:r w:rsidRPr="00F26199">
        <w:t>loop</w:t>
      </w:r>
      <w:r w:rsidRPr="00F26199">
        <w:rPr>
          <w:spacing w:val="33"/>
        </w:rPr>
        <w:t xml:space="preserve"> </w:t>
      </w:r>
      <w:r w:rsidRPr="00F26199">
        <w:t>van</w:t>
      </w:r>
      <w:r w:rsidRPr="00F26199">
        <w:rPr>
          <w:spacing w:val="32"/>
        </w:rPr>
        <w:t xml:space="preserve"> </w:t>
      </w:r>
      <w:r w:rsidRPr="00F26199">
        <w:t>de</w:t>
      </w:r>
      <w:r w:rsidRPr="00F26199">
        <w:rPr>
          <w:spacing w:val="34"/>
        </w:rPr>
        <w:t xml:space="preserve"> </w:t>
      </w:r>
      <w:r w:rsidRPr="00F26199">
        <w:t>maand december de kampsubsidies toe</w:t>
      </w:r>
      <w:r w:rsidRPr="00F26199">
        <w:rPr>
          <w:i/>
        </w:rPr>
        <w:t>.</w:t>
      </w:r>
    </w:p>
    <w:p w14:paraId="3E8A5AAB" w14:textId="77777777" w:rsidR="00771FE7" w:rsidRDefault="00771FE7" w:rsidP="00771FE7">
      <w:pPr>
        <w:pStyle w:val="Kop2"/>
      </w:pPr>
      <w:r>
        <w:t>HOOFDSTUK</w:t>
      </w:r>
      <w:r>
        <w:rPr>
          <w:spacing w:val="-5"/>
        </w:rPr>
        <w:t xml:space="preserve"> </w:t>
      </w:r>
      <w:r>
        <w:t>4: PROJECTSUBSIDIES</w:t>
      </w:r>
    </w:p>
    <w:p w14:paraId="6E1CABFB" w14:textId="0FC1AEE8" w:rsidR="00E81201" w:rsidRDefault="00AF6345" w:rsidP="00E81201">
      <w:pPr>
        <w:pStyle w:val="Art00"/>
      </w:pPr>
      <w:r w:rsidRPr="00E81201">
        <w:t>Art.</w:t>
      </w:r>
      <w:r w:rsidRPr="00E81201">
        <w:rPr>
          <w:spacing w:val="-2"/>
        </w:rPr>
        <w:t xml:space="preserve"> </w:t>
      </w:r>
      <w:r w:rsidRPr="00E81201">
        <w:t>4.1.</w:t>
      </w:r>
      <w:r w:rsidR="00E81201">
        <w:tab/>
        <w:t>Voorwaarden</w:t>
      </w:r>
    </w:p>
    <w:p w14:paraId="2A39C737" w14:textId="5CFEB950" w:rsidR="00AF6345" w:rsidRPr="006F7A8B" w:rsidRDefault="00AF6345" w:rsidP="005E5185">
      <w:pPr>
        <w:spacing w:after="120"/>
      </w:pPr>
      <w:r w:rsidRPr="006F7A8B">
        <w:t>Onder</w:t>
      </w:r>
      <w:r w:rsidRPr="006F7A8B">
        <w:rPr>
          <w:spacing w:val="-4"/>
        </w:rPr>
        <w:t xml:space="preserve"> </w:t>
      </w:r>
      <w:r w:rsidRPr="006F7A8B">
        <w:t>een</w:t>
      </w:r>
      <w:r w:rsidRPr="006F7A8B">
        <w:rPr>
          <w:spacing w:val="-2"/>
        </w:rPr>
        <w:t xml:space="preserve"> </w:t>
      </w:r>
      <w:r w:rsidRPr="006F7A8B">
        <w:t>project</w:t>
      </w:r>
      <w:r w:rsidRPr="006F7A8B">
        <w:rPr>
          <w:spacing w:val="-1"/>
        </w:rPr>
        <w:t xml:space="preserve"> </w:t>
      </w:r>
      <w:r w:rsidRPr="006F7A8B">
        <w:t>wordt verstaan</w:t>
      </w:r>
      <w:r w:rsidRPr="006F7A8B">
        <w:rPr>
          <w:spacing w:val="1"/>
        </w:rPr>
        <w:t xml:space="preserve"> </w:t>
      </w:r>
      <w:r w:rsidRPr="006F7A8B">
        <w:t>elke</w:t>
      </w:r>
      <w:r w:rsidRPr="006F7A8B">
        <w:rPr>
          <w:spacing w:val="-2"/>
        </w:rPr>
        <w:t xml:space="preserve"> </w:t>
      </w:r>
      <w:r w:rsidRPr="006F7A8B">
        <w:t>welomschreven</w:t>
      </w:r>
      <w:r w:rsidRPr="006F7A8B">
        <w:rPr>
          <w:spacing w:val="-1"/>
        </w:rPr>
        <w:t xml:space="preserve"> </w:t>
      </w:r>
      <w:r w:rsidRPr="006F7A8B">
        <w:rPr>
          <w:spacing w:val="-2"/>
        </w:rPr>
        <w:t>jeugdwerkactiviteit:</w:t>
      </w:r>
    </w:p>
    <w:p w14:paraId="059C5B1B" w14:textId="09E795C9" w:rsidR="00AF6345" w:rsidRPr="006F7A8B" w:rsidRDefault="00AF6345" w:rsidP="00E81201">
      <w:pPr>
        <w:pStyle w:val="Lijstalinea"/>
        <w:numPr>
          <w:ilvl w:val="0"/>
          <w:numId w:val="23"/>
        </w:numPr>
      </w:pPr>
      <w:r w:rsidRPr="006F7A8B">
        <w:t>met</w:t>
      </w:r>
      <w:r w:rsidRPr="006F7A8B">
        <w:rPr>
          <w:spacing w:val="-1"/>
        </w:rPr>
        <w:t xml:space="preserve"> </w:t>
      </w:r>
      <w:r w:rsidRPr="006F7A8B">
        <w:t>een</w:t>
      </w:r>
      <w:r w:rsidRPr="006F7A8B">
        <w:rPr>
          <w:spacing w:val="-1"/>
        </w:rPr>
        <w:t xml:space="preserve"> </w:t>
      </w:r>
      <w:r w:rsidRPr="006F7A8B">
        <w:t>openbaar</w:t>
      </w:r>
      <w:r w:rsidRPr="006F7A8B">
        <w:rPr>
          <w:spacing w:val="-1"/>
        </w:rPr>
        <w:t xml:space="preserve"> </w:t>
      </w:r>
      <w:r w:rsidRPr="006F7A8B">
        <w:t>karakter</w:t>
      </w:r>
      <w:r w:rsidRPr="006F7A8B">
        <w:rPr>
          <w:spacing w:val="-1"/>
        </w:rPr>
        <w:t xml:space="preserve"> </w:t>
      </w:r>
      <w:r w:rsidRPr="006F7A8B">
        <w:t>en</w:t>
      </w:r>
      <w:r w:rsidRPr="006F7A8B">
        <w:rPr>
          <w:spacing w:val="-2"/>
        </w:rPr>
        <w:t xml:space="preserve"> </w:t>
      </w:r>
      <w:r w:rsidRPr="006F7A8B">
        <w:t>voor</w:t>
      </w:r>
      <w:r w:rsidRPr="006F7A8B">
        <w:rPr>
          <w:spacing w:val="-1"/>
        </w:rPr>
        <w:t xml:space="preserve"> </w:t>
      </w:r>
      <w:r w:rsidRPr="006F7A8B">
        <w:t>iedereen</w:t>
      </w:r>
      <w:r w:rsidRPr="006F7A8B">
        <w:rPr>
          <w:spacing w:val="-1"/>
        </w:rPr>
        <w:t xml:space="preserve"> </w:t>
      </w:r>
      <w:r w:rsidRPr="006F7A8B">
        <w:rPr>
          <w:spacing w:val="-2"/>
        </w:rPr>
        <w:t>toegankelijk</w:t>
      </w:r>
      <w:r w:rsidR="006F7A8B" w:rsidRPr="006F7A8B">
        <w:rPr>
          <w:spacing w:val="-2"/>
        </w:rPr>
        <w:t>;</w:t>
      </w:r>
    </w:p>
    <w:p w14:paraId="5A5FD148" w14:textId="41E28776" w:rsidR="00AF6345" w:rsidRPr="006F7A8B" w:rsidRDefault="00AF6345" w:rsidP="00E81201">
      <w:pPr>
        <w:pStyle w:val="Lijstalinea"/>
        <w:numPr>
          <w:ilvl w:val="0"/>
          <w:numId w:val="23"/>
        </w:numPr>
      </w:pPr>
      <w:r w:rsidRPr="006F7A8B">
        <w:t>met</w:t>
      </w:r>
      <w:r w:rsidRPr="006F7A8B">
        <w:rPr>
          <w:spacing w:val="-2"/>
        </w:rPr>
        <w:t xml:space="preserve"> </w:t>
      </w:r>
      <w:r w:rsidRPr="006F7A8B">
        <w:t>goed</w:t>
      </w:r>
      <w:r w:rsidRPr="006F7A8B">
        <w:rPr>
          <w:spacing w:val="-1"/>
        </w:rPr>
        <w:t xml:space="preserve"> </w:t>
      </w:r>
      <w:r w:rsidRPr="006F7A8B">
        <w:t>omlijnde</w:t>
      </w:r>
      <w:r w:rsidRPr="006F7A8B">
        <w:rPr>
          <w:spacing w:val="-2"/>
        </w:rPr>
        <w:t xml:space="preserve"> doelstellingen (samenwerking tussen jeugdverenigingen, jubilea, drank- en drugsbeleid…)</w:t>
      </w:r>
      <w:r w:rsidR="006F7A8B" w:rsidRPr="006F7A8B">
        <w:rPr>
          <w:spacing w:val="-2"/>
        </w:rPr>
        <w:t>;</w:t>
      </w:r>
    </w:p>
    <w:p w14:paraId="6A8A8A4A" w14:textId="0B595EB1" w:rsidR="003A26AE" w:rsidRPr="003A26AE" w:rsidRDefault="00AF6345" w:rsidP="003A26AE">
      <w:pPr>
        <w:pStyle w:val="Lijstalinea"/>
        <w:numPr>
          <w:ilvl w:val="0"/>
          <w:numId w:val="23"/>
        </w:numPr>
        <w:rPr>
          <w:spacing w:val="-2"/>
        </w:rPr>
      </w:pPr>
      <w:r w:rsidRPr="006F7A8B">
        <w:t>zonder</w:t>
      </w:r>
      <w:r w:rsidRPr="006F7A8B">
        <w:rPr>
          <w:spacing w:val="-1"/>
        </w:rPr>
        <w:t xml:space="preserve"> </w:t>
      </w:r>
      <w:r w:rsidRPr="006F7A8B">
        <w:t>politieke</w:t>
      </w:r>
      <w:r w:rsidRPr="006F7A8B">
        <w:rPr>
          <w:spacing w:val="-2"/>
        </w:rPr>
        <w:t xml:space="preserve"> </w:t>
      </w:r>
      <w:r w:rsidRPr="006F7A8B">
        <w:t>of</w:t>
      </w:r>
      <w:r w:rsidRPr="006F7A8B">
        <w:rPr>
          <w:spacing w:val="-1"/>
        </w:rPr>
        <w:t xml:space="preserve"> </w:t>
      </w:r>
      <w:r w:rsidRPr="006F7A8B">
        <w:t>religieuze</w:t>
      </w:r>
      <w:r w:rsidRPr="006F7A8B">
        <w:rPr>
          <w:spacing w:val="-1"/>
        </w:rPr>
        <w:t xml:space="preserve"> </w:t>
      </w:r>
      <w:r w:rsidRPr="006F7A8B">
        <w:rPr>
          <w:spacing w:val="-2"/>
        </w:rPr>
        <w:t>inslag.</w:t>
      </w:r>
      <w:r w:rsidR="003A26AE" w:rsidRPr="003A26AE">
        <w:rPr>
          <w:spacing w:val="-2"/>
        </w:rPr>
        <w:br w:type="page"/>
      </w:r>
    </w:p>
    <w:p w14:paraId="694CD322" w14:textId="55FD0CDA" w:rsidR="00AF6345" w:rsidRPr="006F7A8B" w:rsidRDefault="00AF6345" w:rsidP="000370CC">
      <w:pPr>
        <w:pStyle w:val="Art00"/>
        <w:spacing w:before="0"/>
      </w:pPr>
      <w:r w:rsidRPr="006F7A8B">
        <w:lastRenderedPageBreak/>
        <w:t>Art.</w:t>
      </w:r>
      <w:r w:rsidRPr="006F7A8B">
        <w:rPr>
          <w:spacing w:val="-1"/>
        </w:rPr>
        <w:t xml:space="preserve"> </w:t>
      </w:r>
      <w:r w:rsidRPr="006F7A8B">
        <w:t>4.2.</w:t>
      </w:r>
      <w:r w:rsidRPr="006F7A8B">
        <w:rPr>
          <w:spacing w:val="62"/>
          <w:w w:val="150"/>
        </w:rPr>
        <w:tab/>
      </w:r>
      <w:r w:rsidRPr="006F7A8B">
        <w:t>Procedure</w:t>
      </w:r>
    </w:p>
    <w:p w14:paraId="434CBE0E" w14:textId="7460189C" w:rsidR="00AF6345" w:rsidRPr="006F7A8B" w:rsidRDefault="00AF6345" w:rsidP="00F66399">
      <w:pPr>
        <w:spacing w:after="80"/>
      </w:pPr>
      <w:r w:rsidRPr="006F7A8B">
        <w:rPr>
          <w:spacing w:val="-2"/>
        </w:rPr>
        <w:t>Vóór</w:t>
      </w:r>
      <w:r w:rsidRPr="006F7A8B">
        <w:t xml:space="preserve"> 30 september dient men een aanvraag in om subsidies te bekomen m.b.t. het voorbije werkjaa</w:t>
      </w:r>
      <w:r w:rsidR="00871370" w:rsidRPr="006F7A8B">
        <w:t>r.</w:t>
      </w:r>
      <w:r w:rsidRPr="006F7A8B">
        <w:t>. Dit op een daartoe bestemd formulier, te verkrijgen via de  jeugdconsulent of de website. Deze aanvraag bevat minstens:</w:t>
      </w:r>
    </w:p>
    <w:p w14:paraId="7223FED7" w14:textId="77777777" w:rsidR="00AF6345" w:rsidRPr="006F7A8B" w:rsidRDefault="00AF6345" w:rsidP="007C5590">
      <w:pPr>
        <w:pStyle w:val="Lijstalinea"/>
        <w:numPr>
          <w:ilvl w:val="0"/>
          <w:numId w:val="24"/>
        </w:numPr>
      </w:pPr>
      <w:r w:rsidRPr="006F7A8B">
        <w:t>plaats</w:t>
      </w:r>
      <w:r w:rsidRPr="007C5590">
        <w:rPr>
          <w:spacing w:val="-2"/>
        </w:rPr>
        <w:t xml:space="preserve"> </w:t>
      </w:r>
      <w:r w:rsidRPr="006F7A8B">
        <w:t>en</w:t>
      </w:r>
      <w:r w:rsidRPr="007C5590">
        <w:rPr>
          <w:spacing w:val="-1"/>
        </w:rPr>
        <w:t xml:space="preserve"> </w:t>
      </w:r>
      <w:r w:rsidRPr="006F7A8B">
        <w:t>datum</w:t>
      </w:r>
      <w:r w:rsidRPr="007C5590">
        <w:rPr>
          <w:spacing w:val="-1"/>
        </w:rPr>
        <w:t xml:space="preserve"> </w:t>
      </w:r>
      <w:r w:rsidRPr="006F7A8B">
        <w:t>van</w:t>
      </w:r>
      <w:r w:rsidRPr="007C5590">
        <w:rPr>
          <w:spacing w:val="-1"/>
        </w:rPr>
        <w:t xml:space="preserve"> </w:t>
      </w:r>
      <w:r w:rsidRPr="006F7A8B">
        <w:t>het</w:t>
      </w:r>
      <w:r w:rsidRPr="007C5590">
        <w:rPr>
          <w:spacing w:val="-1"/>
        </w:rPr>
        <w:t xml:space="preserve"> </w:t>
      </w:r>
      <w:r w:rsidRPr="007C5590">
        <w:rPr>
          <w:spacing w:val="-2"/>
        </w:rPr>
        <w:t>project;</w:t>
      </w:r>
    </w:p>
    <w:p w14:paraId="69F4838D" w14:textId="77777777" w:rsidR="00AF6345" w:rsidRPr="006F7A8B" w:rsidRDefault="00AF6345" w:rsidP="007C5590">
      <w:pPr>
        <w:pStyle w:val="Lijstalinea"/>
        <w:numPr>
          <w:ilvl w:val="0"/>
          <w:numId w:val="24"/>
        </w:numPr>
      </w:pPr>
      <w:r w:rsidRPr="006F7A8B">
        <w:t>een duidelijke en gemotiveerde uiteenzetting van het project zodat kan worden nagegaan of de aanvraag voldoet aan de definitie van een project zoals bepaald in artikel 4.1.;</w:t>
      </w:r>
    </w:p>
    <w:p w14:paraId="6467A564" w14:textId="77777777" w:rsidR="00AF6345" w:rsidRPr="006F7A8B" w:rsidRDefault="00AF6345" w:rsidP="007C5590">
      <w:pPr>
        <w:pStyle w:val="Lijstalinea"/>
        <w:numPr>
          <w:ilvl w:val="0"/>
          <w:numId w:val="24"/>
        </w:numPr>
      </w:pPr>
      <w:r w:rsidRPr="006F7A8B">
        <w:t>het</w:t>
      </w:r>
      <w:r w:rsidRPr="007C5590">
        <w:rPr>
          <w:spacing w:val="-1"/>
        </w:rPr>
        <w:t xml:space="preserve"> </w:t>
      </w:r>
      <w:r w:rsidRPr="007C5590">
        <w:rPr>
          <w:spacing w:val="-2"/>
        </w:rPr>
        <w:t>programma;</w:t>
      </w:r>
    </w:p>
    <w:p w14:paraId="0EE2C33B" w14:textId="72581B46" w:rsidR="00AF6345" w:rsidRPr="00C96826" w:rsidRDefault="00AF6345" w:rsidP="00E81201">
      <w:pPr>
        <w:pStyle w:val="Lijstalinea"/>
        <w:numPr>
          <w:ilvl w:val="0"/>
          <w:numId w:val="24"/>
        </w:numPr>
      </w:pPr>
      <w:r w:rsidRPr="007C5590">
        <w:rPr>
          <w:spacing w:val="-2"/>
        </w:rPr>
        <w:t>bankrekeningnummer.</w:t>
      </w:r>
    </w:p>
    <w:p w14:paraId="2CA9DB07" w14:textId="58BA6BEA" w:rsidR="00C96826" w:rsidRPr="00C96826" w:rsidRDefault="00AF6345" w:rsidP="000370CC">
      <w:pPr>
        <w:pStyle w:val="Art00"/>
        <w:spacing w:before="120"/>
      </w:pPr>
      <w:r w:rsidRPr="00C96826">
        <w:t>Art.</w:t>
      </w:r>
      <w:r w:rsidRPr="00C96826">
        <w:rPr>
          <w:spacing w:val="-1"/>
        </w:rPr>
        <w:t xml:space="preserve"> </w:t>
      </w:r>
      <w:r w:rsidRPr="00C96826">
        <w:t>4.3.</w:t>
      </w:r>
      <w:r w:rsidR="00C96826" w:rsidRPr="00C96826">
        <w:tab/>
        <w:t>Begrotingskrediet</w:t>
      </w:r>
    </w:p>
    <w:p w14:paraId="2C686A4E" w14:textId="391B4C09" w:rsidR="00AF6345" w:rsidRPr="006F7A8B" w:rsidRDefault="00AF6345" w:rsidP="00E81201">
      <w:pPr>
        <w:rPr>
          <w:i/>
        </w:rPr>
      </w:pPr>
      <w:r w:rsidRPr="006F7A8B">
        <w:rPr>
          <w:spacing w:val="-2"/>
        </w:rPr>
        <w:t>Naar</w:t>
      </w:r>
      <w:r w:rsidRPr="006F7A8B">
        <w:t xml:space="preserve"> aanleiding van bovenstaande kosten kan per project een bedrag worden toegekend van € 150. Indien het begrotingskrediet ontoereikend is, wordt dit bijgestuurd bij de begrotingswijziging zodat elk project € 150 ontvangt voor zover de aanvraag om subsidie tijdig, dus vóór 30 september werd ingediend. Het college van burgemeester en schepenen kent in de loop van de maand december de projectsubsidies toe</w:t>
      </w:r>
      <w:r w:rsidRPr="006F7A8B">
        <w:rPr>
          <w:i/>
        </w:rPr>
        <w:t>.</w:t>
      </w:r>
    </w:p>
    <w:p w14:paraId="2C9EB5E7" w14:textId="77777777" w:rsidR="00B11A6B" w:rsidRPr="00FE0D96" w:rsidRDefault="00B11A6B" w:rsidP="000370CC">
      <w:pPr>
        <w:pStyle w:val="Kop2"/>
        <w:spacing w:after="60"/>
      </w:pPr>
      <w:r w:rsidRPr="00FE0D96">
        <w:t>HOOFDSTUK</w:t>
      </w:r>
      <w:r w:rsidRPr="00FE0D96">
        <w:rPr>
          <w:spacing w:val="-5"/>
        </w:rPr>
        <w:t xml:space="preserve"> </w:t>
      </w:r>
      <w:r w:rsidRPr="00FE0D96">
        <w:t xml:space="preserve">5: </w:t>
      </w:r>
      <w:r w:rsidRPr="00FE0D96">
        <w:rPr>
          <w:spacing w:val="-2"/>
        </w:rPr>
        <w:t>FUIFSUBSIDIES</w:t>
      </w:r>
    </w:p>
    <w:p w14:paraId="311E0BA3" w14:textId="77777777" w:rsidR="00615BCF" w:rsidRDefault="003C2655" w:rsidP="000370CC">
      <w:pPr>
        <w:pStyle w:val="Art00"/>
        <w:spacing w:before="120"/>
      </w:pPr>
      <w:r w:rsidRPr="007843DC">
        <w:rPr>
          <w:sz w:val="20"/>
        </w:rPr>
        <w:t>Art.</w:t>
      </w:r>
      <w:r w:rsidRPr="007843DC">
        <w:rPr>
          <w:spacing w:val="-2"/>
          <w:sz w:val="20"/>
        </w:rPr>
        <w:t xml:space="preserve"> </w:t>
      </w:r>
      <w:r w:rsidRPr="007843DC">
        <w:rPr>
          <w:spacing w:val="-4"/>
          <w:sz w:val="20"/>
        </w:rPr>
        <w:t>5.1.</w:t>
      </w:r>
      <w:r w:rsidR="00615BCF">
        <w:tab/>
        <w:t>Begrippen</w:t>
      </w:r>
    </w:p>
    <w:p w14:paraId="4278E22D" w14:textId="68B140F5" w:rsidR="003C2655" w:rsidRPr="007843DC" w:rsidRDefault="003C2655" w:rsidP="00F66399">
      <w:pPr>
        <w:spacing w:after="80"/>
        <w:rPr>
          <w:szCs w:val="20"/>
        </w:rPr>
      </w:pPr>
      <w:r w:rsidRPr="007843DC">
        <w:rPr>
          <w:szCs w:val="20"/>
        </w:rPr>
        <w:t>Onder</w:t>
      </w:r>
      <w:r w:rsidRPr="007843DC">
        <w:rPr>
          <w:spacing w:val="-4"/>
          <w:szCs w:val="20"/>
        </w:rPr>
        <w:t xml:space="preserve"> </w:t>
      </w:r>
      <w:r w:rsidRPr="007843DC">
        <w:rPr>
          <w:szCs w:val="20"/>
        </w:rPr>
        <w:t>een</w:t>
      </w:r>
      <w:r w:rsidRPr="007843DC">
        <w:rPr>
          <w:spacing w:val="-2"/>
          <w:szCs w:val="20"/>
        </w:rPr>
        <w:t xml:space="preserve"> </w:t>
      </w:r>
      <w:r w:rsidRPr="00035EA3">
        <w:rPr>
          <w:b/>
          <w:bCs/>
          <w:szCs w:val="20"/>
        </w:rPr>
        <w:t>fuif</w:t>
      </w:r>
      <w:r w:rsidRPr="00035EA3">
        <w:rPr>
          <w:b/>
          <w:bCs/>
          <w:spacing w:val="-1"/>
          <w:szCs w:val="20"/>
        </w:rPr>
        <w:t xml:space="preserve"> </w:t>
      </w:r>
      <w:r w:rsidRPr="007843DC">
        <w:rPr>
          <w:szCs w:val="20"/>
        </w:rPr>
        <w:t>wordt verstaan:</w:t>
      </w:r>
    </w:p>
    <w:p w14:paraId="3289B75C" w14:textId="2A789E91" w:rsidR="003C2655" w:rsidRPr="00615BCF" w:rsidRDefault="003C2655" w:rsidP="00615BCF">
      <w:pPr>
        <w:pStyle w:val="Lijstalinea"/>
        <w:numPr>
          <w:ilvl w:val="0"/>
          <w:numId w:val="25"/>
        </w:numPr>
        <w:rPr>
          <w:szCs w:val="20"/>
        </w:rPr>
      </w:pPr>
      <w:r w:rsidRPr="00615BCF">
        <w:rPr>
          <w:szCs w:val="20"/>
        </w:rPr>
        <w:t>een evenement in een fuifzaal</w:t>
      </w:r>
      <w:r w:rsidR="00726A0D">
        <w:rPr>
          <w:szCs w:val="20"/>
        </w:rPr>
        <w:t>/tent</w:t>
      </w:r>
      <w:r w:rsidR="005E5185">
        <w:rPr>
          <w:szCs w:val="20"/>
        </w:rPr>
        <w:t>.</w:t>
      </w:r>
      <w:r w:rsidRPr="00615BCF">
        <w:rPr>
          <w:szCs w:val="20"/>
        </w:rPr>
        <w:t xml:space="preserve"> (JOC De Lichting valt niet onder deze categorie);</w:t>
      </w:r>
    </w:p>
    <w:p w14:paraId="684C042F" w14:textId="77777777" w:rsidR="003C2655" w:rsidRPr="00615BCF" w:rsidRDefault="003C2655" w:rsidP="00615BCF">
      <w:pPr>
        <w:pStyle w:val="Lijstalinea"/>
        <w:numPr>
          <w:ilvl w:val="0"/>
          <w:numId w:val="25"/>
        </w:numPr>
        <w:rPr>
          <w:szCs w:val="20"/>
        </w:rPr>
      </w:pPr>
      <w:r w:rsidRPr="00615BCF">
        <w:rPr>
          <w:szCs w:val="20"/>
        </w:rPr>
        <w:t>met doelgroep leeftijd 14 tot en met 25 jaar;</w:t>
      </w:r>
    </w:p>
    <w:p w14:paraId="47496F04" w14:textId="024FF697" w:rsidR="003C2655" w:rsidRPr="00615BCF" w:rsidRDefault="003C2655" w:rsidP="00615BCF">
      <w:pPr>
        <w:pStyle w:val="Lijstalinea"/>
        <w:numPr>
          <w:ilvl w:val="0"/>
          <w:numId w:val="25"/>
        </w:numPr>
        <w:rPr>
          <w:szCs w:val="20"/>
        </w:rPr>
      </w:pPr>
      <w:r w:rsidRPr="00615BCF">
        <w:rPr>
          <w:szCs w:val="20"/>
        </w:rPr>
        <w:t>georganiseerd door een erkende jeugdbeweging</w:t>
      </w:r>
      <w:r w:rsidR="005E78A6">
        <w:rPr>
          <w:szCs w:val="20"/>
        </w:rPr>
        <w:t>.</w:t>
      </w:r>
    </w:p>
    <w:p w14:paraId="22119C73" w14:textId="77777777" w:rsidR="005E5185" w:rsidRPr="005E5185" w:rsidRDefault="003C2655" w:rsidP="000370CC">
      <w:pPr>
        <w:pStyle w:val="Art00"/>
        <w:spacing w:before="120"/>
      </w:pPr>
      <w:r w:rsidRPr="005E5185">
        <w:t>Art. 5.2.</w:t>
      </w:r>
      <w:r w:rsidRPr="005E5185">
        <w:tab/>
      </w:r>
      <w:r w:rsidR="005E5185" w:rsidRPr="005E5185">
        <w:t>Voorwaarden</w:t>
      </w:r>
    </w:p>
    <w:p w14:paraId="70CA2458" w14:textId="79FE0BA4" w:rsidR="003C2655" w:rsidRPr="007843DC" w:rsidRDefault="003C2655" w:rsidP="00F66399">
      <w:pPr>
        <w:spacing w:after="80"/>
      </w:pPr>
      <w:r w:rsidRPr="007843DC">
        <w:t>Minimumvoorwaarden om een fuifsubsidie te ontvangen:</w:t>
      </w:r>
    </w:p>
    <w:p w14:paraId="15E133FD" w14:textId="77777777" w:rsidR="003C2655" w:rsidRPr="005E5185" w:rsidRDefault="003C2655" w:rsidP="005E5185">
      <w:pPr>
        <w:pStyle w:val="Lijstalinea"/>
        <w:numPr>
          <w:ilvl w:val="0"/>
          <w:numId w:val="26"/>
        </w:numPr>
        <w:rPr>
          <w:szCs w:val="20"/>
        </w:rPr>
      </w:pPr>
      <w:r w:rsidRPr="005E5185">
        <w:rPr>
          <w:szCs w:val="20"/>
        </w:rPr>
        <w:t xml:space="preserve">het evenement is aangevraagd met het RIHO </w:t>
      </w:r>
      <w:proofErr w:type="spellStart"/>
      <w:r w:rsidRPr="005E5185">
        <w:rPr>
          <w:szCs w:val="20"/>
        </w:rPr>
        <w:t>seas</w:t>
      </w:r>
      <w:proofErr w:type="spellEnd"/>
      <w:r w:rsidRPr="005E5185">
        <w:rPr>
          <w:szCs w:val="20"/>
        </w:rPr>
        <w:t xml:space="preserve"> formulier en heeft de daaropvolgende goedkeuring van de burgemeester;</w:t>
      </w:r>
    </w:p>
    <w:p w14:paraId="7B9439AA" w14:textId="33C077A5" w:rsidR="003C2655" w:rsidRPr="005E5185" w:rsidRDefault="003C2655" w:rsidP="005E5185">
      <w:pPr>
        <w:pStyle w:val="Lijstalinea"/>
        <w:numPr>
          <w:ilvl w:val="0"/>
          <w:numId w:val="26"/>
        </w:numPr>
        <w:rPr>
          <w:szCs w:val="20"/>
        </w:rPr>
      </w:pPr>
      <w:r w:rsidRPr="005E5185">
        <w:rPr>
          <w:szCs w:val="20"/>
        </w:rPr>
        <w:t>minstens één persoon is aangesteld als security</w:t>
      </w:r>
      <w:r w:rsidR="00E13FA8">
        <w:rPr>
          <w:szCs w:val="20"/>
        </w:rPr>
        <w:t>, dit kan</w:t>
      </w:r>
      <w:r w:rsidR="00A9780F">
        <w:rPr>
          <w:szCs w:val="20"/>
        </w:rPr>
        <w:t xml:space="preserve"> via een professionele bewakingsonderneming of vrijwillige bewaking</w:t>
      </w:r>
      <w:r w:rsidR="00A9780F" w:rsidRPr="00ED07D7">
        <w:rPr>
          <w:szCs w:val="20"/>
        </w:rPr>
        <w:t xml:space="preserve">. De regelgeving hierover is te vinden </w:t>
      </w:r>
      <w:r w:rsidR="00B650AC" w:rsidRPr="00ED07D7">
        <w:rPr>
          <w:szCs w:val="20"/>
        </w:rPr>
        <w:t>op p. 28 van</w:t>
      </w:r>
      <w:r w:rsidR="00A9780F" w:rsidRPr="00ED07D7">
        <w:rPr>
          <w:szCs w:val="20"/>
        </w:rPr>
        <w:t xml:space="preserve"> de </w:t>
      </w:r>
      <w:hyperlink r:id="rId11" w:history="1">
        <w:r w:rsidR="00A9780F" w:rsidRPr="003A1196">
          <w:rPr>
            <w:rStyle w:val="Hyperlink"/>
            <w:szCs w:val="20"/>
          </w:rPr>
          <w:t>evenementengids</w:t>
        </w:r>
      </w:hyperlink>
      <w:r w:rsidR="00A9780F" w:rsidRPr="00ED07D7">
        <w:rPr>
          <w:szCs w:val="20"/>
        </w:rPr>
        <w:t xml:space="preserve"> van politiezon</w:t>
      </w:r>
      <w:r w:rsidR="003A1196">
        <w:rPr>
          <w:szCs w:val="20"/>
        </w:rPr>
        <w:t>e RIHO;</w:t>
      </w:r>
    </w:p>
    <w:p w14:paraId="007516EA" w14:textId="2FD6ADAC" w:rsidR="003C2655" w:rsidRPr="005E5185" w:rsidRDefault="003C2655" w:rsidP="005E5185">
      <w:pPr>
        <w:pStyle w:val="Lijstalinea"/>
        <w:numPr>
          <w:ilvl w:val="0"/>
          <w:numId w:val="26"/>
        </w:numPr>
        <w:rPr>
          <w:szCs w:val="20"/>
        </w:rPr>
      </w:pPr>
      <w:r w:rsidRPr="005E5185">
        <w:rPr>
          <w:szCs w:val="20"/>
        </w:rPr>
        <w:t>de leeftijd wordt gecontroleerd aan de ingang en er wordt geen alcohol geschonken aan</w:t>
      </w:r>
      <w:r w:rsidR="006C1408">
        <w:rPr>
          <w:szCs w:val="20"/>
        </w:rPr>
        <w:t xml:space="preserve"> jongeren onder de 16 jaar</w:t>
      </w:r>
      <w:r w:rsidRPr="005E5185">
        <w:rPr>
          <w:szCs w:val="20"/>
        </w:rPr>
        <w:t>;</w:t>
      </w:r>
    </w:p>
    <w:p w14:paraId="26FCAEB4" w14:textId="77777777" w:rsidR="003C2655" w:rsidRPr="005E5185" w:rsidRDefault="003C2655" w:rsidP="005E5185">
      <w:pPr>
        <w:pStyle w:val="Lijstalinea"/>
        <w:numPr>
          <w:ilvl w:val="0"/>
          <w:numId w:val="26"/>
        </w:numPr>
        <w:rPr>
          <w:szCs w:val="20"/>
        </w:rPr>
      </w:pPr>
      <w:r w:rsidRPr="005E5185">
        <w:rPr>
          <w:szCs w:val="20"/>
        </w:rPr>
        <w:t>de geluidsnormen worden gerespecteerd en er werd geen proces verbaal opgemaakt door de politie;</w:t>
      </w:r>
    </w:p>
    <w:p w14:paraId="6D36FB76" w14:textId="3D8ABED8" w:rsidR="003C2655" w:rsidRPr="00F7633F" w:rsidRDefault="003C2655" w:rsidP="000370CC">
      <w:pPr>
        <w:pStyle w:val="Lijstalinea"/>
        <w:numPr>
          <w:ilvl w:val="0"/>
          <w:numId w:val="26"/>
        </w:numPr>
        <w:spacing w:after="120"/>
        <w:ind w:left="357" w:hanging="357"/>
        <w:rPr>
          <w:szCs w:val="20"/>
        </w:rPr>
      </w:pPr>
      <w:r w:rsidRPr="005E5185">
        <w:rPr>
          <w:szCs w:val="20"/>
        </w:rPr>
        <w:t>er word een UNISONO licentie aangevraagd.</w:t>
      </w:r>
    </w:p>
    <w:p w14:paraId="48486EAD" w14:textId="6F8BD1F6" w:rsidR="003C2655" w:rsidRPr="00F7633F" w:rsidRDefault="003C2655" w:rsidP="000370CC">
      <w:pPr>
        <w:pStyle w:val="Art00"/>
        <w:spacing w:before="120"/>
      </w:pPr>
      <w:r w:rsidRPr="00F7633F">
        <w:t>Art.</w:t>
      </w:r>
      <w:r w:rsidRPr="00F7633F">
        <w:rPr>
          <w:spacing w:val="-1"/>
        </w:rPr>
        <w:t xml:space="preserve"> 5</w:t>
      </w:r>
      <w:r w:rsidRPr="00F7633F">
        <w:t>.3.</w:t>
      </w:r>
      <w:r w:rsidRPr="00F7633F">
        <w:rPr>
          <w:spacing w:val="62"/>
          <w:w w:val="150"/>
        </w:rPr>
        <w:tab/>
      </w:r>
      <w:r w:rsidRPr="00F7633F">
        <w:t>Procedure</w:t>
      </w:r>
    </w:p>
    <w:p w14:paraId="1DCACEAC" w14:textId="77777777" w:rsidR="003C2655" w:rsidRPr="007843DC" w:rsidRDefault="003C2655" w:rsidP="00F66399">
      <w:pPr>
        <w:spacing w:after="80"/>
        <w:rPr>
          <w:szCs w:val="20"/>
        </w:rPr>
      </w:pPr>
      <w:r w:rsidRPr="007843DC">
        <w:rPr>
          <w:spacing w:val="-2"/>
          <w:szCs w:val="20"/>
        </w:rPr>
        <w:t>Vóór</w:t>
      </w:r>
      <w:r w:rsidRPr="007843DC">
        <w:rPr>
          <w:szCs w:val="20"/>
        </w:rPr>
        <w:t xml:space="preserve"> 30 september dient men een aanvraag in om subsidies te bekomen m.b.t. het voorbije werkjaar. Dit op een daartoe bestemd formulier, te verkrijgen via de jeugdconsulent of de website. Deze aanvraag bevat minstens:</w:t>
      </w:r>
    </w:p>
    <w:p w14:paraId="08675E93" w14:textId="77777777" w:rsidR="003C2655" w:rsidRPr="00F7633F" w:rsidRDefault="003C2655" w:rsidP="00F7633F">
      <w:pPr>
        <w:pStyle w:val="Lijstalinea"/>
        <w:numPr>
          <w:ilvl w:val="0"/>
          <w:numId w:val="27"/>
        </w:numPr>
        <w:rPr>
          <w:szCs w:val="20"/>
        </w:rPr>
      </w:pPr>
      <w:r w:rsidRPr="00F7633F">
        <w:rPr>
          <w:szCs w:val="20"/>
        </w:rPr>
        <w:t>plaats</w:t>
      </w:r>
      <w:r w:rsidRPr="00F7633F">
        <w:rPr>
          <w:spacing w:val="-2"/>
          <w:szCs w:val="20"/>
        </w:rPr>
        <w:t xml:space="preserve"> </w:t>
      </w:r>
      <w:r w:rsidRPr="00F7633F">
        <w:rPr>
          <w:szCs w:val="20"/>
        </w:rPr>
        <w:t>en</w:t>
      </w:r>
      <w:r w:rsidRPr="00F7633F">
        <w:rPr>
          <w:spacing w:val="-1"/>
          <w:szCs w:val="20"/>
        </w:rPr>
        <w:t xml:space="preserve"> </w:t>
      </w:r>
      <w:r w:rsidRPr="00F7633F">
        <w:rPr>
          <w:szCs w:val="20"/>
        </w:rPr>
        <w:t>datum</w:t>
      </w:r>
      <w:r w:rsidRPr="00F7633F">
        <w:rPr>
          <w:spacing w:val="-1"/>
          <w:szCs w:val="20"/>
        </w:rPr>
        <w:t xml:space="preserve"> </w:t>
      </w:r>
      <w:r w:rsidRPr="00F7633F">
        <w:rPr>
          <w:szCs w:val="20"/>
        </w:rPr>
        <w:t>van</w:t>
      </w:r>
      <w:r w:rsidRPr="00F7633F">
        <w:rPr>
          <w:spacing w:val="-1"/>
          <w:szCs w:val="20"/>
        </w:rPr>
        <w:t xml:space="preserve"> </w:t>
      </w:r>
      <w:r w:rsidRPr="00F7633F">
        <w:rPr>
          <w:szCs w:val="20"/>
        </w:rPr>
        <w:t>het evenement;</w:t>
      </w:r>
    </w:p>
    <w:p w14:paraId="00A3E8D3" w14:textId="77777777" w:rsidR="003C2655" w:rsidRPr="00F7633F" w:rsidRDefault="003C2655" w:rsidP="00F7633F">
      <w:pPr>
        <w:pStyle w:val="Lijstalinea"/>
        <w:numPr>
          <w:ilvl w:val="0"/>
          <w:numId w:val="27"/>
        </w:numPr>
        <w:rPr>
          <w:szCs w:val="20"/>
        </w:rPr>
      </w:pPr>
      <w:r w:rsidRPr="00F7633F">
        <w:rPr>
          <w:szCs w:val="20"/>
        </w:rPr>
        <w:t>de goedkeuring van de burgemeester voor de organisatie van het evenement;</w:t>
      </w:r>
    </w:p>
    <w:p w14:paraId="2B279BB4" w14:textId="77777777" w:rsidR="003C2655" w:rsidRPr="00F7633F" w:rsidRDefault="003C2655" w:rsidP="00F7633F">
      <w:pPr>
        <w:pStyle w:val="Lijstalinea"/>
        <w:numPr>
          <w:ilvl w:val="0"/>
          <w:numId w:val="27"/>
        </w:numPr>
        <w:rPr>
          <w:szCs w:val="20"/>
        </w:rPr>
      </w:pPr>
      <w:r w:rsidRPr="00F7633F">
        <w:rPr>
          <w:szCs w:val="20"/>
        </w:rPr>
        <w:t>het draaiboek van het evenement;</w:t>
      </w:r>
    </w:p>
    <w:p w14:paraId="298D12F2" w14:textId="295DB917" w:rsidR="003C2655" w:rsidRPr="00F7633F" w:rsidRDefault="000433BD" w:rsidP="00F7633F">
      <w:pPr>
        <w:pStyle w:val="Lijstalinea"/>
        <w:numPr>
          <w:ilvl w:val="0"/>
          <w:numId w:val="27"/>
        </w:numPr>
        <w:rPr>
          <w:szCs w:val="20"/>
        </w:rPr>
      </w:pPr>
      <w:r>
        <w:rPr>
          <w:szCs w:val="20"/>
        </w:rPr>
        <w:t>contactgegevens</w:t>
      </w:r>
      <w:r w:rsidR="003C2655" w:rsidRPr="00F7633F">
        <w:rPr>
          <w:szCs w:val="20"/>
        </w:rPr>
        <w:t xml:space="preserve"> van de persoon/personen die instonden voor de security;</w:t>
      </w:r>
    </w:p>
    <w:p w14:paraId="241CA8FE" w14:textId="559C3D6D" w:rsidR="003C2655" w:rsidRPr="00F7633F" w:rsidRDefault="003C2655" w:rsidP="00F7633F">
      <w:pPr>
        <w:pStyle w:val="Lijstalinea"/>
        <w:numPr>
          <w:ilvl w:val="0"/>
          <w:numId w:val="27"/>
        </w:numPr>
        <w:rPr>
          <w:szCs w:val="20"/>
        </w:rPr>
      </w:pPr>
      <w:r w:rsidRPr="00F7633F">
        <w:rPr>
          <w:szCs w:val="20"/>
        </w:rPr>
        <w:t>de UNI</w:t>
      </w:r>
      <w:r w:rsidR="00C21258">
        <w:rPr>
          <w:szCs w:val="20"/>
        </w:rPr>
        <w:t>S</w:t>
      </w:r>
      <w:r w:rsidRPr="00F7633F">
        <w:rPr>
          <w:szCs w:val="20"/>
        </w:rPr>
        <w:t>ONO licentie;</w:t>
      </w:r>
    </w:p>
    <w:p w14:paraId="465923A9" w14:textId="1A0A4EFF" w:rsidR="00B650AC" w:rsidRPr="000433BD" w:rsidRDefault="003C2655" w:rsidP="00347C80">
      <w:pPr>
        <w:pStyle w:val="Lijstalinea"/>
        <w:numPr>
          <w:ilvl w:val="0"/>
          <w:numId w:val="27"/>
        </w:numPr>
        <w:spacing w:after="160"/>
        <w:jc w:val="left"/>
        <w:rPr>
          <w:spacing w:val="-2"/>
          <w:szCs w:val="20"/>
        </w:rPr>
      </w:pPr>
      <w:r w:rsidRPr="000433BD">
        <w:rPr>
          <w:spacing w:val="-2"/>
          <w:szCs w:val="20"/>
        </w:rPr>
        <w:t>bankrekeningnummer.</w:t>
      </w:r>
    </w:p>
    <w:p w14:paraId="5FAF865B" w14:textId="0C3CD328" w:rsidR="000370CC" w:rsidRDefault="003C2655" w:rsidP="000370CC">
      <w:r w:rsidRPr="007843DC">
        <w:t>Elke jeugdbeweging kan per werkingsjaar maar één fuifsubsidie krijgen.</w:t>
      </w:r>
      <w:r w:rsidR="000370CC">
        <w:br w:type="page"/>
      </w:r>
    </w:p>
    <w:p w14:paraId="2FB989B5" w14:textId="0EAD7EB5" w:rsidR="00F7633F" w:rsidRPr="00F7633F" w:rsidRDefault="003C2655" w:rsidP="00F7633F">
      <w:pPr>
        <w:pStyle w:val="Art00"/>
        <w:rPr>
          <w:spacing w:val="80"/>
          <w:szCs w:val="20"/>
        </w:rPr>
      </w:pPr>
      <w:r w:rsidRPr="00F7633F">
        <w:rPr>
          <w:sz w:val="20"/>
          <w:szCs w:val="20"/>
        </w:rPr>
        <w:lastRenderedPageBreak/>
        <w:t>Art.</w:t>
      </w:r>
      <w:r w:rsidRPr="00F7633F">
        <w:rPr>
          <w:spacing w:val="-1"/>
          <w:sz w:val="20"/>
          <w:szCs w:val="20"/>
        </w:rPr>
        <w:t xml:space="preserve"> </w:t>
      </w:r>
      <w:r w:rsidRPr="00F7633F">
        <w:rPr>
          <w:sz w:val="20"/>
          <w:szCs w:val="20"/>
        </w:rPr>
        <w:t>5.4.</w:t>
      </w:r>
      <w:r w:rsidRPr="00F7633F">
        <w:rPr>
          <w:spacing w:val="80"/>
          <w:sz w:val="20"/>
          <w:szCs w:val="20"/>
        </w:rPr>
        <w:tab/>
      </w:r>
      <w:r w:rsidR="00F7633F" w:rsidRPr="00F7633F">
        <w:t>Begrotingskrediet</w:t>
      </w:r>
    </w:p>
    <w:p w14:paraId="01373BCB" w14:textId="17C30593" w:rsidR="003C2655" w:rsidRDefault="003C2655" w:rsidP="007843DC">
      <w:pPr>
        <w:rPr>
          <w:i/>
          <w:szCs w:val="20"/>
        </w:rPr>
      </w:pPr>
      <w:r w:rsidRPr="007843DC">
        <w:rPr>
          <w:spacing w:val="-2"/>
          <w:szCs w:val="20"/>
        </w:rPr>
        <w:t>Om te kunnen voldoen aan de bovenstaande eisen om een veilige fuif te organiseren, wordt er een bedrag</w:t>
      </w:r>
      <w:r w:rsidRPr="007843DC">
        <w:rPr>
          <w:szCs w:val="20"/>
        </w:rPr>
        <w:t xml:space="preserve"> toegekend van € 200. Voor zover de aanvraag om subsidie tijdig, dus vóór 30 september werd ingediend. Het college van burgemeester en schepenen kent in de loop van de maand december de projectsubsidies toe</w:t>
      </w:r>
      <w:r w:rsidRPr="007843DC">
        <w:rPr>
          <w:i/>
          <w:szCs w:val="20"/>
        </w:rPr>
        <w:t>.</w:t>
      </w:r>
    </w:p>
    <w:p w14:paraId="37398229" w14:textId="3B150598" w:rsidR="00B3797B" w:rsidRPr="00B3797B" w:rsidRDefault="00B3797B" w:rsidP="00B3797B">
      <w:pPr>
        <w:pStyle w:val="Kop2"/>
      </w:pPr>
      <w:r w:rsidRPr="00B3797B">
        <w:t>HOOFDSTUK 6: SUBSIDIES (KADER)VORMING</w:t>
      </w:r>
    </w:p>
    <w:p w14:paraId="73B03BA7" w14:textId="123D0132" w:rsidR="00273E50" w:rsidRPr="00273E50" w:rsidRDefault="00372E39" w:rsidP="00DC0D6B">
      <w:pPr>
        <w:pStyle w:val="Art00"/>
      </w:pPr>
      <w:r w:rsidRPr="00273E50">
        <w:t>Art</w:t>
      </w:r>
      <w:r w:rsidRPr="00273E50">
        <w:rPr>
          <w:spacing w:val="-4"/>
        </w:rPr>
        <w:t>. 6</w:t>
      </w:r>
      <w:r w:rsidRPr="00273E50">
        <w:t>.</w:t>
      </w:r>
      <w:r w:rsidR="00273E50" w:rsidRPr="00273E50">
        <w:t>1</w:t>
      </w:r>
      <w:r w:rsidRPr="00273E50">
        <w:t>.</w:t>
      </w:r>
      <w:r w:rsidR="00DC0D6B">
        <w:tab/>
        <w:t>Voorwaarden individu</w:t>
      </w:r>
      <w:r w:rsidRPr="00273E50">
        <w:tab/>
      </w:r>
    </w:p>
    <w:p w14:paraId="7B0A8CCA" w14:textId="6E920AAB" w:rsidR="00372E39" w:rsidRPr="00372E39" w:rsidRDefault="00372E39" w:rsidP="00372E39">
      <w:r w:rsidRPr="00372E39">
        <w:t>Voor betoelaging komen in aanmerking: alle jongeren tussen 12 en 25 jaar die zich (gaan) engageren in het jeugdwerk te Lichtervelde. Onder jeugdwerk komen volgende initiatieven in aanmerking:</w:t>
      </w:r>
    </w:p>
    <w:p w14:paraId="5EC820AF" w14:textId="0A9DB98D" w:rsidR="00372E39" w:rsidRPr="00372E39" w:rsidRDefault="00372E39" w:rsidP="008E76A4">
      <w:pPr>
        <w:pStyle w:val="Lijstalinea"/>
        <w:numPr>
          <w:ilvl w:val="0"/>
          <w:numId w:val="28"/>
        </w:numPr>
      </w:pPr>
      <w:r w:rsidRPr="00372E39">
        <w:t>iedere</w:t>
      </w:r>
      <w:r w:rsidRPr="008E76A4">
        <w:rPr>
          <w:spacing w:val="-3"/>
        </w:rPr>
        <w:t xml:space="preserve"> </w:t>
      </w:r>
      <w:r w:rsidRPr="00372E39">
        <w:t>plaatselijke</w:t>
      </w:r>
      <w:r w:rsidRPr="008E76A4">
        <w:rPr>
          <w:spacing w:val="-2"/>
        </w:rPr>
        <w:t xml:space="preserve"> jeugdvereniging;</w:t>
      </w:r>
    </w:p>
    <w:p w14:paraId="3E9ACACB" w14:textId="77777777" w:rsidR="00372E39" w:rsidRPr="00372E39" w:rsidRDefault="00372E39" w:rsidP="008E76A4">
      <w:pPr>
        <w:pStyle w:val="Lijstalinea"/>
        <w:numPr>
          <w:ilvl w:val="0"/>
          <w:numId w:val="28"/>
        </w:numPr>
      </w:pPr>
      <w:r w:rsidRPr="00372E39">
        <w:t>plaatselijke</w:t>
      </w:r>
      <w:r w:rsidRPr="008E76A4">
        <w:rPr>
          <w:spacing w:val="-3"/>
        </w:rPr>
        <w:t xml:space="preserve"> </w:t>
      </w:r>
      <w:r w:rsidRPr="008E76A4">
        <w:rPr>
          <w:spacing w:val="-2"/>
        </w:rPr>
        <w:t>jeugdhuizen;</w:t>
      </w:r>
    </w:p>
    <w:p w14:paraId="07A7BAFE" w14:textId="3A2247AB" w:rsidR="00372E39" w:rsidRPr="008E76A4" w:rsidRDefault="00372E39" w:rsidP="00372E39">
      <w:pPr>
        <w:pStyle w:val="Lijstalinea"/>
        <w:numPr>
          <w:ilvl w:val="0"/>
          <w:numId w:val="28"/>
        </w:numPr>
        <w:rPr>
          <w:i/>
        </w:rPr>
      </w:pPr>
      <w:r w:rsidRPr="008E76A4">
        <w:rPr>
          <w:spacing w:val="-2"/>
        </w:rPr>
        <w:t>speelpleinwerkingen</w:t>
      </w:r>
      <w:r w:rsidRPr="008E76A4">
        <w:rPr>
          <w:i/>
          <w:spacing w:val="-2"/>
        </w:rPr>
        <w:t>.</w:t>
      </w:r>
    </w:p>
    <w:p w14:paraId="48BD4BEF" w14:textId="2FDB0791" w:rsidR="00372E39" w:rsidRPr="00372E39" w:rsidRDefault="00372E39" w:rsidP="00DC0D6B">
      <w:pPr>
        <w:pStyle w:val="Art00"/>
      </w:pPr>
      <w:r w:rsidRPr="008E76A4">
        <w:t>Art.</w:t>
      </w:r>
      <w:r w:rsidRPr="008E76A4">
        <w:rPr>
          <w:spacing w:val="-1"/>
        </w:rPr>
        <w:t xml:space="preserve"> </w:t>
      </w:r>
      <w:r w:rsidRPr="008E76A4">
        <w:rPr>
          <w:spacing w:val="-4"/>
        </w:rPr>
        <w:t>6</w:t>
      </w:r>
      <w:r w:rsidRPr="008E76A4">
        <w:t>.</w:t>
      </w:r>
      <w:r w:rsidR="00273E50" w:rsidRPr="008E76A4">
        <w:t>2</w:t>
      </w:r>
      <w:r w:rsidRPr="008E76A4">
        <w:t>.</w:t>
      </w:r>
      <w:r w:rsidRPr="00372E39">
        <w:rPr>
          <w:spacing w:val="62"/>
          <w:w w:val="150"/>
        </w:rPr>
        <w:tab/>
      </w:r>
      <w:r w:rsidRPr="00372E39">
        <w:t>Voorwaarden</w:t>
      </w:r>
      <w:r w:rsidRPr="00372E39">
        <w:rPr>
          <w:spacing w:val="3"/>
        </w:rPr>
        <w:t xml:space="preserve"> </w:t>
      </w:r>
      <w:r w:rsidRPr="00372E39">
        <w:t>(kader)vorming</w:t>
      </w:r>
      <w:r w:rsidRPr="00372E39">
        <w:rPr>
          <w:spacing w:val="-2"/>
        </w:rPr>
        <w:t>:</w:t>
      </w:r>
    </w:p>
    <w:p w14:paraId="2116E95E" w14:textId="0FC39542" w:rsidR="00372E39" w:rsidRPr="00372E39" w:rsidRDefault="00372E39" w:rsidP="00372E39">
      <w:r w:rsidRPr="00372E39">
        <w:t>Het is een samenhangende opleiding en begeleiding van de verantwoordelijke</w:t>
      </w:r>
      <w:r w:rsidRPr="00372E39">
        <w:rPr>
          <w:spacing w:val="-3"/>
        </w:rPr>
        <w:t xml:space="preserve"> </w:t>
      </w:r>
      <w:r w:rsidRPr="00372E39">
        <w:t>en</w:t>
      </w:r>
      <w:r w:rsidRPr="00372E39">
        <w:rPr>
          <w:spacing w:val="-2"/>
        </w:rPr>
        <w:t xml:space="preserve"> </w:t>
      </w:r>
      <w:r w:rsidRPr="00372E39">
        <w:t>toekomstig</w:t>
      </w:r>
      <w:r w:rsidRPr="00372E39">
        <w:rPr>
          <w:spacing w:val="-5"/>
        </w:rPr>
        <w:t xml:space="preserve"> </w:t>
      </w:r>
      <w:r w:rsidRPr="00372E39">
        <w:t>verantwoordelijke</w:t>
      </w:r>
      <w:r w:rsidRPr="00372E39">
        <w:rPr>
          <w:spacing w:val="-3"/>
        </w:rPr>
        <w:t xml:space="preserve"> </w:t>
      </w:r>
      <w:r w:rsidRPr="00372E39">
        <w:t>personen die zich engageren tot het</w:t>
      </w:r>
      <w:r w:rsidRPr="00372E39">
        <w:rPr>
          <w:spacing w:val="80"/>
        </w:rPr>
        <w:t xml:space="preserve"> </w:t>
      </w:r>
      <w:r w:rsidRPr="00372E39">
        <w:t>animeren</w:t>
      </w:r>
      <w:r w:rsidRPr="00372E39">
        <w:rPr>
          <w:spacing w:val="80"/>
        </w:rPr>
        <w:t xml:space="preserve"> </w:t>
      </w:r>
      <w:r w:rsidRPr="00372E39">
        <w:t>en begeleiden van kinderen en jongeren in een erkende jeugdvereniging.</w:t>
      </w:r>
    </w:p>
    <w:p w14:paraId="070370F3" w14:textId="0CD5E173" w:rsidR="00372E39" w:rsidRPr="00372E39" w:rsidRDefault="00372E39" w:rsidP="002C796F">
      <w:pPr>
        <w:pStyle w:val="Lijstalinea"/>
        <w:numPr>
          <w:ilvl w:val="0"/>
          <w:numId w:val="29"/>
        </w:numPr>
      </w:pPr>
      <w:r w:rsidRPr="00372E39">
        <w:t>De</w:t>
      </w:r>
      <w:r w:rsidRPr="002C796F">
        <w:rPr>
          <w:spacing w:val="-5"/>
        </w:rPr>
        <w:t xml:space="preserve"> </w:t>
      </w:r>
      <w:r w:rsidRPr="00372E39">
        <w:t>cursus</w:t>
      </w:r>
      <w:r w:rsidR="002C796F">
        <w:t>/vorming</w:t>
      </w:r>
      <w:r w:rsidRPr="002C796F">
        <w:rPr>
          <w:spacing w:val="-4"/>
        </w:rPr>
        <w:t xml:space="preserve"> </w:t>
      </w:r>
      <w:r w:rsidRPr="00372E39">
        <w:t>moet</w:t>
      </w:r>
      <w:r w:rsidRPr="002C796F">
        <w:rPr>
          <w:spacing w:val="-2"/>
        </w:rPr>
        <w:t xml:space="preserve"> </w:t>
      </w:r>
      <w:r w:rsidRPr="00372E39">
        <w:t>georganiseerd</w:t>
      </w:r>
      <w:r w:rsidRPr="002C796F">
        <w:rPr>
          <w:spacing w:val="-3"/>
        </w:rPr>
        <w:t xml:space="preserve"> </w:t>
      </w:r>
      <w:r w:rsidRPr="00372E39">
        <w:t>zijn</w:t>
      </w:r>
      <w:r w:rsidRPr="002C796F">
        <w:rPr>
          <w:spacing w:val="-2"/>
        </w:rPr>
        <w:t xml:space="preserve"> </w:t>
      </w:r>
      <w:r w:rsidRPr="00372E39">
        <w:t>door</w:t>
      </w:r>
      <w:r w:rsidRPr="002C796F">
        <w:rPr>
          <w:spacing w:val="-4"/>
        </w:rPr>
        <w:t xml:space="preserve"> </w:t>
      </w:r>
      <w:r w:rsidRPr="00372E39">
        <w:t>jeugdwerkorganisaties</w:t>
      </w:r>
      <w:r w:rsidRPr="002C796F">
        <w:rPr>
          <w:spacing w:val="-3"/>
        </w:rPr>
        <w:t xml:space="preserve"> </w:t>
      </w:r>
      <w:r w:rsidRPr="00372E39">
        <w:t>die</w:t>
      </w:r>
      <w:r w:rsidRPr="002C796F">
        <w:rPr>
          <w:spacing w:val="-4"/>
        </w:rPr>
        <w:t xml:space="preserve"> </w:t>
      </w:r>
      <w:r w:rsidRPr="00372E39">
        <w:t>landelijk erkend zijn door het Ministerie van de Vlaamse gemeenschap (afdeling jeugdwerk) (decreet 22/01/1975).</w:t>
      </w:r>
    </w:p>
    <w:p w14:paraId="64195B1C" w14:textId="5BC6CCDD" w:rsidR="00372E39" w:rsidRPr="002C796F" w:rsidRDefault="00372E39" w:rsidP="00372E39">
      <w:pPr>
        <w:pStyle w:val="Lijstalinea"/>
        <w:numPr>
          <w:ilvl w:val="0"/>
          <w:numId w:val="29"/>
        </w:numPr>
      </w:pPr>
      <w:r w:rsidRPr="00372E39">
        <w:t>Periode: werkingsjaar van 1 september tot 31 augustus van het voorbije werkjaar.</w:t>
      </w:r>
    </w:p>
    <w:p w14:paraId="3BC91B03" w14:textId="400DC1BF" w:rsidR="00372E39" w:rsidRPr="002C796F" w:rsidRDefault="00372E39" w:rsidP="002C796F">
      <w:pPr>
        <w:pStyle w:val="Art00"/>
      </w:pPr>
      <w:r w:rsidRPr="002C796F">
        <w:t>Art.</w:t>
      </w:r>
      <w:r w:rsidRPr="002C796F">
        <w:rPr>
          <w:spacing w:val="-1"/>
        </w:rPr>
        <w:t xml:space="preserve"> </w:t>
      </w:r>
      <w:r w:rsidRPr="002C796F">
        <w:rPr>
          <w:spacing w:val="-4"/>
        </w:rPr>
        <w:t>6</w:t>
      </w:r>
      <w:r w:rsidRPr="002C796F">
        <w:t>.</w:t>
      </w:r>
      <w:r w:rsidR="00273E50" w:rsidRPr="002C796F">
        <w:t>3</w:t>
      </w:r>
      <w:r w:rsidRPr="002C796F">
        <w:t>.</w:t>
      </w:r>
      <w:r w:rsidRPr="002C796F">
        <w:rPr>
          <w:spacing w:val="62"/>
          <w:w w:val="150"/>
        </w:rPr>
        <w:tab/>
      </w:r>
      <w:r w:rsidRPr="002C796F">
        <w:t>Procedure</w:t>
      </w:r>
    </w:p>
    <w:p w14:paraId="2D1E13C3" w14:textId="25D729D8" w:rsidR="00372E39" w:rsidRPr="00372E39" w:rsidRDefault="00372E39" w:rsidP="00372E39">
      <w:r w:rsidRPr="00372E39">
        <w:t>Vóór 30 september dient men een individuele aanvraag in om subsidies te bekomen m.b.t. het voorbije werkjaar. Dit op een daartoe bestemd formulier, te verkrijgen via de jeugdconsulent of de website. Deze aanvraag bevat minstens:</w:t>
      </w:r>
    </w:p>
    <w:p w14:paraId="75E8F93A" w14:textId="77777777" w:rsidR="00372E39" w:rsidRPr="00372E39" w:rsidRDefault="00372E39" w:rsidP="002C796F">
      <w:pPr>
        <w:pStyle w:val="Lijstalinea"/>
        <w:numPr>
          <w:ilvl w:val="0"/>
          <w:numId w:val="30"/>
        </w:numPr>
      </w:pPr>
      <w:r w:rsidRPr="00372E39">
        <w:t>plaats</w:t>
      </w:r>
      <w:r w:rsidRPr="002C796F">
        <w:rPr>
          <w:spacing w:val="-1"/>
        </w:rPr>
        <w:t xml:space="preserve"> </w:t>
      </w:r>
      <w:r w:rsidRPr="00372E39">
        <w:t>en</w:t>
      </w:r>
      <w:r w:rsidRPr="002C796F">
        <w:rPr>
          <w:spacing w:val="-1"/>
        </w:rPr>
        <w:t xml:space="preserve"> </w:t>
      </w:r>
      <w:r w:rsidRPr="00372E39">
        <w:t>datum</w:t>
      </w:r>
      <w:r w:rsidRPr="002C796F">
        <w:rPr>
          <w:spacing w:val="-1"/>
        </w:rPr>
        <w:t xml:space="preserve"> </w:t>
      </w:r>
      <w:r w:rsidRPr="00372E39">
        <w:t>van</w:t>
      </w:r>
      <w:r w:rsidRPr="002C796F">
        <w:rPr>
          <w:spacing w:val="-1"/>
        </w:rPr>
        <w:t xml:space="preserve"> </w:t>
      </w:r>
      <w:r w:rsidRPr="00372E39">
        <w:t xml:space="preserve">de </w:t>
      </w:r>
      <w:r w:rsidRPr="002C796F">
        <w:rPr>
          <w:spacing w:val="-2"/>
        </w:rPr>
        <w:t>cursus;</w:t>
      </w:r>
    </w:p>
    <w:p w14:paraId="05AE1AAA" w14:textId="77777777" w:rsidR="00372E39" w:rsidRPr="00372E39" w:rsidRDefault="00372E39" w:rsidP="002C796F">
      <w:pPr>
        <w:pStyle w:val="Lijstalinea"/>
        <w:numPr>
          <w:ilvl w:val="0"/>
          <w:numId w:val="30"/>
        </w:numPr>
      </w:pPr>
      <w:r w:rsidRPr="00372E39">
        <w:t>naam</w:t>
      </w:r>
      <w:r w:rsidRPr="002C796F">
        <w:rPr>
          <w:spacing w:val="-1"/>
        </w:rPr>
        <w:t xml:space="preserve"> </w:t>
      </w:r>
      <w:r w:rsidRPr="00372E39">
        <w:t>van</w:t>
      </w:r>
      <w:r w:rsidRPr="002C796F">
        <w:rPr>
          <w:spacing w:val="-1"/>
        </w:rPr>
        <w:t xml:space="preserve"> </w:t>
      </w:r>
      <w:r w:rsidRPr="00372E39">
        <w:t>de</w:t>
      </w:r>
      <w:r w:rsidRPr="002C796F">
        <w:rPr>
          <w:spacing w:val="1"/>
        </w:rPr>
        <w:t xml:space="preserve"> </w:t>
      </w:r>
      <w:r w:rsidRPr="002C796F">
        <w:rPr>
          <w:spacing w:val="-2"/>
        </w:rPr>
        <w:t>cursist;</w:t>
      </w:r>
    </w:p>
    <w:p w14:paraId="03419127" w14:textId="1D038147" w:rsidR="00372E39" w:rsidRPr="00372E39" w:rsidRDefault="00372E39" w:rsidP="002C796F">
      <w:pPr>
        <w:pStyle w:val="Lijstalinea"/>
        <w:numPr>
          <w:ilvl w:val="0"/>
          <w:numId w:val="30"/>
        </w:numPr>
      </w:pPr>
      <w:r w:rsidRPr="00372E39">
        <w:t xml:space="preserve">bewijs van deelname uitgereikt door de organiserende jeugdwerkorganisatie met vermelding van de persoonlijke deelnemingskosten en eventuele </w:t>
      </w:r>
      <w:r w:rsidRPr="002C796F">
        <w:rPr>
          <w:spacing w:val="-2"/>
        </w:rPr>
        <w:t>syllabuskosten;</w:t>
      </w:r>
    </w:p>
    <w:p w14:paraId="056A2AC9" w14:textId="77777777" w:rsidR="00372E39" w:rsidRPr="00372E39" w:rsidRDefault="00372E39" w:rsidP="002C796F">
      <w:pPr>
        <w:pStyle w:val="Lijstalinea"/>
        <w:numPr>
          <w:ilvl w:val="0"/>
          <w:numId w:val="30"/>
        </w:numPr>
      </w:pPr>
      <w:r w:rsidRPr="00372E39">
        <w:t>indien geen dergelijk attest voorhanden is, dient men een kopie van het inschrijvingsformulier en bewijs van betaling van het deelnamegeld in, samen met een verklaring op eer dat de cursus wel degelijk werd gevolgd, met vermelding van de organisator en periode;</w:t>
      </w:r>
    </w:p>
    <w:p w14:paraId="54F81B8A" w14:textId="662E6D95" w:rsidR="00372E39" w:rsidRPr="00372E39" w:rsidRDefault="00372E39" w:rsidP="002C796F">
      <w:pPr>
        <w:pStyle w:val="Lijstalinea"/>
        <w:numPr>
          <w:ilvl w:val="0"/>
          <w:numId w:val="30"/>
        </w:numPr>
      </w:pPr>
      <w:r w:rsidRPr="00372E39">
        <w:t>bewijs van engagement bij het plaatselijke jeugdwerk (ondertekende verklaring van de hoofdverantwoordelijke van het initiatief).</w:t>
      </w:r>
    </w:p>
    <w:p w14:paraId="6772DB47" w14:textId="362D56F8" w:rsidR="002C796F" w:rsidRPr="002C796F" w:rsidRDefault="00372E39" w:rsidP="002C796F">
      <w:pPr>
        <w:pStyle w:val="Art00"/>
      </w:pPr>
      <w:r w:rsidRPr="002C796F">
        <w:t xml:space="preserve">Art </w:t>
      </w:r>
      <w:r w:rsidRPr="002C796F">
        <w:rPr>
          <w:spacing w:val="-4"/>
        </w:rPr>
        <w:t>6</w:t>
      </w:r>
      <w:r w:rsidRPr="002C796F">
        <w:t>.</w:t>
      </w:r>
      <w:r w:rsidR="00273E50" w:rsidRPr="002C796F">
        <w:t>4</w:t>
      </w:r>
      <w:r w:rsidRPr="002C796F">
        <w:t>.</w:t>
      </w:r>
      <w:r w:rsidR="002C796F">
        <w:tab/>
      </w:r>
      <w:r w:rsidR="002C796F" w:rsidRPr="00F7633F">
        <w:t>Begrotingskrediet</w:t>
      </w:r>
    </w:p>
    <w:p w14:paraId="71D83400" w14:textId="74615933" w:rsidR="00372E39" w:rsidRDefault="00372E39" w:rsidP="00372E39">
      <w:r w:rsidRPr="00372E39">
        <w:rPr>
          <w:spacing w:val="-2"/>
        </w:rPr>
        <w:t>Maximum</w:t>
      </w:r>
      <w:r w:rsidRPr="00372E39">
        <w:rPr>
          <w:spacing w:val="-3"/>
        </w:rPr>
        <w:t xml:space="preserve"> </w:t>
      </w:r>
      <w:r w:rsidRPr="00372E39">
        <w:t>50%</w:t>
      </w:r>
      <w:r w:rsidRPr="00372E39">
        <w:rPr>
          <w:spacing w:val="-2"/>
        </w:rPr>
        <w:t xml:space="preserve"> </w:t>
      </w:r>
      <w:r w:rsidRPr="00372E39">
        <w:t>van</w:t>
      </w:r>
      <w:r w:rsidRPr="00372E39">
        <w:rPr>
          <w:spacing w:val="-1"/>
        </w:rPr>
        <w:t xml:space="preserve"> </w:t>
      </w:r>
      <w:r w:rsidRPr="00372E39">
        <w:t>de</w:t>
      </w:r>
      <w:r w:rsidRPr="00372E39">
        <w:rPr>
          <w:spacing w:val="-2"/>
        </w:rPr>
        <w:t xml:space="preserve"> </w:t>
      </w:r>
      <w:r w:rsidRPr="00372E39">
        <w:t>kosten</w:t>
      </w:r>
      <w:r w:rsidRPr="00372E39">
        <w:rPr>
          <w:spacing w:val="-1"/>
        </w:rPr>
        <w:t xml:space="preserve"> </w:t>
      </w:r>
      <w:r w:rsidRPr="00372E39">
        <w:t>per</w:t>
      </w:r>
      <w:r w:rsidRPr="00372E39">
        <w:rPr>
          <w:spacing w:val="-2"/>
        </w:rPr>
        <w:t xml:space="preserve"> </w:t>
      </w:r>
      <w:r w:rsidRPr="00372E39">
        <w:t>cursist</w:t>
      </w:r>
      <w:r w:rsidRPr="00372E39">
        <w:rPr>
          <w:spacing w:val="-1"/>
        </w:rPr>
        <w:t xml:space="preserve"> </w:t>
      </w:r>
      <w:r w:rsidRPr="00372E39">
        <w:t>komen</w:t>
      </w:r>
      <w:r w:rsidRPr="00372E39">
        <w:rPr>
          <w:spacing w:val="-2"/>
        </w:rPr>
        <w:t xml:space="preserve"> </w:t>
      </w:r>
      <w:r w:rsidRPr="00372E39">
        <w:t>in</w:t>
      </w:r>
      <w:r w:rsidRPr="00372E39">
        <w:rPr>
          <w:spacing w:val="-1"/>
        </w:rPr>
        <w:t xml:space="preserve"> </w:t>
      </w:r>
      <w:r w:rsidRPr="00372E39">
        <w:t>aanmerking. Zo</w:t>
      </w:r>
      <w:r w:rsidRPr="00372E39">
        <w:rPr>
          <w:spacing w:val="-1"/>
        </w:rPr>
        <w:t xml:space="preserve"> </w:t>
      </w:r>
      <w:r w:rsidRPr="00372E39">
        <w:t>het</w:t>
      </w:r>
      <w:r w:rsidRPr="00372E39">
        <w:rPr>
          <w:spacing w:val="-1"/>
        </w:rPr>
        <w:t xml:space="preserve"> </w:t>
      </w:r>
      <w:r w:rsidRPr="00372E39">
        <w:t>ter zake goedgekeurde begrotingskrediet ontoereikend is, wordt dit opgetrokken. Het college van burgemeester en schepenen kennen de subsidies voor kadervorming toe in de loop van de maand december. De subsidie wordt uitbetaald aan de persoon of jeugdvereniging die de vorming heeft betaald.</w:t>
      </w:r>
      <w:r w:rsidR="00F66399">
        <w:br w:type="page"/>
      </w:r>
    </w:p>
    <w:p w14:paraId="2043B6B3" w14:textId="14BAC207" w:rsidR="00064491" w:rsidRPr="00064491" w:rsidRDefault="00064491" w:rsidP="00064491">
      <w:pPr>
        <w:pStyle w:val="Kop2"/>
      </w:pPr>
      <w:r w:rsidRPr="00064491">
        <w:lastRenderedPageBreak/>
        <w:t>HOOFDSTUK</w:t>
      </w:r>
      <w:r w:rsidRPr="00064491">
        <w:rPr>
          <w:spacing w:val="-5"/>
        </w:rPr>
        <w:t xml:space="preserve"> 7</w:t>
      </w:r>
      <w:r w:rsidRPr="00064491">
        <w:t>:</w:t>
      </w:r>
      <w:r w:rsidRPr="00064491">
        <w:rPr>
          <w:spacing w:val="-1"/>
        </w:rPr>
        <w:t xml:space="preserve"> </w:t>
      </w:r>
      <w:r w:rsidRPr="00064491">
        <w:t>INFRASTRUCTUURSUBSIDIE</w:t>
      </w:r>
    </w:p>
    <w:p w14:paraId="7BB97326" w14:textId="723B155F" w:rsidR="00136337" w:rsidRPr="00136337" w:rsidRDefault="00136337" w:rsidP="00136337">
      <w:pPr>
        <w:pStyle w:val="Art00"/>
      </w:pPr>
      <w:r w:rsidRPr="00136337">
        <w:t>Art.</w:t>
      </w:r>
      <w:r w:rsidRPr="00136337">
        <w:rPr>
          <w:spacing w:val="-1"/>
        </w:rPr>
        <w:t xml:space="preserve"> </w:t>
      </w:r>
      <w:r w:rsidRPr="00136337">
        <w:rPr>
          <w:spacing w:val="-4"/>
        </w:rPr>
        <w:t>7</w:t>
      </w:r>
      <w:r w:rsidRPr="00136337">
        <w:t>.1.</w:t>
      </w:r>
      <w:r w:rsidRPr="00136337">
        <w:rPr>
          <w:spacing w:val="62"/>
          <w:w w:val="150"/>
        </w:rPr>
        <w:tab/>
      </w:r>
      <w:r>
        <w:t>Begrippen</w:t>
      </w:r>
    </w:p>
    <w:p w14:paraId="120E1BC1" w14:textId="67EDA9A7" w:rsidR="00136337" w:rsidRPr="00136337" w:rsidRDefault="00136337" w:rsidP="00136337">
      <w:pPr>
        <w:rPr>
          <w:szCs w:val="20"/>
        </w:rPr>
      </w:pPr>
      <w:r w:rsidRPr="00136337">
        <w:rPr>
          <w:b/>
          <w:szCs w:val="20"/>
        </w:rPr>
        <w:t>Jeugdlokaal</w:t>
      </w:r>
      <w:r w:rsidRPr="00136337">
        <w:rPr>
          <w:szCs w:val="20"/>
        </w:rPr>
        <w:t>: een jeugdlokaal is een infrastructuur die door een jeugdvereniging permanent wordt gebruikt voor haar reguliere werking en gelegen is op het grondgebied van Lichtervelde; tot ‘jeugdlokaal’ behoren alle ruimtes die door de jeugdvereniging worden benut voor de werking (inclusief het sanitaire gedeelte) en de opslag van materiaal (berging).</w:t>
      </w:r>
    </w:p>
    <w:p w14:paraId="6320858D" w14:textId="1D1B5CC4" w:rsidR="00136337" w:rsidRPr="00F5410A" w:rsidRDefault="00F5410A" w:rsidP="00F5410A">
      <w:pPr>
        <w:rPr>
          <w:szCs w:val="20"/>
        </w:rPr>
      </w:pPr>
      <w:r w:rsidRPr="00B139ED">
        <w:rPr>
          <w:b/>
          <w:bCs/>
        </w:rPr>
        <w:t>De</w:t>
      </w:r>
      <w:r w:rsidRPr="00B139ED">
        <w:rPr>
          <w:b/>
          <w:bCs/>
          <w:spacing w:val="-7"/>
        </w:rPr>
        <w:t xml:space="preserve"> </w:t>
      </w:r>
      <w:r w:rsidRPr="00B139ED">
        <w:rPr>
          <w:b/>
          <w:bCs/>
        </w:rPr>
        <w:t>infrastructuursubsidie</w:t>
      </w:r>
      <w:r w:rsidRPr="00B139ED">
        <w:t xml:space="preserve"> </w:t>
      </w:r>
      <w:r w:rsidRPr="00F5410A">
        <w:t>is</w:t>
      </w:r>
      <w:r w:rsidRPr="00F5410A">
        <w:rPr>
          <w:spacing w:val="-5"/>
        </w:rPr>
        <w:t xml:space="preserve"> </w:t>
      </w:r>
      <w:r w:rsidRPr="00F5410A">
        <w:t>een</w:t>
      </w:r>
      <w:r w:rsidRPr="00F5410A">
        <w:rPr>
          <w:spacing w:val="-5"/>
        </w:rPr>
        <w:t xml:space="preserve"> </w:t>
      </w:r>
      <w:r w:rsidRPr="00F5410A">
        <w:t>tegemoetkoming</w:t>
      </w:r>
      <w:r w:rsidRPr="00F5410A">
        <w:rPr>
          <w:spacing w:val="-8"/>
        </w:rPr>
        <w:t xml:space="preserve"> </w:t>
      </w:r>
      <w:r w:rsidRPr="00F5410A">
        <w:t>aan de vereniging zonder winstoogmerk (vzw) die instaat voor het beheer van het jeugdlokaal, voor</w:t>
      </w:r>
      <w:r w:rsidRPr="00F5410A">
        <w:rPr>
          <w:spacing w:val="-3"/>
        </w:rPr>
        <w:t xml:space="preserve"> </w:t>
      </w:r>
      <w:r w:rsidRPr="00F5410A">
        <w:t>de</w:t>
      </w:r>
      <w:r w:rsidRPr="00F5410A">
        <w:rPr>
          <w:spacing w:val="-5"/>
        </w:rPr>
        <w:t xml:space="preserve"> </w:t>
      </w:r>
      <w:r w:rsidRPr="00F5410A">
        <w:t>kosten</w:t>
      </w:r>
      <w:r w:rsidRPr="00F5410A">
        <w:rPr>
          <w:spacing w:val="-4"/>
        </w:rPr>
        <w:t xml:space="preserve"> </w:t>
      </w:r>
      <w:r w:rsidRPr="00F5410A">
        <w:t>die</w:t>
      </w:r>
      <w:r w:rsidRPr="00F5410A">
        <w:rPr>
          <w:spacing w:val="-4"/>
        </w:rPr>
        <w:t xml:space="preserve"> </w:t>
      </w:r>
      <w:r w:rsidRPr="00F5410A">
        <w:t>verbonden</w:t>
      </w:r>
      <w:r w:rsidRPr="00F5410A">
        <w:rPr>
          <w:spacing w:val="-2"/>
        </w:rPr>
        <w:t xml:space="preserve"> </w:t>
      </w:r>
      <w:r w:rsidRPr="00F5410A">
        <w:t>zijn</w:t>
      </w:r>
      <w:r w:rsidRPr="00F5410A">
        <w:rPr>
          <w:spacing w:val="-4"/>
        </w:rPr>
        <w:t xml:space="preserve"> </w:t>
      </w:r>
      <w:r w:rsidRPr="00F5410A">
        <w:t xml:space="preserve">aan kleine </w:t>
      </w:r>
      <w:r w:rsidRPr="00F5410A">
        <w:rPr>
          <w:spacing w:val="-2"/>
        </w:rPr>
        <w:t>herstellingswerken;</w:t>
      </w:r>
    </w:p>
    <w:p w14:paraId="5DFC920A" w14:textId="0F72A41D" w:rsidR="00157A94" w:rsidRPr="00136047" w:rsidRDefault="00136337" w:rsidP="00136047">
      <w:pPr>
        <w:pStyle w:val="Art00"/>
      </w:pPr>
      <w:r w:rsidRPr="00136047">
        <w:t>Art. 7.</w:t>
      </w:r>
      <w:r w:rsidR="00FE5B62">
        <w:t>2</w:t>
      </w:r>
      <w:r w:rsidRPr="00136047">
        <w:t>.</w:t>
      </w:r>
      <w:r w:rsidRPr="00136047">
        <w:tab/>
      </w:r>
      <w:r w:rsidR="00136047" w:rsidRPr="00136047">
        <w:t>Voorwaarden</w:t>
      </w:r>
    </w:p>
    <w:p w14:paraId="253D1D85" w14:textId="71CEDE01" w:rsidR="00136337" w:rsidRPr="00136047" w:rsidRDefault="00136047" w:rsidP="00136047">
      <w:pPr>
        <w:rPr>
          <w:szCs w:val="20"/>
        </w:rPr>
      </w:pPr>
      <w:r w:rsidRPr="00136047">
        <w:t>Om</w:t>
      </w:r>
      <w:r w:rsidRPr="00136047">
        <w:rPr>
          <w:spacing w:val="-2"/>
        </w:rPr>
        <w:t xml:space="preserve"> </w:t>
      </w:r>
      <w:r w:rsidRPr="00136047">
        <w:t>voor</w:t>
      </w:r>
      <w:r w:rsidRPr="00136047">
        <w:rPr>
          <w:spacing w:val="-3"/>
        </w:rPr>
        <w:t xml:space="preserve"> </w:t>
      </w:r>
      <w:r w:rsidRPr="00136047">
        <w:t>subsidiëring</w:t>
      </w:r>
      <w:r w:rsidRPr="00136047">
        <w:rPr>
          <w:spacing w:val="-4"/>
        </w:rPr>
        <w:t xml:space="preserve"> </w:t>
      </w:r>
      <w:r w:rsidRPr="00136047">
        <w:t>via</w:t>
      </w:r>
      <w:r w:rsidRPr="00136047">
        <w:rPr>
          <w:spacing w:val="-1"/>
        </w:rPr>
        <w:t xml:space="preserve"> </w:t>
      </w:r>
      <w:r w:rsidRPr="00136047">
        <w:t>dit</w:t>
      </w:r>
      <w:r w:rsidRPr="00136047">
        <w:rPr>
          <w:spacing w:val="-2"/>
        </w:rPr>
        <w:t xml:space="preserve"> </w:t>
      </w:r>
      <w:r w:rsidRPr="00136047">
        <w:t>reglement</w:t>
      </w:r>
      <w:r w:rsidRPr="00136047">
        <w:rPr>
          <w:spacing w:val="-2"/>
        </w:rPr>
        <w:t xml:space="preserve"> </w:t>
      </w:r>
      <w:r w:rsidRPr="00136047">
        <w:t>in</w:t>
      </w:r>
      <w:r w:rsidRPr="00136047">
        <w:rPr>
          <w:spacing w:val="-2"/>
        </w:rPr>
        <w:t xml:space="preserve"> </w:t>
      </w:r>
      <w:r w:rsidRPr="00136047">
        <w:t>aanmerking</w:t>
      </w:r>
      <w:r w:rsidRPr="00136047">
        <w:rPr>
          <w:spacing w:val="-4"/>
        </w:rPr>
        <w:t xml:space="preserve"> </w:t>
      </w:r>
      <w:r w:rsidRPr="00136047">
        <w:t>te</w:t>
      </w:r>
      <w:r w:rsidRPr="00136047">
        <w:rPr>
          <w:spacing w:val="-2"/>
        </w:rPr>
        <w:t xml:space="preserve"> </w:t>
      </w:r>
      <w:r w:rsidRPr="00136047">
        <w:t>komen</w:t>
      </w:r>
      <w:r w:rsidRPr="00136047">
        <w:rPr>
          <w:spacing w:val="-2"/>
        </w:rPr>
        <w:t xml:space="preserve"> </w:t>
      </w:r>
      <w:r w:rsidRPr="00136047">
        <w:t>moeten</w:t>
      </w:r>
      <w:r w:rsidRPr="00136047">
        <w:rPr>
          <w:spacing w:val="-2"/>
        </w:rPr>
        <w:t xml:space="preserve"> </w:t>
      </w:r>
      <w:r w:rsidRPr="00136047">
        <w:t>de vzw’s een lokaal bezitten en/of huren voor de reguliere werking van een jeugdvereniging, die aan</w:t>
      </w:r>
      <w:r w:rsidRPr="00136047">
        <w:rPr>
          <w:spacing w:val="-2"/>
        </w:rPr>
        <w:t xml:space="preserve"> </w:t>
      </w:r>
      <w:r w:rsidRPr="00136047">
        <w:t>de</w:t>
      </w:r>
      <w:r w:rsidRPr="00136047">
        <w:rPr>
          <w:spacing w:val="-3"/>
        </w:rPr>
        <w:t xml:space="preserve"> </w:t>
      </w:r>
      <w:r w:rsidRPr="00136047">
        <w:t>algemene</w:t>
      </w:r>
      <w:r w:rsidRPr="00136047">
        <w:rPr>
          <w:spacing w:val="-5"/>
        </w:rPr>
        <w:t xml:space="preserve"> </w:t>
      </w:r>
      <w:r w:rsidRPr="00136047">
        <w:t>en</w:t>
      </w:r>
      <w:r w:rsidRPr="00136047">
        <w:rPr>
          <w:spacing w:val="-2"/>
        </w:rPr>
        <w:t xml:space="preserve"> </w:t>
      </w:r>
      <w:r w:rsidRPr="00136047">
        <w:t>specifieke</w:t>
      </w:r>
      <w:r w:rsidRPr="00136047">
        <w:rPr>
          <w:spacing w:val="-3"/>
        </w:rPr>
        <w:t xml:space="preserve"> </w:t>
      </w:r>
      <w:r w:rsidRPr="00136047">
        <w:t>erkenningsvoorwaarden</w:t>
      </w:r>
      <w:r w:rsidRPr="00136047">
        <w:rPr>
          <w:spacing w:val="-2"/>
        </w:rPr>
        <w:t xml:space="preserve"> voldoen </w:t>
      </w:r>
      <w:r w:rsidRPr="00136047">
        <w:t>die</w:t>
      </w:r>
      <w:r w:rsidRPr="00136047">
        <w:rPr>
          <w:spacing w:val="-4"/>
        </w:rPr>
        <w:t xml:space="preserve"> </w:t>
      </w:r>
      <w:r w:rsidRPr="00136047">
        <w:t>opgenomen</w:t>
      </w:r>
      <w:r w:rsidRPr="00136047">
        <w:rPr>
          <w:spacing w:val="-4"/>
        </w:rPr>
        <w:t xml:space="preserve"> </w:t>
      </w:r>
      <w:r w:rsidRPr="00136047">
        <w:t>zijn</w:t>
      </w:r>
      <w:r w:rsidRPr="00136047">
        <w:rPr>
          <w:spacing w:val="-4"/>
        </w:rPr>
        <w:t xml:space="preserve"> </w:t>
      </w:r>
      <w:r w:rsidRPr="00136047">
        <w:t xml:space="preserve">in artikel </w:t>
      </w:r>
      <w:r w:rsidR="00875F7A">
        <w:t>2</w:t>
      </w:r>
      <w:r w:rsidRPr="00136047">
        <w:t xml:space="preserve"> van de algemene bepalingen.</w:t>
      </w:r>
    </w:p>
    <w:p w14:paraId="34A23296" w14:textId="17E3E75A" w:rsidR="00136337" w:rsidRPr="00136337" w:rsidRDefault="00136337" w:rsidP="00157A94">
      <w:pPr>
        <w:pStyle w:val="Art00"/>
      </w:pPr>
      <w:r w:rsidRPr="00136337">
        <w:t>Art.</w:t>
      </w:r>
      <w:r w:rsidRPr="00136337">
        <w:rPr>
          <w:spacing w:val="-1"/>
        </w:rPr>
        <w:t xml:space="preserve"> </w:t>
      </w:r>
      <w:r w:rsidRPr="00136337">
        <w:rPr>
          <w:spacing w:val="-4"/>
        </w:rPr>
        <w:t>7.</w:t>
      </w:r>
      <w:r w:rsidR="00FE5B62">
        <w:t>3</w:t>
      </w:r>
      <w:r w:rsidRPr="00136337">
        <w:t>.</w:t>
      </w:r>
      <w:r w:rsidRPr="00136337">
        <w:rPr>
          <w:spacing w:val="62"/>
          <w:w w:val="150"/>
        </w:rPr>
        <w:tab/>
      </w:r>
      <w:r w:rsidR="003A26AE" w:rsidRPr="00F7633F">
        <w:t>Begrotingskrediet</w:t>
      </w:r>
    </w:p>
    <w:p w14:paraId="13D009E4" w14:textId="53DF7400" w:rsidR="00136337" w:rsidRPr="003A26AE" w:rsidRDefault="00136337" w:rsidP="00136337">
      <w:pPr>
        <w:rPr>
          <w:spacing w:val="80"/>
          <w:szCs w:val="20"/>
        </w:rPr>
      </w:pPr>
      <w:r w:rsidRPr="00136337">
        <w:rPr>
          <w:szCs w:val="20"/>
        </w:rPr>
        <w:t xml:space="preserve">De infrastructuursubsidie is een vaste subsidie die als volgt wordt berekend: </w:t>
      </w:r>
      <w:r w:rsidRPr="00136337">
        <w:rPr>
          <w:spacing w:val="-4"/>
          <w:szCs w:val="20"/>
        </w:rPr>
        <w:t>per</w:t>
      </w:r>
      <w:r w:rsidRPr="00136337">
        <w:rPr>
          <w:szCs w:val="20"/>
        </w:rPr>
        <w:t xml:space="preserve"> </w:t>
      </w:r>
      <w:r w:rsidRPr="00136337">
        <w:rPr>
          <w:spacing w:val="-6"/>
          <w:szCs w:val="20"/>
        </w:rPr>
        <w:t>m²</w:t>
      </w:r>
      <w:r w:rsidRPr="00136337">
        <w:rPr>
          <w:szCs w:val="20"/>
        </w:rPr>
        <w:t xml:space="preserve"> </w:t>
      </w:r>
      <w:r w:rsidRPr="00136337">
        <w:rPr>
          <w:spacing w:val="-2"/>
          <w:szCs w:val="20"/>
        </w:rPr>
        <w:t xml:space="preserve">jeugdlokaal, </w:t>
      </w:r>
      <w:r w:rsidRPr="00136337">
        <w:rPr>
          <w:spacing w:val="-6"/>
          <w:szCs w:val="20"/>
        </w:rPr>
        <w:t>in</w:t>
      </w:r>
      <w:r w:rsidRPr="00136337">
        <w:rPr>
          <w:szCs w:val="20"/>
        </w:rPr>
        <w:t xml:space="preserve"> </w:t>
      </w:r>
      <w:r w:rsidRPr="00136337">
        <w:rPr>
          <w:spacing w:val="-2"/>
          <w:szCs w:val="20"/>
        </w:rPr>
        <w:t>eigen</w:t>
      </w:r>
      <w:r w:rsidRPr="00136337">
        <w:rPr>
          <w:szCs w:val="20"/>
        </w:rPr>
        <w:t xml:space="preserve"> </w:t>
      </w:r>
      <w:r w:rsidRPr="00136337">
        <w:rPr>
          <w:spacing w:val="-4"/>
          <w:szCs w:val="20"/>
        </w:rPr>
        <w:t>bezit</w:t>
      </w:r>
      <w:r w:rsidRPr="00136337">
        <w:rPr>
          <w:szCs w:val="20"/>
        </w:rPr>
        <w:t xml:space="preserve"> </w:t>
      </w:r>
      <w:r w:rsidRPr="00136337">
        <w:rPr>
          <w:spacing w:val="-6"/>
          <w:szCs w:val="20"/>
        </w:rPr>
        <w:t>of</w:t>
      </w:r>
      <w:r w:rsidRPr="00136337">
        <w:rPr>
          <w:szCs w:val="20"/>
        </w:rPr>
        <w:t xml:space="preserve"> </w:t>
      </w:r>
      <w:r w:rsidRPr="00136337">
        <w:rPr>
          <w:spacing w:val="-2"/>
          <w:szCs w:val="20"/>
        </w:rPr>
        <w:t>gehuurd,</w:t>
      </w:r>
      <w:r w:rsidRPr="00136337">
        <w:rPr>
          <w:szCs w:val="20"/>
        </w:rPr>
        <w:t xml:space="preserve"> </w:t>
      </w:r>
      <w:r w:rsidRPr="00136337">
        <w:rPr>
          <w:spacing w:val="-4"/>
          <w:szCs w:val="20"/>
        </w:rPr>
        <w:t>van</w:t>
      </w:r>
      <w:r w:rsidRPr="00136337">
        <w:rPr>
          <w:szCs w:val="20"/>
        </w:rPr>
        <w:t xml:space="preserve"> </w:t>
      </w:r>
      <w:r w:rsidRPr="00136337">
        <w:rPr>
          <w:spacing w:val="-6"/>
          <w:szCs w:val="20"/>
        </w:rPr>
        <w:t>de</w:t>
      </w:r>
      <w:r w:rsidRPr="00136337">
        <w:rPr>
          <w:szCs w:val="20"/>
        </w:rPr>
        <w:t xml:space="preserve"> </w:t>
      </w:r>
      <w:r w:rsidRPr="00136337">
        <w:rPr>
          <w:spacing w:val="-2"/>
          <w:szCs w:val="20"/>
        </w:rPr>
        <w:t xml:space="preserve">erkende </w:t>
      </w:r>
      <w:r w:rsidRPr="00136337">
        <w:rPr>
          <w:szCs w:val="20"/>
        </w:rPr>
        <w:t>jeugdverenigingen, wordt € 1 gesubsidieerd.</w:t>
      </w:r>
    </w:p>
    <w:p w14:paraId="2F183EA7" w14:textId="33FB6F9B" w:rsidR="00136337" w:rsidRPr="00136337" w:rsidRDefault="00136337" w:rsidP="00157A94">
      <w:pPr>
        <w:pStyle w:val="Art00"/>
      </w:pPr>
      <w:r w:rsidRPr="00136337">
        <w:t>Art.</w:t>
      </w:r>
      <w:r w:rsidRPr="00136337">
        <w:rPr>
          <w:spacing w:val="-2"/>
        </w:rPr>
        <w:t xml:space="preserve"> </w:t>
      </w:r>
      <w:r w:rsidRPr="00136337">
        <w:rPr>
          <w:spacing w:val="-4"/>
        </w:rPr>
        <w:t>7.</w:t>
      </w:r>
      <w:r w:rsidR="00FE5B62">
        <w:rPr>
          <w:spacing w:val="-4"/>
        </w:rPr>
        <w:t>4</w:t>
      </w:r>
      <w:r w:rsidRPr="00136337">
        <w:rPr>
          <w:spacing w:val="-4"/>
        </w:rPr>
        <w:t>.</w:t>
      </w:r>
      <w:r w:rsidRPr="00136337">
        <w:tab/>
      </w:r>
      <w:r w:rsidR="003A26AE">
        <w:t>Procedure</w:t>
      </w:r>
    </w:p>
    <w:p w14:paraId="502869CE" w14:textId="77777777" w:rsidR="00136337" w:rsidRPr="00136337" w:rsidRDefault="00136337" w:rsidP="00136337">
      <w:pPr>
        <w:rPr>
          <w:szCs w:val="20"/>
        </w:rPr>
      </w:pPr>
      <w:r w:rsidRPr="00136337">
        <w:rPr>
          <w:szCs w:val="20"/>
        </w:rPr>
        <w:t>De vaststelling van de oppervlakte die in aanmerking komt voor subsidie gebeurt in samenspraak met de dienst omgeving en de verantwoordelijke van de jeugdbeweging bij ingang van dit reglement.</w:t>
      </w:r>
    </w:p>
    <w:p w14:paraId="0AF462AC" w14:textId="27546DAB" w:rsidR="00F7633F" w:rsidRPr="00C14F58" w:rsidRDefault="00136337" w:rsidP="007843DC">
      <w:pPr>
        <w:rPr>
          <w:szCs w:val="20"/>
        </w:rPr>
      </w:pPr>
      <w:r w:rsidRPr="00136337">
        <w:rPr>
          <w:szCs w:val="20"/>
        </w:rPr>
        <w:t>Vóór</w:t>
      </w:r>
      <w:r w:rsidRPr="00136337">
        <w:rPr>
          <w:spacing w:val="-3"/>
          <w:szCs w:val="20"/>
        </w:rPr>
        <w:t xml:space="preserve"> </w:t>
      </w:r>
      <w:r w:rsidRPr="00136337">
        <w:rPr>
          <w:szCs w:val="20"/>
        </w:rPr>
        <w:t>30</w:t>
      </w:r>
      <w:r w:rsidRPr="00136337">
        <w:rPr>
          <w:spacing w:val="-1"/>
          <w:szCs w:val="20"/>
        </w:rPr>
        <w:t xml:space="preserve"> </w:t>
      </w:r>
      <w:r w:rsidRPr="00136337">
        <w:rPr>
          <w:szCs w:val="20"/>
        </w:rPr>
        <w:t>september</w:t>
      </w:r>
      <w:r w:rsidRPr="00136337">
        <w:rPr>
          <w:spacing w:val="-2"/>
          <w:szCs w:val="20"/>
        </w:rPr>
        <w:t xml:space="preserve"> </w:t>
      </w:r>
      <w:r w:rsidRPr="00136337">
        <w:rPr>
          <w:szCs w:val="20"/>
        </w:rPr>
        <w:t>dient men</w:t>
      </w:r>
      <w:r w:rsidRPr="00136337">
        <w:rPr>
          <w:spacing w:val="-2"/>
          <w:szCs w:val="20"/>
        </w:rPr>
        <w:t xml:space="preserve"> </w:t>
      </w:r>
      <w:r w:rsidRPr="00136337">
        <w:rPr>
          <w:szCs w:val="20"/>
        </w:rPr>
        <w:t>een</w:t>
      </w:r>
      <w:r w:rsidRPr="00136337">
        <w:rPr>
          <w:spacing w:val="-1"/>
          <w:szCs w:val="20"/>
        </w:rPr>
        <w:t xml:space="preserve"> </w:t>
      </w:r>
      <w:r w:rsidRPr="00136337">
        <w:rPr>
          <w:szCs w:val="20"/>
        </w:rPr>
        <w:t>verslag</w:t>
      </w:r>
      <w:r w:rsidRPr="00136337">
        <w:rPr>
          <w:spacing w:val="-4"/>
          <w:szCs w:val="20"/>
        </w:rPr>
        <w:t xml:space="preserve"> </w:t>
      </w:r>
      <w:r w:rsidRPr="00136337">
        <w:rPr>
          <w:szCs w:val="20"/>
        </w:rPr>
        <w:t>van</w:t>
      </w:r>
      <w:r w:rsidRPr="00136337">
        <w:rPr>
          <w:spacing w:val="-1"/>
          <w:szCs w:val="20"/>
        </w:rPr>
        <w:t xml:space="preserve"> </w:t>
      </w:r>
      <w:r w:rsidRPr="00136337">
        <w:rPr>
          <w:szCs w:val="20"/>
        </w:rPr>
        <w:t>de geleverde</w:t>
      </w:r>
      <w:r w:rsidRPr="00136337">
        <w:rPr>
          <w:spacing w:val="-2"/>
          <w:szCs w:val="20"/>
        </w:rPr>
        <w:t xml:space="preserve"> </w:t>
      </w:r>
      <w:r w:rsidRPr="00136337">
        <w:rPr>
          <w:szCs w:val="20"/>
        </w:rPr>
        <w:t>herstellingen in om deze subsidie te bekomen m.b.t. het voorbije werkjaar. Dit op een daartoe bestemd formulier, te verkrijgen via de jeugdconsulent of de website.</w:t>
      </w:r>
    </w:p>
    <w:p w14:paraId="093B8994" w14:textId="3B623416" w:rsidR="00A42E22" w:rsidRDefault="00A42E22" w:rsidP="00A42E22">
      <w:pPr>
        <w:pStyle w:val="Kop2"/>
      </w:pPr>
      <w:r w:rsidRPr="00A42E22">
        <w:t>HOOFDSTUK 8: ONDERHOUDSSUBSIDIE</w:t>
      </w:r>
    </w:p>
    <w:p w14:paraId="6112E70A" w14:textId="766412CF" w:rsidR="004107E3" w:rsidRPr="00FE5B62" w:rsidRDefault="006342B1" w:rsidP="00FE5B62">
      <w:pPr>
        <w:pStyle w:val="Art00"/>
      </w:pPr>
      <w:r w:rsidRPr="00FE5B62">
        <w:t>Art. 8.1.</w:t>
      </w:r>
      <w:r w:rsidRPr="00FE5B62">
        <w:tab/>
      </w:r>
      <w:r w:rsidR="00FE5B62" w:rsidRPr="00FE5B62">
        <w:t>Begrippen</w:t>
      </w:r>
    </w:p>
    <w:p w14:paraId="4AC6D878" w14:textId="0559CF07" w:rsidR="006342B1" w:rsidRPr="004107E3" w:rsidRDefault="006342B1" w:rsidP="004107E3">
      <w:pPr>
        <w:rPr>
          <w:szCs w:val="20"/>
        </w:rPr>
      </w:pPr>
      <w:r w:rsidRPr="00FE5B62">
        <w:rPr>
          <w:b/>
          <w:bCs/>
          <w:szCs w:val="20"/>
        </w:rPr>
        <w:t>De onderhoudssubsidie</w:t>
      </w:r>
      <w:r w:rsidRPr="004107E3">
        <w:rPr>
          <w:szCs w:val="20"/>
        </w:rPr>
        <w:t xml:space="preserve"> is een tegemoetkoming aan de vereniging zonder winstoogmerk (vzw) die instaat voor het beheer van het jeugdlokaal, voor de kosten die verbonden zijn aan: buitengewoon onderhoud of grote verbouwingen van een jeugdlokaal, die bijdragen tot</w:t>
      </w:r>
      <w:r w:rsidRPr="004107E3">
        <w:rPr>
          <w:spacing w:val="40"/>
          <w:szCs w:val="20"/>
        </w:rPr>
        <w:t xml:space="preserve"> </w:t>
      </w:r>
      <w:r w:rsidRPr="004107E3">
        <w:rPr>
          <w:szCs w:val="20"/>
        </w:rPr>
        <w:t>een veilig, net en hygiënisch jeugdlokaal.</w:t>
      </w:r>
    </w:p>
    <w:p w14:paraId="162A04EA" w14:textId="226DBF00" w:rsidR="004107E3" w:rsidRPr="007F19D2" w:rsidRDefault="006342B1" w:rsidP="007F19D2">
      <w:pPr>
        <w:pStyle w:val="Art00"/>
      </w:pPr>
      <w:r w:rsidRPr="007F19D2">
        <w:rPr>
          <w:sz w:val="20"/>
        </w:rPr>
        <w:t>Art.</w:t>
      </w:r>
      <w:r w:rsidRPr="007F19D2">
        <w:rPr>
          <w:spacing w:val="-2"/>
          <w:sz w:val="20"/>
        </w:rPr>
        <w:t xml:space="preserve"> </w:t>
      </w:r>
      <w:r w:rsidRPr="007F19D2">
        <w:rPr>
          <w:sz w:val="20"/>
        </w:rPr>
        <w:t>8.2.</w:t>
      </w:r>
      <w:r w:rsidRPr="007F19D2">
        <w:rPr>
          <w:sz w:val="20"/>
        </w:rPr>
        <w:tab/>
      </w:r>
      <w:r w:rsidR="007F19D2" w:rsidRPr="007F19D2">
        <w:t>Voorwaarden</w:t>
      </w:r>
    </w:p>
    <w:p w14:paraId="52ECD0A1" w14:textId="2F73239B" w:rsidR="007F19D2" w:rsidRDefault="006342B1" w:rsidP="004107E3">
      <w:pPr>
        <w:rPr>
          <w:szCs w:val="20"/>
        </w:rPr>
      </w:pPr>
      <w:r w:rsidRPr="004107E3">
        <w:rPr>
          <w:szCs w:val="20"/>
        </w:rPr>
        <w:t>Om</w:t>
      </w:r>
      <w:r w:rsidRPr="004107E3">
        <w:rPr>
          <w:spacing w:val="-2"/>
          <w:szCs w:val="20"/>
        </w:rPr>
        <w:t xml:space="preserve"> </w:t>
      </w:r>
      <w:r w:rsidRPr="004107E3">
        <w:rPr>
          <w:szCs w:val="20"/>
        </w:rPr>
        <w:t>voor</w:t>
      </w:r>
      <w:r w:rsidRPr="004107E3">
        <w:rPr>
          <w:spacing w:val="-3"/>
          <w:szCs w:val="20"/>
        </w:rPr>
        <w:t xml:space="preserve"> </w:t>
      </w:r>
      <w:r w:rsidRPr="004107E3">
        <w:rPr>
          <w:szCs w:val="20"/>
        </w:rPr>
        <w:t>subsidiëring</w:t>
      </w:r>
      <w:r w:rsidRPr="004107E3">
        <w:rPr>
          <w:spacing w:val="-4"/>
          <w:szCs w:val="20"/>
        </w:rPr>
        <w:t xml:space="preserve"> </w:t>
      </w:r>
      <w:r w:rsidRPr="004107E3">
        <w:rPr>
          <w:szCs w:val="20"/>
        </w:rPr>
        <w:t>via</w:t>
      </w:r>
      <w:r w:rsidRPr="004107E3">
        <w:rPr>
          <w:spacing w:val="-1"/>
          <w:szCs w:val="20"/>
        </w:rPr>
        <w:t xml:space="preserve"> </w:t>
      </w:r>
      <w:r w:rsidRPr="004107E3">
        <w:rPr>
          <w:szCs w:val="20"/>
        </w:rPr>
        <w:t>dit</w:t>
      </w:r>
      <w:r w:rsidRPr="004107E3">
        <w:rPr>
          <w:spacing w:val="-2"/>
          <w:szCs w:val="20"/>
        </w:rPr>
        <w:t xml:space="preserve"> </w:t>
      </w:r>
      <w:r w:rsidRPr="004107E3">
        <w:rPr>
          <w:szCs w:val="20"/>
        </w:rPr>
        <w:t>reglement</w:t>
      </w:r>
      <w:r w:rsidRPr="004107E3">
        <w:rPr>
          <w:spacing w:val="-2"/>
          <w:szCs w:val="20"/>
        </w:rPr>
        <w:t xml:space="preserve"> </w:t>
      </w:r>
      <w:r w:rsidRPr="004107E3">
        <w:rPr>
          <w:szCs w:val="20"/>
        </w:rPr>
        <w:t>in</w:t>
      </w:r>
      <w:r w:rsidRPr="004107E3">
        <w:rPr>
          <w:spacing w:val="-2"/>
          <w:szCs w:val="20"/>
        </w:rPr>
        <w:t xml:space="preserve"> </w:t>
      </w:r>
      <w:r w:rsidRPr="004107E3">
        <w:rPr>
          <w:szCs w:val="20"/>
        </w:rPr>
        <w:t>aanmerking</w:t>
      </w:r>
      <w:r w:rsidRPr="004107E3">
        <w:rPr>
          <w:spacing w:val="-4"/>
          <w:szCs w:val="20"/>
        </w:rPr>
        <w:t xml:space="preserve"> </w:t>
      </w:r>
      <w:r w:rsidRPr="004107E3">
        <w:rPr>
          <w:szCs w:val="20"/>
        </w:rPr>
        <w:t>te</w:t>
      </w:r>
      <w:r w:rsidRPr="004107E3">
        <w:rPr>
          <w:spacing w:val="-2"/>
          <w:szCs w:val="20"/>
        </w:rPr>
        <w:t xml:space="preserve"> </w:t>
      </w:r>
      <w:r w:rsidRPr="004107E3">
        <w:rPr>
          <w:szCs w:val="20"/>
        </w:rPr>
        <w:t>komen</w:t>
      </w:r>
      <w:r w:rsidRPr="004107E3">
        <w:rPr>
          <w:spacing w:val="-2"/>
          <w:szCs w:val="20"/>
        </w:rPr>
        <w:t xml:space="preserve"> </w:t>
      </w:r>
      <w:r w:rsidRPr="004107E3">
        <w:rPr>
          <w:szCs w:val="20"/>
        </w:rPr>
        <w:t>moeten</w:t>
      </w:r>
      <w:r w:rsidRPr="004107E3">
        <w:rPr>
          <w:spacing w:val="-2"/>
          <w:szCs w:val="20"/>
        </w:rPr>
        <w:t xml:space="preserve"> </w:t>
      </w:r>
      <w:r w:rsidRPr="004107E3">
        <w:rPr>
          <w:szCs w:val="20"/>
        </w:rPr>
        <w:t>de vzw’s een lokaal bezitten en/of huren voor de reguliere werking van een jeugdvereniging, die aan</w:t>
      </w:r>
      <w:r w:rsidRPr="004107E3">
        <w:rPr>
          <w:spacing w:val="-2"/>
          <w:szCs w:val="20"/>
        </w:rPr>
        <w:t xml:space="preserve"> </w:t>
      </w:r>
      <w:r w:rsidRPr="004107E3">
        <w:rPr>
          <w:szCs w:val="20"/>
        </w:rPr>
        <w:t>de</w:t>
      </w:r>
      <w:r w:rsidRPr="004107E3">
        <w:rPr>
          <w:spacing w:val="-3"/>
          <w:szCs w:val="20"/>
        </w:rPr>
        <w:t xml:space="preserve"> </w:t>
      </w:r>
      <w:r w:rsidRPr="004107E3">
        <w:rPr>
          <w:szCs w:val="20"/>
        </w:rPr>
        <w:t>algemene</w:t>
      </w:r>
      <w:r w:rsidRPr="004107E3">
        <w:rPr>
          <w:spacing w:val="-5"/>
          <w:szCs w:val="20"/>
        </w:rPr>
        <w:t xml:space="preserve"> </w:t>
      </w:r>
      <w:r w:rsidRPr="004107E3">
        <w:rPr>
          <w:szCs w:val="20"/>
        </w:rPr>
        <w:t>en</w:t>
      </w:r>
      <w:r w:rsidRPr="004107E3">
        <w:rPr>
          <w:spacing w:val="-2"/>
          <w:szCs w:val="20"/>
        </w:rPr>
        <w:t xml:space="preserve"> </w:t>
      </w:r>
      <w:r w:rsidRPr="004107E3">
        <w:rPr>
          <w:szCs w:val="20"/>
        </w:rPr>
        <w:t>specifieke</w:t>
      </w:r>
      <w:r w:rsidRPr="004107E3">
        <w:rPr>
          <w:spacing w:val="-3"/>
          <w:szCs w:val="20"/>
        </w:rPr>
        <w:t xml:space="preserve"> </w:t>
      </w:r>
      <w:r w:rsidRPr="004107E3">
        <w:rPr>
          <w:szCs w:val="20"/>
        </w:rPr>
        <w:t>erkenningsvoorwaarden</w:t>
      </w:r>
      <w:r w:rsidRPr="004107E3">
        <w:rPr>
          <w:spacing w:val="-2"/>
          <w:szCs w:val="20"/>
        </w:rPr>
        <w:t xml:space="preserve"> voldoen </w:t>
      </w:r>
      <w:r w:rsidRPr="004107E3">
        <w:rPr>
          <w:szCs w:val="20"/>
        </w:rPr>
        <w:t>die</w:t>
      </w:r>
      <w:r w:rsidRPr="004107E3">
        <w:rPr>
          <w:spacing w:val="-4"/>
          <w:szCs w:val="20"/>
        </w:rPr>
        <w:t xml:space="preserve"> </w:t>
      </w:r>
      <w:r w:rsidRPr="004107E3">
        <w:rPr>
          <w:szCs w:val="20"/>
        </w:rPr>
        <w:t>opgenomen</w:t>
      </w:r>
      <w:r w:rsidRPr="004107E3">
        <w:rPr>
          <w:spacing w:val="-4"/>
          <w:szCs w:val="20"/>
        </w:rPr>
        <w:t xml:space="preserve"> </w:t>
      </w:r>
      <w:r w:rsidRPr="004107E3">
        <w:rPr>
          <w:szCs w:val="20"/>
        </w:rPr>
        <w:t>zijn</w:t>
      </w:r>
      <w:r w:rsidRPr="004107E3">
        <w:rPr>
          <w:spacing w:val="-4"/>
          <w:szCs w:val="20"/>
        </w:rPr>
        <w:t xml:space="preserve"> </w:t>
      </w:r>
      <w:r w:rsidRPr="004107E3">
        <w:rPr>
          <w:szCs w:val="20"/>
        </w:rPr>
        <w:t xml:space="preserve">in artikel </w:t>
      </w:r>
      <w:r w:rsidR="006C1408">
        <w:rPr>
          <w:szCs w:val="20"/>
        </w:rPr>
        <w:t>2</w:t>
      </w:r>
      <w:r w:rsidRPr="004107E3">
        <w:rPr>
          <w:szCs w:val="20"/>
        </w:rPr>
        <w:t xml:space="preserve"> van de algemene bepalingen.</w:t>
      </w:r>
    </w:p>
    <w:p w14:paraId="4BC415F4" w14:textId="77777777" w:rsidR="007F19D2" w:rsidRDefault="007F19D2">
      <w:pPr>
        <w:spacing w:after="160"/>
        <w:jc w:val="left"/>
        <w:rPr>
          <w:szCs w:val="20"/>
        </w:rPr>
      </w:pPr>
      <w:r>
        <w:rPr>
          <w:szCs w:val="20"/>
        </w:rPr>
        <w:br w:type="page"/>
      </w:r>
    </w:p>
    <w:p w14:paraId="620C8229" w14:textId="6A217AB2" w:rsidR="006342B1" w:rsidRPr="00957424" w:rsidRDefault="006342B1" w:rsidP="00957424">
      <w:pPr>
        <w:pStyle w:val="Art00"/>
        <w:rPr>
          <w:sz w:val="20"/>
        </w:rPr>
      </w:pPr>
      <w:r w:rsidRPr="00957424">
        <w:rPr>
          <w:sz w:val="20"/>
        </w:rPr>
        <w:lastRenderedPageBreak/>
        <w:t>Art.</w:t>
      </w:r>
      <w:r w:rsidRPr="00957424">
        <w:rPr>
          <w:spacing w:val="-1"/>
          <w:sz w:val="20"/>
        </w:rPr>
        <w:t xml:space="preserve"> </w:t>
      </w:r>
      <w:r w:rsidRPr="00957424">
        <w:rPr>
          <w:sz w:val="20"/>
        </w:rPr>
        <w:t>8.3.</w:t>
      </w:r>
      <w:r w:rsidRPr="00957424">
        <w:rPr>
          <w:spacing w:val="62"/>
          <w:w w:val="150"/>
          <w:sz w:val="20"/>
        </w:rPr>
        <w:tab/>
      </w:r>
      <w:r w:rsidRPr="00957424">
        <w:rPr>
          <w:sz w:val="20"/>
        </w:rPr>
        <w:t>B</w:t>
      </w:r>
      <w:r w:rsidR="007F19D2" w:rsidRPr="00957424">
        <w:t>egrotingskredi</w:t>
      </w:r>
      <w:r w:rsidR="00957424" w:rsidRPr="00957424">
        <w:t>et</w:t>
      </w:r>
    </w:p>
    <w:p w14:paraId="787E16BE" w14:textId="3DDF08FC" w:rsidR="006342B1" w:rsidRPr="004107E3" w:rsidRDefault="006342B1" w:rsidP="004107E3">
      <w:pPr>
        <w:rPr>
          <w:szCs w:val="20"/>
        </w:rPr>
      </w:pPr>
      <w:r w:rsidRPr="004107E3">
        <w:rPr>
          <w:szCs w:val="20"/>
        </w:rPr>
        <w:t>Het subsidiebedrag bedraagt 50% van de werken, met</w:t>
      </w:r>
      <w:r w:rsidRPr="004107E3">
        <w:rPr>
          <w:spacing w:val="40"/>
          <w:szCs w:val="20"/>
        </w:rPr>
        <w:t xml:space="preserve"> </w:t>
      </w:r>
      <w:r w:rsidRPr="004107E3">
        <w:rPr>
          <w:szCs w:val="20"/>
        </w:rPr>
        <w:t>een maximum van € 5.000 per jeugdlokaal van de vzw. De uitbetaling gebeurt op voorlegging van alle ingestuurde facturen.</w:t>
      </w:r>
    </w:p>
    <w:p w14:paraId="183B6924" w14:textId="2ABACB3B" w:rsidR="006342B1" w:rsidRPr="00035EA3" w:rsidRDefault="006342B1" w:rsidP="00035EA3">
      <w:pPr>
        <w:pStyle w:val="Art00"/>
      </w:pPr>
      <w:r w:rsidRPr="00035EA3">
        <w:t>Art.</w:t>
      </w:r>
      <w:r w:rsidRPr="00035EA3">
        <w:rPr>
          <w:spacing w:val="-1"/>
        </w:rPr>
        <w:t xml:space="preserve"> </w:t>
      </w:r>
      <w:r w:rsidRPr="00035EA3">
        <w:t>8.4.</w:t>
      </w:r>
      <w:r w:rsidRPr="00035EA3">
        <w:rPr>
          <w:spacing w:val="62"/>
          <w:w w:val="150"/>
        </w:rPr>
        <w:tab/>
      </w:r>
      <w:r w:rsidR="00035EA3">
        <w:rPr>
          <w:spacing w:val="-2"/>
        </w:rPr>
        <w:t>Procedure</w:t>
      </w:r>
    </w:p>
    <w:p w14:paraId="3A3D5622" w14:textId="77777777" w:rsidR="006342B1" w:rsidRPr="004107E3" w:rsidRDefault="006342B1" w:rsidP="004107E3">
      <w:pPr>
        <w:rPr>
          <w:szCs w:val="20"/>
        </w:rPr>
      </w:pPr>
      <w:r w:rsidRPr="004107E3">
        <w:rPr>
          <w:szCs w:val="20"/>
        </w:rPr>
        <w:t>De aanvraag moet schriftelijk aan het college van burgemeester en schepenen gericht worden voor 30 september in het jaar voorafgaand aan de start van de werken. De aanvraag bevat een overzicht van de uit te voeren werken, een raming van de kosten en de voorziene datum van uitvoering.</w:t>
      </w:r>
    </w:p>
    <w:p w14:paraId="5E1E17D6" w14:textId="77777777" w:rsidR="006342B1" w:rsidRPr="004107E3" w:rsidRDefault="006342B1" w:rsidP="004107E3">
      <w:pPr>
        <w:rPr>
          <w:szCs w:val="20"/>
        </w:rPr>
      </w:pPr>
      <w:r w:rsidRPr="004107E3">
        <w:rPr>
          <w:szCs w:val="20"/>
        </w:rPr>
        <w:t>De aanvraag kan 1 maal gebeuren om de 6 jaar. Bij nieuwbouw kan men deze subsidie aanvragen 12 jaar na de eerste ingebruikname.</w:t>
      </w:r>
    </w:p>
    <w:p w14:paraId="716029D9" w14:textId="631858DB" w:rsidR="009F6C5A" w:rsidRPr="00E1266C" w:rsidRDefault="00A25387" w:rsidP="00E1266C">
      <w:pPr>
        <w:pStyle w:val="Kop2"/>
      </w:pPr>
      <w:r w:rsidRPr="00A25387">
        <w:t>HOOFDSTUK 9 INVESTERINGSSUBSIDIE</w:t>
      </w:r>
    </w:p>
    <w:p w14:paraId="7D1F1BFC" w14:textId="77777777" w:rsidR="009F6C5A" w:rsidRPr="009F6C5A" w:rsidRDefault="009F6C5A" w:rsidP="009F6C5A">
      <w:pPr>
        <w:pStyle w:val="Art00"/>
      </w:pPr>
      <w:r w:rsidRPr="009F6C5A">
        <w:t>Art. 9.1.</w:t>
      </w:r>
      <w:r w:rsidRPr="009F6C5A">
        <w:tab/>
        <w:t>Begrippen</w:t>
      </w:r>
    </w:p>
    <w:p w14:paraId="54CA5C39" w14:textId="4A223D4B" w:rsidR="009F6C5A" w:rsidRPr="009F6C5A" w:rsidRDefault="009F6C5A" w:rsidP="009F6C5A">
      <w:pPr>
        <w:rPr>
          <w:szCs w:val="20"/>
        </w:rPr>
      </w:pPr>
      <w:r w:rsidRPr="009F6C5A">
        <w:rPr>
          <w:b/>
          <w:bCs/>
          <w:szCs w:val="20"/>
        </w:rPr>
        <w:t>De investeringssubsidie</w:t>
      </w:r>
      <w:r w:rsidRPr="009F6C5A">
        <w:rPr>
          <w:szCs w:val="20"/>
        </w:rPr>
        <w:t xml:space="preserve"> wordt toegekend bij de realisatie van een nieuw te bouwen jeugdlokaal of de grondige renovatie van een jeugdlokaal voor één of meerdere erkende jeugdverenigingen (zie hoofdstuk 1 – algemene bepalingen).</w:t>
      </w:r>
    </w:p>
    <w:p w14:paraId="7240CD79" w14:textId="18B7ADA7" w:rsidR="009F6C5A" w:rsidRPr="009F6C5A" w:rsidRDefault="009F6C5A" w:rsidP="009F6C5A">
      <w:pPr>
        <w:rPr>
          <w:szCs w:val="20"/>
        </w:rPr>
      </w:pPr>
      <w:r w:rsidRPr="009F6C5A">
        <w:rPr>
          <w:b/>
          <w:bCs/>
          <w:szCs w:val="20"/>
        </w:rPr>
        <w:t>Grondige renovatie</w:t>
      </w:r>
      <w:r w:rsidRPr="009F6C5A">
        <w:rPr>
          <w:szCs w:val="20"/>
        </w:rPr>
        <w:t>: herstellen en wanneer nodig gedeeltelijk vernieuwen van een bestaand pand, waardoor het weer bruikbaar wordt naar de huidige maatstaven en normen.</w:t>
      </w:r>
    </w:p>
    <w:p w14:paraId="3B1781D6" w14:textId="77777777" w:rsidR="009F6C5A" w:rsidRPr="009F6C5A" w:rsidRDefault="009F6C5A" w:rsidP="009F6C5A">
      <w:pPr>
        <w:rPr>
          <w:szCs w:val="20"/>
        </w:rPr>
      </w:pPr>
      <w:r w:rsidRPr="009F6C5A">
        <w:rPr>
          <w:szCs w:val="20"/>
        </w:rPr>
        <w:t>Minstens</w:t>
      </w:r>
      <w:r w:rsidRPr="009F6C5A">
        <w:rPr>
          <w:spacing w:val="31"/>
          <w:szCs w:val="20"/>
        </w:rPr>
        <w:t xml:space="preserve"> </w:t>
      </w:r>
      <w:r w:rsidRPr="009F6C5A">
        <w:rPr>
          <w:szCs w:val="20"/>
        </w:rPr>
        <w:t>3</w:t>
      </w:r>
      <w:r w:rsidRPr="009F6C5A">
        <w:rPr>
          <w:spacing w:val="31"/>
          <w:szCs w:val="20"/>
        </w:rPr>
        <w:t xml:space="preserve"> </w:t>
      </w:r>
      <w:r w:rsidRPr="009F6C5A">
        <w:rPr>
          <w:szCs w:val="20"/>
        </w:rPr>
        <w:t>van</w:t>
      </w:r>
      <w:r w:rsidRPr="009F6C5A">
        <w:rPr>
          <w:spacing w:val="31"/>
          <w:szCs w:val="20"/>
        </w:rPr>
        <w:t xml:space="preserve"> </w:t>
      </w:r>
      <w:r w:rsidRPr="009F6C5A">
        <w:rPr>
          <w:szCs w:val="20"/>
        </w:rPr>
        <w:t>onderstaande</w:t>
      </w:r>
      <w:r w:rsidRPr="009F6C5A">
        <w:rPr>
          <w:spacing w:val="30"/>
          <w:szCs w:val="20"/>
        </w:rPr>
        <w:t xml:space="preserve"> </w:t>
      </w:r>
      <w:r w:rsidRPr="009F6C5A">
        <w:rPr>
          <w:szCs w:val="20"/>
        </w:rPr>
        <w:t>aspecten</w:t>
      </w:r>
      <w:r w:rsidRPr="009F6C5A">
        <w:rPr>
          <w:spacing w:val="31"/>
          <w:szCs w:val="20"/>
        </w:rPr>
        <w:t xml:space="preserve"> </w:t>
      </w:r>
      <w:r w:rsidRPr="009F6C5A">
        <w:rPr>
          <w:szCs w:val="20"/>
        </w:rPr>
        <w:t>moeten</w:t>
      </w:r>
      <w:r w:rsidRPr="009F6C5A">
        <w:rPr>
          <w:spacing w:val="31"/>
          <w:szCs w:val="20"/>
        </w:rPr>
        <w:t xml:space="preserve"> </w:t>
      </w:r>
      <w:r w:rsidRPr="009F6C5A">
        <w:rPr>
          <w:szCs w:val="20"/>
        </w:rPr>
        <w:t>worden</w:t>
      </w:r>
      <w:r w:rsidRPr="009F6C5A">
        <w:rPr>
          <w:spacing w:val="31"/>
          <w:szCs w:val="20"/>
        </w:rPr>
        <w:t xml:space="preserve"> </w:t>
      </w:r>
      <w:r w:rsidRPr="009F6C5A">
        <w:rPr>
          <w:szCs w:val="20"/>
        </w:rPr>
        <w:t>aangepakt:</w:t>
      </w:r>
    </w:p>
    <w:p w14:paraId="0FDCB15B" w14:textId="5C85C3BE" w:rsidR="009F6C5A" w:rsidRPr="009F6C5A" w:rsidRDefault="009F6C5A" w:rsidP="009F6C5A">
      <w:pPr>
        <w:pStyle w:val="Lijstalinea"/>
        <w:numPr>
          <w:ilvl w:val="0"/>
          <w:numId w:val="32"/>
        </w:numPr>
        <w:rPr>
          <w:szCs w:val="20"/>
        </w:rPr>
      </w:pPr>
      <w:r>
        <w:rPr>
          <w:spacing w:val="-2"/>
          <w:szCs w:val="20"/>
        </w:rPr>
        <w:t>a</w:t>
      </w:r>
      <w:r w:rsidRPr="009F6C5A">
        <w:rPr>
          <w:spacing w:val="-2"/>
          <w:szCs w:val="20"/>
        </w:rPr>
        <w:t>lgemeen</w:t>
      </w:r>
      <w:r w:rsidRPr="009F6C5A">
        <w:rPr>
          <w:szCs w:val="20"/>
        </w:rPr>
        <w:t xml:space="preserve"> moet de (brand)veiligheid van het gebouw vergroten</w:t>
      </w:r>
      <w:r>
        <w:rPr>
          <w:szCs w:val="20"/>
        </w:rPr>
        <w:t>;</w:t>
      </w:r>
    </w:p>
    <w:p w14:paraId="208CB5E5" w14:textId="082E1A2B" w:rsidR="009F6C5A" w:rsidRPr="009F6C5A" w:rsidRDefault="009F6C5A" w:rsidP="009F6C5A">
      <w:pPr>
        <w:pStyle w:val="Lijstalinea"/>
        <w:numPr>
          <w:ilvl w:val="0"/>
          <w:numId w:val="32"/>
        </w:numPr>
        <w:rPr>
          <w:szCs w:val="20"/>
        </w:rPr>
      </w:pPr>
      <w:r>
        <w:rPr>
          <w:szCs w:val="20"/>
        </w:rPr>
        <w:t>e</w:t>
      </w:r>
      <w:r w:rsidRPr="009F6C5A">
        <w:rPr>
          <w:szCs w:val="20"/>
        </w:rPr>
        <w:t>lektriciteit,</w:t>
      </w:r>
      <w:r w:rsidRPr="009F6C5A">
        <w:rPr>
          <w:spacing w:val="-4"/>
          <w:szCs w:val="20"/>
        </w:rPr>
        <w:t xml:space="preserve"> </w:t>
      </w:r>
      <w:r w:rsidRPr="009F6C5A">
        <w:rPr>
          <w:szCs w:val="20"/>
        </w:rPr>
        <w:t>gas,</w:t>
      </w:r>
      <w:r w:rsidRPr="009F6C5A">
        <w:rPr>
          <w:spacing w:val="-2"/>
          <w:szCs w:val="20"/>
        </w:rPr>
        <w:t xml:space="preserve"> </w:t>
      </w:r>
      <w:r w:rsidRPr="009F6C5A">
        <w:rPr>
          <w:szCs w:val="20"/>
        </w:rPr>
        <w:t>verwarming</w:t>
      </w:r>
      <w:r w:rsidRPr="009F6C5A">
        <w:rPr>
          <w:spacing w:val="-5"/>
          <w:szCs w:val="20"/>
        </w:rPr>
        <w:t xml:space="preserve"> </w:t>
      </w:r>
      <w:r w:rsidRPr="009F6C5A">
        <w:rPr>
          <w:szCs w:val="20"/>
        </w:rPr>
        <w:t>worden</w:t>
      </w:r>
      <w:r w:rsidRPr="009F6C5A">
        <w:rPr>
          <w:spacing w:val="-1"/>
          <w:szCs w:val="20"/>
        </w:rPr>
        <w:t xml:space="preserve"> </w:t>
      </w:r>
      <w:r w:rsidRPr="009F6C5A">
        <w:rPr>
          <w:szCs w:val="20"/>
        </w:rPr>
        <w:t>aangepast</w:t>
      </w:r>
      <w:r w:rsidRPr="009F6C5A">
        <w:rPr>
          <w:spacing w:val="-2"/>
          <w:szCs w:val="20"/>
        </w:rPr>
        <w:t xml:space="preserve"> </w:t>
      </w:r>
      <w:r w:rsidRPr="009F6C5A">
        <w:rPr>
          <w:szCs w:val="20"/>
        </w:rPr>
        <w:t>aan</w:t>
      </w:r>
      <w:r w:rsidRPr="009F6C5A">
        <w:rPr>
          <w:spacing w:val="-2"/>
          <w:szCs w:val="20"/>
        </w:rPr>
        <w:t xml:space="preserve"> </w:t>
      </w:r>
      <w:r w:rsidRPr="009F6C5A">
        <w:rPr>
          <w:szCs w:val="20"/>
        </w:rPr>
        <w:t>huidige</w:t>
      </w:r>
      <w:r w:rsidRPr="009F6C5A">
        <w:rPr>
          <w:spacing w:val="-2"/>
          <w:szCs w:val="20"/>
        </w:rPr>
        <w:t xml:space="preserve"> normen</w:t>
      </w:r>
      <w:r>
        <w:rPr>
          <w:spacing w:val="-2"/>
          <w:szCs w:val="20"/>
        </w:rPr>
        <w:t>;</w:t>
      </w:r>
    </w:p>
    <w:p w14:paraId="512AD0C1" w14:textId="24CD987B" w:rsidR="009F6C5A" w:rsidRPr="009F6C5A" w:rsidRDefault="009F6C5A" w:rsidP="009F6C5A">
      <w:pPr>
        <w:pStyle w:val="Lijstalinea"/>
        <w:numPr>
          <w:ilvl w:val="0"/>
          <w:numId w:val="32"/>
        </w:numPr>
        <w:rPr>
          <w:szCs w:val="20"/>
        </w:rPr>
      </w:pPr>
      <w:r>
        <w:rPr>
          <w:szCs w:val="20"/>
        </w:rPr>
        <w:t>a</w:t>
      </w:r>
      <w:r w:rsidRPr="009F6C5A">
        <w:rPr>
          <w:szCs w:val="20"/>
        </w:rPr>
        <w:t>anpak</w:t>
      </w:r>
      <w:r w:rsidRPr="009F6C5A">
        <w:rPr>
          <w:spacing w:val="-5"/>
          <w:szCs w:val="20"/>
        </w:rPr>
        <w:t xml:space="preserve"> </w:t>
      </w:r>
      <w:r w:rsidRPr="009F6C5A">
        <w:rPr>
          <w:spacing w:val="-2"/>
          <w:szCs w:val="20"/>
        </w:rPr>
        <w:t>vochtproblemen</w:t>
      </w:r>
      <w:r>
        <w:rPr>
          <w:spacing w:val="-2"/>
          <w:szCs w:val="20"/>
        </w:rPr>
        <w:t>;</w:t>
      </w:r>
    </w:p>
    <w:p w14:paraId="72976FA6" w14:textId="156271F8" w:rsidR="009F6C5A" w:rsidRPr="009F6C5A" w:rsidRDefault="009F6C5A" w:rsidP="009F6C5A">
      <w:pPr>
        <w:pStyle w:val="Lijstalinea"/>
        <w:numPr>
          <w:ilvl w:val="0"/>
          <w:numId w:val="32"/>
        </w:numPr>
        <w:rPr>
          <w:szCs w:val="20"/>
        </w:rPr>
      </w:pPr>
      <w:r>
        <w:rPr>
          <w:szCs w:val="20"/>
        </w:rPr>
        <w:t>v</w:t>
      </w:r>
      <w:r w:rsidRPr="009F6C5A">
        <w:rPr>
          <w:szCs w:val="20"/>
        </w:rPr>
        <w:t>ernieuwing en</w:t>
      </w:r>
      <w:r w:rsidRPr="009F6C5A">
        <w:rPr>
          <w:spacing w:val="-3"/>
          <w:szCs w:val="20"/>
        </w:rPr>
        <w:t xml:space="preserve"> </w:t>
      </w:r>
      <w:r w:rsidRPr="009F6C5A">
        <w:rPr>
          <w:szCs w:val="20"/>
        </w:rPr>
        <w:t>isolering</w:t>
      </w:r>
      <w:r w:rsidRPr="009F6C5A">
        <w:rPr>
          <w:spacing w:val="-1"/>
          <w:szCs w:val="20"/>
        </w:rPr>
        <w:t xml:space="preserve"> </w:t>
      </w:r>
      <w:r w:rsidRPr="009F6C5A">
        <w:rPr>
          <w:szCs w:val="20"/>
        </w:rPr>
        <w:t>van</w:t>
      </w:r>
      <w:r w:rsidRPr="009F6C5A">
        <w:rPr>
          <w:spacing w:val="-1"/>
          <w:szCs w:val="20"/>
        </w:rPr>
        <w:t xml:space="preserve"> </w:t>
      </w:r>
      <w:r w:rsidRPr="009F6C5A">
        <w:rPr>
          <w:szCs w:val="20"/>
        </w:rPr>
        <w:t xml:space="preserve">het </w:t>
      </w:r>
      <w:r w:rsidRPr="009F6C5A">
        <w:rPr>
          <w:spacing w:val="-5"/>
          <w:szCs w:val="20"/>
        </w:rPr>
        <w:t>dak</w:t>
      </w:r>
      <w:r>
        <w:rPr>
          <w:spacing w:val="-5"/>
          <w:szCs w:val="20"/>
        </w:rPr>
        <w:t>;</w:t>
      </w:r>
    </w:p>
    <w:p w14:paraId="36A336F4" w14:textId="2B947FE4" w:rsidR="009F6C5A" w:rsidRPr="009F6C5A" w:rsidRDefault="009F6C5A" w:rsidP="009F6C5A">
      <w:pPr>
        <w:pStyle w:val="Lijstalinea"/>
        <w:numPr>
          <w:ilvl w:val="0"/>
          <w:numId w:val="32"/>
        </w:numPr>
        <w:rPr>
          <w:szCs w:val="20"/>
        </w:rPr>
      </w:pPr>
      <w:r>
        <w:rPr>
          <w:szCs w:val="20"/>
        </w:rPr>
        <w:t>g</w:t>
      </w:r>
      <w:r w:rsidRPr="009F6C5A">
        <w:rPr>
          <w:szCs w:val="20"/>
        </w:rPr>
        <w:t>rondige</w:t>
      </w:r>
      <w:r w:rsidRPr="009F6C5A">
        <w:rPr>
          <w:spacing w:val="-2"/>
          <w:szCs w:val="20"/>
        </w:rPr>
        <w:t xml:space="preserve"> </w:t>
      </w:r>
      <w:r w:rsidRPr="009F6C5A">
        <w:rPr>
          <w:szCs w:val="20"/>
        </w:rPr>
        <w:t>aanpassingswerken</w:t>
      </w:r>
      <w:r w:rsidRPr="009F6C5A">
        <w:rPr>
          <w:spacing w:val="-1"/>
          <w:szCs w:val="20"/>
        </w:rPr>
        <w:t xml:space="preserve"> </w:t>
      </w:r>
      <w:r w:rsidRPr="009F6C5A">
        <w:rPr>
          <w:szCs w:val="20"/>
        </w:rPr>
        <w:t>aan</w:t>
      </w:r>
      <w:r w:rsidRPr="009F6C5A">
        <w:rPr>
          <w:spacing w:val="-2"/>
          <w:szCs w:val="20"/>
        </w:rPr>
        <w:t xml:space="preserve"> </w:t>
      </w:r>
      <w:r w:rsidRPr="009F6C5A">
        <w:rPr>
          <w:szCs w:val="20"/>
        </w:rPr>
        <w:t xml:space="preserve">de </w:t>
      </w:r>
      <w:r w:rsidRPr="009F6C5A">
        <w:rPr>
          <w:spacing w:val="-4"/>
          <w:szCs w:val="20"/>
        </w:rPr>
        <w:t>gevel</w:t>
      </w:r>
      <w:r>
        <w:rPr>
          <w:spacing w:val="-4"/>
          <w:szCs w:val="20"/>
        </w:rPr>
        <w:t>;</w:t>
      </w:r>
    </w:p>
    <w:p w14:paraId="2E800E07" w14:textId="0E6D30F9" w:rsidR="009F6C5A" w:rsidRPr="009F6C5A" w:rsidRDefault="009F6C5A" w:rsidP="009F6C5A">
      <w:pPr>
        <w:pStyle w:val="Lijstalinea"/>
        <w:numPr>
          <w:ilvl w:val="0"/>
          <w:numId w:val="32"/>
        </w:numPr>
        <w:rPr>
          <w:szCs w:val="20"/>
        </w:rPr>
      </w:pPr>
      <w:r>
        <w:rPr>
          <w:szCs w:val="20"/>
        </w:rPr>
        <w:t>v</w:t>
      </w:r>
      <w:r w:rsidRPr="009F6C5A">
        <w:rPr>
          <w:szCs w:val="20"/>
        </w:rPr>
        <w:t>ernieuwen</w:t>
      </w:r>
      <w:r w:rsidRPr="009F6C5A">
        <w:rPr>
          <w:spacing w:val="-2"/>
          <w:szCs w:val="20"/>
        </w:rPr>
        <w:t xml:space="preserve"> </w:t>
      </w:r>
      <w:r w:rsidRPr="009F6C5A">
        <w:rPr>
          <w:szCs w:val="20"/>
        </w:rPr>
        <w:t>van</w:t>
      </w:r>
      <w:r w:rsidRPr="009F6C5A">
        <w:rPr>
          <w:spacing w:val="-2"/>
          <w:szCs w:val="20"/>
        </w:rPr>
        <w:t xml:space="preserve"> </w:t>
      </w:r>
      <w:r w:rsidRPr="009F6C5A">
        <w:rPr>
          <w:szCs w:val="20"/>
        </w:rPr>
        <w:t>sanitaire</w:t>
      </w:r>
      <w:r w:rsidRPr="009F6C5A">
        <w:rPr>
          <w:spacing w:val="-1"/>
          <w:szCs w:val="20"/>
        </w:rPr>
        <w:t xml:space="preserve"> </w:t>
      </w:r>
      <w:r w:rsidRPr="009F6C5A">
        <w:rPr>
          <w:spacing w:val="-2"/>
          <w:szCs w:val="20"/>
        </w:rPr>
        <w:t>voorzieningen</w:t>
      </w:r>
      <w:r>
        <w:rPr>
          <w:spacing w:val="-2"/>
          <w:szCs w:val="20"/>
        </w:rPr>
        <w:t>;</w:t>
      </w:r>
    </w:p>
    <w:p w14:paraId="01A6DECA" w14:textId="27887A0D" w:rsidR="009F6C5A" w:rsidRPr="009F6C5A" w:rsidRDefault="009F6C5A" w:rsidP="009F6C5A">
      <w:pPr>
        <w:pStyle w:val="Lijstalinea"/>
        <w:numPr>
          <w:ilvl w:val="0"/>
          <w:numId w:val="32"/>
        </w:numPr>
        <w:rPr>
          <w:szCs w:val="20"/>
        </w:rPr>
      </w:pPr>
      <w:r>
        <w:rPr>
          <w:szCs w:val="20"/>
        </w:rPr>
        <w:t>v</w:t>
      </w:r>
      <w:r w:rsidRPr="009F6C5A">
        <w:rPr>
          <w:szCs w:val="20"/>
        </w:rPr>
        <w:t>ergroten</w:t>
      </w:r>
      <w:r w:rsidRPr="009F6C5A">
        <w:rPr>
          <w:spacing w:val="-4"/>
          <w:szCs w:val="20"/>
        </w:rPr>
        <w:t xml:space="preserve"> </w:t>
      </w:r>
      <w:r w:rsidRPr="009F6C5A">
        <w:rPr>
          <w:szCs w:val="20"/>
        </w:rPr>
        <w:t>van</w:t>
      </w:r>
      <w:r w:rsidRPr="009F6C5A">
        <w:rPr>
          <w:spacing w:val="-1"/>
          <w:szCs w:val="20"/>
        </w:rPr>
        <w:t xml:space="preserve"> </w:t>
      </w:r>
      <w:r w:rsidRPr="009F6C5A">
        <w:rPr>
          <w:szCs w:val="20"/>
        </w:rPr>
        <w:t>lokaal</w:t>
      </w:r>
      <w:r w:rsidRPr="009F6C5A">
        <w:rPr>
          <w:spacing w:val="-1"/>
          <w:szCs w:val="20"/>
        </w:rPr>
        <w:t xml:space="preserve"> </w:t>
      </w:r>
      <w:r w:rsidRPr="009F6C5A">
        <w:rPr>
          <w:szCs w:val="20"/>
        </w:rPr>
        <w:t>door</w:t>
      </w:r>
      <w:r w:rsidRPr="009F6C5A">
        <w:rPr>
          <w:spacing w:val="-1"/>
          <w:szCs w:val="20"/>
        </w:rPr>
        <w:t xml:space="preserve"> </w:t>
      </w:r>
      <w:r w:rsidRPr="009F6C5A">
        <w:rPr>
          <w:szCs w:val="20"/>
        </w:rPr>
        <w:t>het</w:t>
      </w:r>
      <w:r w:rsidRPr="009F6C5A">
        <w:rPr>
          <w:spacing w:val="-1"/>
          <w:szCs w:val="20"/>
        </w:rPr>
        <w:t xml:space="preserve"> </w:t>
      </w:r>
      <w:r w:rsidRPr="009F6C5A">
        <w:rPr>
          <w:szCs w:val="20"/>
        </w:rPr>
        <w:t>samentrekken</w:t>
      </w:r>
      <w:r w:rsidRPr="009F6C5A">
        <w:rPr>
          <w:spacing w:val="-1"/>
          <w:szCs w:val="20"/>
        </w:rPr>
        <w:t xml:space="preserve"> </w:t>
      </w:r>
      <w:r w:rsidRPr="009F6C5A">
        <w:rPr>
          <w:szCs w:val="20"/>
        </w:rPr>
        <w:t>van</w:t>
      </w:r>
      <w:r w:rsidRPr="009F6C5A">
        <w:rPr>
          <w:spacing w:val="-1"/>
          <w:szCs w:val="20"/>
        </w:rPr>
        <w:t xml:space="preserve"> </w:t>
      </w:r>
      <w:r w:rsidRPr="009F6C5A">
        <w:rPr>
          <w:szCs w:val="20"/>
        </w:rPr>
        <w:t>kleinere</w:t>
      </w:r>
      <w:r w:rsidRPr="009F6C5A">
        <w:rPr>
          <w:spacing w:val="-3"/>
          <w:szCs w:val="20"/>
        </w:rPr>
        <w:t xml:space="preserve"> </w:t>
      </w:r>
      <w:r w:rsidRPr="009F6C5A">
        <w:rPr>
          <w:spacing w:val="-2"/>
          <w:szCs w:val="20"/>
        </w:rPr>
        <w:t>lokaaltjes</w:t>
      </w:r>
      <w:r>
        <w:rPr>
          <w:spacing w:val="-2"/>
          <w:szCs w:val="20"/>
        </w:rPr>
        <w:t>;</w:t>
      </w:r>
    </w:p>
    <w:p w14:paraId="7ABDAD01" w14:textId="7181D5A6" w:rsidR="009F6C5A" w:rsidRPr="000837E0" w:rsidRDefault="009F6C5A" w:rsidP="009F6C5A">
      <w:pPr>
        <w:pStyle w:val="Lijstalinea"/>
        <w:numPr>
          <w:ilvl w:val="0"/>
          <w:numId w:val="32"/>
        </w:numPr>
        <w:rPr>
          <w:szCs w:val="20"/>
        </w:rPr>
      </w:pPr>
      <w:r>
        <w:rPr>
          <w:spacing w:val="-2"/>
          <w:szCs w:val="20"/>
        </w:rPr>
        <w:t>a</w:t>
      </w:r>
      <w:r w:rsidRPr="009F6C5A">
        <w:rPr>
          <w:spacing w:val="-2"/>
          <w:szCs w:val="20"/>
        </w:rPr>
        <w:t>ndere</w:t>
      </w:r>
      <w:r w:rsidR="00875F7A">
        <w:rPr>
          <w:spacing w:val="-2"/>
          <w:szCs w:val="20"/>
        </w:rPr>
        <w:t xml:space="preserve"> werken die in overleg kunnen </w:t>
      </w:r>
      <w:r w:rsidR="006C1408">
        <w:rPr>
          <w:spacing w:val="-2"/>
          <w:szCs w:val="20"/>
        </w:rPr>
        <w:t>bepaald</w:t>
      </w:r>
      <w:r w:rsidR="00875F7A">
        <w:rPr>
          <w:spacing w:val="-2"/>
          <w:szCs w:val="20"/>
        </w:rPr>
        <w:t xml:space="preserve"> worden</w:t>
      </w:r>
      <w:r w:rsidRPr="009F6C5A">
        <w:rPr>
          <w:spacing w:val="-2"/>
          <w:szCs w:val="20"/>
        </w:rPr>
        <w:t>.</w:t>
      </w:r>
    </w:p>
    <w:p w14:paraId="137CEAB9" w14:textId="52762A5A" w:rsidR="009F6C5A" w:rsidRPr="009F6C5A" w:rsidRDefault="009F6C5A" w:rsidP="009F6C5A">
      <w:pPr>
        <w:rPr>
          <w:szCs w:val="20"/>
        </w:rPr>
      </w:pPr>
      <w:r w:rsidRPr="000837E0">
        <w:rPr>
          <w:rStyle w:val="Art00Char"/>
        </w:rPr>
        <w:t>Art. 9.2.</w:t>
      </w:r>
      <w:r w:rsidRPr="000837E0">
        <w:rPr>
          <w:rStyle w:val="Art00Char"/>
        </w:rPr>
        <w:tab/>
        <w:t>Voorwaarden</w:t>
      </w:r>
      <w:r w:rsidRPr="009F6C5A">
        <w:rPr>
          <w:spacing w:val="80"/>
          <w:szCs w:val="20"/>
        </w:rPr>
        <w:br/>
      </w:r>
      <w:r w:rsidRPr="009F6C5A">
        <w:rPr>
          <w:szCs w:val="20"/>
        </w:rPr>
        <w:t>Om</w:t>
      </w:r>
      <w:r w:rsidRPr="009F6C5A">
        <w:rPr>
          <w:spacing w:val="-2"/>
          <w:szCs w:val="20"/>
        </w:rPr>
        <w:t xml:space="preserve"> </w:t>
      </w:r>
      <w:r w:rsidRPr="009F6C5A">
        <w:rPr>
          <w:szCs w:val="20"/>
        </w:rPr>
        <w:t>voor</w:t>
      </w:r>
      <w:r w:rsidRPr="009F6C5A">
        <w:rPr>
          <w:spacing w:val="-3"/>
          <w:szCs w:val="20"/>
        </w:rPr>
        <w:t xml:space="preserve"> </w:t>
      </w:r>
      <w:r w:rsidRPr="009F6C5A">
        <w:rPr>
          <w:szCs w:val="20"/>
        </w:rPr>
        <w:t>subsidiëring</w:t>
      </w:r>
      <w:r w:rsidRPr="009F6C5A">
        <w:rPr>
          <w:spacing w:val="-4"/>
          <w:szCs w:val="20"/>
        </w:rPr>
        <w:t xml:space="preserve"> </w:t>
      </w:r>
      <w:r w:rsidRPr="009F6C5A">
        <w:rPr>
          <w:szCs w:val="20"/>
        </w:rPr>
        <w:t>via</w:t>
      </w:r>
      <w:r w:rsidRPr="009F6C5A">
        <w:rPr>
          <w:spacing w:val="-1"/>
          <w:szCs w:val="20"/>
        </w:rPr>
        <w:t xml:space="preserve"> </w:t>
      </w:r>
      <w:r w:rsidRPr="009F6C5A">
        <w:rPr>
          <w:szCs w:val="20"/>
        </w:rPr>
        <w:t>dit</w:t>
      </w:r>
      <w:r w:rsidRPr="009F6C5A">
        <w:rPr>
          <w:spacing w:val="-2"/>
          <w:szCs w:val="20"/>
        </w:rPr>
        <w:t xml:space="preserve"> </w:t>
      </w:r>
      <w:r w:rsidRPr="009F6C5A">
        <w:rPr>
          <w:szCs w:val="20"/>
        </w:rPr>
        <w:t>reglement</w:t>
      </w:r>
      <w:r w:rsidRPr="009F6C5A">
        <w:rPr>
          <w:spacing w:val="-2"/>
          <w:szCs w:val="20"/>
        </w:rPr>
        <w:t xml:space="preserve"> </w:t>
      </w:r>
      <w:r w:rsidRPr="009F6C5A">
        <w:rPr>
          <w:szCs w:val="20"/>
        </w:rPr>
        <w:t>in</w:t>
      </w:r>
      <w:r w:rsidRPr="009F6C5A">
        <w:rPr>
          <w:spacing w:val="-2"/>
          <w:szCs w:val="20"/>
        </w:rPr>
        <w:t xml:space="preserve"> </w:t>
      </w:r>
      <w:r w:rsidRPr="009F6C5A">
        <w:rPr>
          <w:szCs w:val="20"/>
        </w:rPr>
        <w:t>aanmerking</w:t>
      </w:r>
      <w:r w:rsidRPr="009F6C5A">
        <w:rPr>
          <w:spacing w:val="-4"/>
          <w:szCs w:val="20"/>
        </w:rPr>
        <w:t xml:space="preserve"> </w:t>
      </w:r>
      <w:r w:rsidRPr="009F6C5A">
        <w:rPr>
          <w:szCs w:val="20"/>
        </w:rPr>
        <w:t>te</w:t>
      </w:r>
      <w:r w:rsidRPr="009F6C5A">
        <w:rPr>
          <w:spacing w:val="-2"/>
          <w:szCs w:val="20"/>
        </w:rPr>
        <w:t xml:space="preserve"> </w:t>
      </w:r>
      <w:r w:rsidRPr="009F6C5A">
        <w:rPr>
          <w:szCs w:val="20"/>
        </w:rPr>
        <w:t>komen</w:t>
      </w:r>
      <w:r w:rsidRPr="009F6C5A">
        <w:rPr>
          <w:spacing w:val="-2"/>
          <w:szCs w:val="20"/>
        </w:rPr>
        <w:t xml:space="preserve"> </w:t>
      </w:r>
      <w:r w:rsidRPr="009F6C5A">
        <w:rPr>
          <w:szCs w:val="20"/>
        </w:rPr>
        <w:t>moeten</w:t>
      </w:r>
      <w:r w:rsidRPr="009F6C5A">
        <w:rPr>
          <w:spacing w:val="-2"/>
          <w:szCs w:val="20"/>
        </w:rPr>
        <w:t xml:space="preserve"> </w:t>
      </w:r>
      <w:r w:rsidRPr="009F6C5A">
        <w:rPr>
          <w:szCs w:val="20"/>
        </w:rPr>
        <w:t>de vzw’s een lokaal bezitten en/of huren voor de reguliere werking van een jeugdvereniging, die aan</w:t>
      </w:r>
      <w:r w:rsidRPr="009F6C5A">
        <w:rPr>
          <w:spacing w:val="-2"/>
          <w:szCs w:val="20"/>
        </w:rPr>
        <w:t xml:space="preserve"> </w:t>
      </w:r>
      <w:r w:rsidRPr="009F6C5A">
        <w:rPr>
          <w:szCs w:val="20"/>
        </w:rPr>
        <w:t>de</w:t>
      </w:r>
      <w:r w:rsidRPr="009F6C5A">
        <w:rPr>
          <w:spacing w:val="-3"/>
          <w:szCs w:val="20"/>
        </w:rPr>
        <w:t xml:space="preserve"> </w:t>
      </w:r>
      <w:r w:rsidRPr="009F6C5A">
        <w:rPr>
          <w:szCs w:val="20"/>
        </w:rPr>
        <w:t>algemene</w:t>
      </w:r>
      <w:r w:rsidRPr="009F6C5A">
        <w:rPr>
          <w:spacing w:val="-5"/>
          <w:szCs w:val="20"/>
        </w:rPr>
        <w:t xml:space="preserve"> </w:t>
      </w:r>
      <w:r w:rsidRPr="009F6C5A">
        <w:rPr>
          <w:szCs w:val="20"/>
        </w:rPr>
        <w:t>en</w:t>
      </w:r>
      <w:r w:rsidRPr="009F6C5A">
        <w:rPr>
          <w:spacing w:val="-2"/>
          <w:szCs w:val="20"/>
        </w:rPr>
        <w:t xml:space="preserve"> </w:t>
      </w:r>
      <w:r w:rsidRPr="009F6C5A">
        <w:rPr>
          <w:szCs w:val="20"/>
        </w:rPr>
        <w:t>specifieke</w:t>
      </w:r>
      <w:r w:rsidRPr="009F6C5A">
        <w:rPr>
          <w:spacing w:val="-3"/>
          <w:szCs w:val="20"/>
        </w:rPr>
        <w:t xml:space="preserve"> </w:t>
      </w:r>
      <w:r w:rsidRPr="009F6C5A">
        <w:rPr>
          <w:szCs w:val="20"/>
        </w:rPr>
        <w:t>erkenningsvoorwaarden</w:t>
      </w:r>
      <w:r w:rsidRPr="009F6C5A">
        <w:rPr>
          <w:spacing w:val="-2"/>
          <w:szCs w:val="20"/>
        </w:rPr>
        <w:t xml:space="preserve"> voldoen </w:t>
      </w:r>
      <w:r w:rsidRPr="009F6C5A">
        <w:rPr>
          <w:szCs w:val="20"/>
        </w:rPr>
        <w:t>die</w:t>
      </w:r>
      <w:r w:rsidRPr="009F6C5A">
        <w:rPr>
          <w:spacing w:val="-4"/>
          <w:szCs w:val="20"/>
        </w:rPr>
        <w:t xml:space="preserve"> </w:t>
      </w:r>
      <w:r w:rsidRPr="009F6C5A">
        <w:rPr>
          <w:szCs w:val="20"/>
        </w:rPr>
        <w:t>opgenomen</w:t>
      </w:r>
      <w:r w:rsidRPr="009F6C5A">
        <w:rPr>
          <w:spacing w:val="-4"/>
          <w:szCs w:val="20"/>
        </w:rPr>
        <w:t xml:space="preserve"> </w:t>
      </w:r>
      <w:r w:rsidRPr="009F6C5A">
        <w:rPr>
          <w:szCs w:val="20"/>
        </w:rPr>
        <w:t>zijn</w:t>
      </w:r>
      <w:r w:rsidRPr="009F6C5A">
        <w:rPr>
          <w:spacing w:val="-4"/>
          <w:szCs w:val="20"/>
        </w:rPr>
        <w:t xml:space="preserve"> </w:t>
      </w:r>
      <w:r w:rsidRPr="009F6C5A">
        <w:rPr>
          <w:szCs w:val="20"/>
        </w:rPr>
        <w:t xml:space="preserve">in artikel </w:t>
      </w:r>
      <w:r w:rsidR="006C1408">
        <w:rPr>
          <w:szCs w:val="20"/>
        </w:rPr>
        <w:t>2</w:t>
      </w:r>
      <w:r w:rsidRPr="009F6C5A">
        <w:rPr>
          <w:szCs w:val="20"/>
        </w:rPr>
        <w:t xml:space="preserve"> van de algemene bepalingen.</w:t>
      </w:r>
    </w:p>
    <w:p w14:paraId="3A4579EC" w14:textId="1C34EB98" w:rsidR="009F6C5A" w:rsidRPr="000837E0" w:rsidRDefault="009F6C5A" w:rsidP="000837E0">
      <w:pPr>
        <w:pStyle w:val="Art00"/>
      </w:pPr>
      <w:r w:rsidRPr="000837E0">
        <w:t>Art.</w:t>
      </w:r>
      <w:r w:rsidRPr="000837E0">
        <w:rPr>
          <w:spacing w:val="-2"/>
        </w:rPr>
        <w:t xml:space="preserve"> </w:t>
      </w:r>
      <w:r w:rsidRPr="000837E0">
        <w:t>9.3.</w:t>
      </w:r>
      <w:r w:rsidRPr="000837E0">
        <w:tab/>
        <w:t>Begrotingskrediet</w:t>
      </w:r>
    </w:p>
    <w:p w14:paraId="75E2B2DF" w14:textId="77777777" w:rsidR="009F6C5A" w:rsidRPr="009F6C5A" w:rsidRDefault="009F6C5A" w:rsidP="009F6C5A">
      <w:pPr>
        <w:rPr>
          <w:szCs w:val="20"/>
        </w:rPr>
      </w:pPr>
      <w:r w:rsidRPr="009F6C5A">
        <w:rPr>
          <w:szCs w:val="20"/>
        </w:rPr>
        <w:t>Het subsidiebedrag bedraagt 50% van de werken met</w:t>
      </w:r>
      <w:r w:rsidRPr="009F6C5A">
        <w:rPr>
          <w:spacing w:val="40"/>
          <w:szCs w:val="20"/>
        </w:rPr>
        <w:t xml:space="preserve"> </w:t>
      </w:r>
      <w:r w:rsidRPr="009F6C5A">
        <w:rPr>
          <w:szCs w:val="20"/>
        </w:rPr>
        <w:t>een maximum van € 40.000 per jeugdlokaal van de vzw. De uitbetaling gebeurt op voorlegging van alle ingestuurde facturen.</w:t>
      </w:r>
    </w:p>
    <w:p w14:paraId="2B189D53" w14:textId="799AE5D7" w:rsidR="000837E0" w:rsidRDefault="000837E0">
      <w:pPr>
        <w:spacing w:after="160"/>
        <w:jc w:val="left"/>
        <w:rPr>
          <w:szCs w:val="20"/>
        </w:rPr>
      </w:pPr>
      <w:r>
        <w:rPr>
          <w:szCs w:val="20"/>
        </w:rPr>
        <w:br w:type="page"/>
      </w:r>
    </w:p>
    <w:p w14:paraId="6A5854B6" w14:textId="0EF4D205" w:rsidR="009F6C5A" w:rsidRPr="000837E0" w:rsidRDefault="009F6C5A" w:rsidP="000837E0">
      <w:pPr>
        <w:pStyle w:val="Art00"/>
      </w:pPr>
      <w:r w:rsidRPr="000837E0">
        <w:lastRenderedPageBreak/>
        <w:t>Art. 9.4.</w:t>
      </w:r>
      <w:r w:rsidRPr="000837E0">
        <w:tab/>
        <w:t>Procedure</w:t>
      </w:r>
    </w:p>
    <w:p w14:paraId="2ECDFE3F" w14:textId="77777777" w:rsidR="000837E0" w:rsidRDefault="009F6C5A" w:rsidP="009F6C5A">
      <w:pPr>
        <w:rPr>
          <w:szCs w:val="20"/>
        </w:rPr>
      </w:pPr>
      <w:r w:rsidRPr="009F6C5A">
        <w:rPr>
          <w:szCs w:val="20"/>
        </w:rPr>
        <w:t>De aanvraag moet schriftelijk aan het college van burgemeester en schepenen gericht worden voor 30 september in het jaar voorafgaand aan de start van de werken door</w:t>
      </w:r>
      <w:r w:rsidRPr="009F6C5A">
        <w:rPr>
          <w:spacing w:val="17"/>
          <w:szCs w:val="20"/>
        </w:rPr>
        <w:t xml:space="preserve"> </w:t>
      </w:r>
      <w:r w:rsidRPr="009F6C5A">
        <w:rPr>
          <w:szCs w:val="20"/>
        </w:rPr>
        <w:t>de</w:t>
      </w:r>
      <w:r w:rsidRPr="009F6C5A">
        <w:rPr>
          <w:spacing w:val="17"/>
          <w:szCs w:val="20"/>
        </w:rPr>
        <w:t xml:space="preserve"> </w:t>
      </w:r>
      <w:r w:rsidRPr="009F6C5A">
        <w:rPr>
          <w:szCs w:val="20"/>
        </w:rPr>
        <w:t>vereniging zonder winstoogmerk (vzw) die instaat voor het beheer van het jeugdlokaal. De aanvraag bevat een overzicht van de uit te voeren werken, een raming van de kosten en de voorziene datum van uitvoering. De</w:t>
      </w:r>
      <w:r w:rsidRPr="009F6C5A">
        <w:rPr>
          <w:spacing w:val="17"/>
          <w:szCs w:val="20"/>
        </w:rPr>
        <w:t xml:space="preserve"> </w:t>
      </w:r>
      <w:r w:rsidRPr="009F6C5A">
        <w:rPr>
          <w:szCs w:val="20"/>
        </w:rPr>
        <w:t>aanvraag</w:t>
      </w:r>
      <w:r w:rsidRPr="009F6C5A">
        <w:rPr>
          <w:spacing w:val="15"/>
          <w:szCs w:val="20"/>
        </w:rPr>
        <w:t xml:space="preserve"> </w:t>
      </w:r>
      <w:r w:rsidRPr="009F6C5A">
        <w:rPr>
          <w:szCs w:val="20"/>
        </w:rPr>
        <w:t>wordt</w:t>
      </w:r>
      <w:r w:rsidRPr="009F6C5A">
        <w:rPr>
          <w:spacing w:val="17"/>
          <w:szCs w:val="20"/>
        </w:rPr>
        <w:t xml:space="preserve"> </w:t>
      </w:r>
      <w:r w:rsidRPr="009F6C5A">
        <w:rPr>
          <w:szCs w:val="20"/>
        </w:rPr>
        <w:t>mede</w:t>
      </w:r>
      <w:r w:rsidRPr="009F6C5A">
        <w:rPr>
          <w:spacing w:val="16"/>
          <w:szCs w:val="20"/>
        </w:rPr>
        <w:t xml:space="preserve"> </w:t>
      </w:r>
      <w:r w:rsidRPr="009F6C5A">
        <w:rPr>
          <w:szCs w:val="20"/>
        </w:rPr>
        <w:t>ondertekend</w:t>
      </w:r>
      <w:r w:rsidRPr="009F6C5A">
        <w:rPr>
          <w:spacing w:val="18"/>
          <w:szCs w:val="20"/>
        </w:rPr>
        <w:t xml:space="preserve"> </w:t>
      </w:r>
      <w:r w:rsidRPr="009F6C5A">
        <w:rPr>
          <w:szCs w:val="20"/>
        </w:rPr>
        <w:t>door</w:t>
      </w:r>
      <w:r w:rsidRPr="009F6C5A">
        <w:rPr>
          <w:spacing w:val="17"/>
          <w:szCs w:val="20"/>
        </w:rPr>
        <w:t xml:space="preserve"> </w:t>
      </w:r>
      <w:r w:rsidRPr="009F6C5A">
        <w:rPr>
          <w:szCs w:val="20"/>
        </w:rPr>
        <w:t>2</w:t>
      </w:r>
      <w:r w:rsidRPr="009F6C5A">
        <w:rPr>
          <w:spacing w:val="17"/>
          <w:szCs w:val="20"/>
        </w:rPr>
        <w:t xml:space="preserve"> </w:t>
      </w:r>
      <w:r w:rsidRPr="009F6C5A">
        <w:rPr>
          <w:szCs w:val="20"/>
        </w:rPr>
        <w:t>personen</w:t>
      </w:r>
      <w:r w:rsidRPr="009F6C5A">
        <w:rPr>
          <w:spacing w:val="18"/>
          <w:szCs w:val="20"/>
        </w:rPr>
        <w:t xml:space="preserve"> </w:t>
      </w:r>
      <w:r w:rsidRPr="009F6C5A">
        <w:rPr>
          <w:spacing w:val="-5"/>
          <w:szCs w:val="20"/>
        </w:rPr>
        <w:t xml:space="preserve">die </w:t>
      </w:r>
      <w:r w:rsidRPr="009F6C5A">
        <w:rPr>
          <w:szCs w:val="20"/>
        </w:rPr>
        <w:t>actief zijn in de leiding van elke betrokken jeugdbeweging voor wie het lokaal is bestemd of van wie het lokaal wordt gerenoveerd. De subsidie wordt enkel toegekend na goedkeuring van de aanvraag door het college van burgemeester en schepenen.</w:t>
      </w:r>
    </w:p>
    <w:p w14:paraId="15E75501" w14:textId="2F9F8BB5" w:rsidR="009F6C5A" w:rsidRPr="009F6C5A" w:rsidRDefault="009F6C5A" w:rsidP="009F6C5A">
      <w:pPr>
        <w:rPr>
          <w:szCs w:val="20"/>
        </w:rPr>
      </w:pPr>
      <w:r w:rsidRPr="009F6C5A">
        <w:rPr>
          <w:szCs w:val="20"/>
        </w:rPr>
        <w:t>De aanvraag kan bij één of meerdere projecten binnen een tijdspanne van 10 jaar gebeuren door dezelfde jeugdvereniging.</w:t>
      </w:r>
    </w:p>
    <w:p w14:paraId="4033E779" w14:textId="16BF69E9" w:rsidR="009F6C5A" w:rsidRPr="009F6C5A" w:rsidRDefault="009F6C5A" w:rsidP="009F6C5A">
      <w:pPr>
        <w:rPr>
          <w:szCs w:val="20"/>
        </w:rPr>
      </w:pPr>
      <w:r w:rsidRPr="009F6C5A">
        <w:rPr>
          <w:szCs w:val="20"/>
        </w:rPr>
        <w:t>Wanneer</w:t>
      </w:r>
      <w:r w:rsidRPr="009F6C5A">
        <w:rPr>
          <w:spacing w:val="40"/>
          <w:szCs w:val="20"/>
        </w:rPr>
        <w:t xml:space="preserve"> </w:t>
      </w:r>
      <w:r w:rsidRPr="009F6C5A">
        <w:rPr>
          <w:szCs w:val="20"/>
        </w:rPr>
        <w:t>jeugdverenigingen of vzw’s</w:t>
      </w:r>
      <w:r w:rsidRPr="009F6C5A">
        <w:rPr>
          <w:spacing w:val="40"/>
          <w:szCs w:val="20"/>
        </w:rPr>
        <w:t xml:space="preserve"> </w:t>
      </w:r>
      <w:r w:rsidRPr="009F6C5A">
        <w:rPr>
          <w:szCs w:val="20"/>
        </w:rPr>
        <w:t>samen</w:t>
      </w:r>
      <w:r w:rsidRPr="009F6C5A">
        <w:rPr>
          <w:spacing w:val="40"/>
          <w:szCs w:val="20"/>
        </w:rPr>
        <w:t xml:space="preserve"> </w:t>
      </w:r>
      <w:r w:rsidRPr="009F6C5A">
        <w:rPr>
          <w:szCs w:val="20"/>
        </w:rPr>
        <w:t>een</w:t>
      </w:r>
      <w:r w:rsidRPr="009F6C5A">
        <w:rPr>
          <w:spacing w:val="40"/>
          <w:szCs w:val="20"/>
        </w:rPr>
        <w:t xml:space="preserve"> </w:t>
      </w:r>
      <w:r w:rsidRPr="009F6C5A">
        <w:rPr>
          <w:szCs w:val="20"/>
        </w:rPr>
        <w:t>project</w:t>
      </w:r>
      <w:r w:rsidRPr="009F6C5A">
        <w:rPr>
          <w:spacing w:val="40"/>
          <w:szCs w:val="20"/>
        </w:rPr>
        <w:t xml:space="preserve"> </w:t>
      </w:r>
      <w:r w:rsidRPr="009F6C5A">
        <w:rPr>
          <w:szCs w:val="20"/>
        </w:rPr>
        <w:t>realiseren</w:t>
      </w:r>
      <w:r w:rsidRPr="009F6C5A">
        <w:rPr>
          <w:spacing w:val="40"/>
          <w:szCs w:val="20"/>
        </w:rPr>
        <w:t xml:space="preserve"> </w:t>
      </w:r>
      <w:r w:rsidRPr="009F6C5A">
        <w:rPr>
          <w:szCs w:val="20"/>
        </w:rPr>
        <w:t>dienen</w:t>
      </w:r>
      <w:r w:rsidRPr="009F6C5A">
        <w:rPr>
          <w:spacing w:val="40"/>
          <w:szCs w:val="20"/>
        </w:rPr>
        <w:t xml:space="preserve"> </w:t>
      </w:r>
      <w:r w:rsidRPr="009F6C5A">
        <w:rPr>
          <w:szCs w:val="20"/>
        </w:rPr>
        <w:t>ze</w:t>
      </w:r>
      <w:r w:rsidRPr="009F6C5A">
        <w:rPr>
          <w:spacing w:val="40"/>
          <w:szCs w:val="20"/>
        </w:rPr>
        <w:t xml:space="preserve"> </w:t>
      </w:r>
      <w:r w:rsidRPr="009F6C5A">
        <w:rPr>
          <w:szCs w:val="20"/>
        </w:rPr>
        <w:t>zich feitelijk te verenigen. De subsidie wordt dan ook overgemaakt op een gemeenschappelijke rekening.</w:t>
      </w:r>
    </w:p>
    <w:p w14:paraId="64C3C1A2" w14:textId="2076E07F" w:rsidR="00AD687F" w:rsidRPr="00AD687F" w:rsidRDefault="00AD687F" w:rsidP="00AD687F">
      <w:pPr>
        <w:pStyle w:val="Kop2"/>
      </w:pPr>
      <w:r w:rsidRPr="00AD687F">
        <w:t>HOOFDSTUK</w:t>
      </w:r>
      <w:r w:rsidRPr="00AD687F">
        <w:rPr>
          <w:spacing w:val="-5"/>
        </w:rPr>
        <w:t xml:space="preserve"> 10</w:t>
      </w:r>
      <w:r w:rsidRPr="00AD687F">
        <w:t>:</w:t>
      </w:r>
      <w:r w:rsidRPr="00AD687F">
        <w:rPr>
          <w:spacing w:val="-1"/>
        </w:rPr>
        <w:t xml:space="preserve"> </w:t>
      </w:r>
      <w:r w:rsidRPr="00AD687F">
        <w:t>SLOTBEPALINGEN</w:t>
      </w:r>
    </w:p>
    <w:p w14:paraId="58252408" w14:textId="77777777" w:rsidR="00AD687F" w:rsidRPr="00AD687F" w:rsidRDefault="00AD687F" w:rsidP="00AD687F">
      <w:pPr>
        <w:pStyle w:val="Art00"/>
        <w:rPr>
          <w:spacing w:val="80"/>
          <w:w w:val="150"/>
        </w:rPr>
      </w:pPr>
      <w:r w:rsidRPr="00AD687F">
        <w:t>Art.</w:t>
      </w:r>
      <w:r w:rsidRPr="00AD687F">
        <w:rPr>
          <w:spacing w:val="-2"/>
        </w:rPr>
        <w:t xml:space="preserve"> </w:t>
      </w:r>
      <w:r w:rsidRPr="00AD687F">
        <w:t>10.1.</w:t>
      </w:r>
      <w:r w:rsidRPr="00AD687F">
        <w:rPr>
          <w:spacing w:val="80"/>
          <w:w w:val="150"/>
        </w:rPr>
        <w:tab/>
      </w:r>
    </w:p>
    <w:p w14:paraId="471C74A5" w14:textId="6AB9AED5" w:rsidR="00AD687F" w:rsidRPr="00AD687F" w:rsidRDefault="00AD687F" w:rsidP="00AD687F">
      <w:r w:rsidRPr="00AD687F">
        <w:t xml:space="preserve">De subsidiereglementen goedgekeurd in de gemeenteraadsvergadering van 17.12.2012 worden opgeheven. </w:t>
      </w:r>
    </w:p>
    <w:p w14:paraId="02C8E58D" w14:textId="77777777" w:rsidR="00AD687F" w:rsidRDefault="00AD687F" w:rsidP="00AD687F">
      <w:pPr>
        <w:pStyle w:val="Art00"/>
        <w:rPr>
          <w:spacing w:val="80"/>
        </w:rPr>
      </w:pPr>
      <w:r w:rsidRPr="00AD687F">
        <w:t>Art.</w:t>
      </w:r>
      <w:r w:rsidRPr="00AD687F">
        <w:rPr>
          <w:spacing w:val="-2"/>
        </w:rPr>
        <w:t xml:space="preserve"> </w:t>
      </w:r>
      <w:r w:rsidRPr="00AD687F">
        <w:t>10.2.</w:t>
      </w:r>
      <w:r w:rsidRPr="00AD687F">
        <w:rPr>
          <w:spacing w:val="80"/>
        </w:rPr>
        <w:tab/>
      </w:r>
    </w:p>
    <w:p w14:paraId="7189A3B3" w14:textId="0777B0AA" w:rsidR="00AD687F" w:rsidRPr="00AD687F" w:rsidRDefault="00AD687F" w:rsidP="00AD687F">
      <w:r w:rsidRPr="00AD687F">
        <w:t>Na</w:t>
      </w:r>
      <w:r w:rsidRPr="00AD687F">
        <w:rPr>
          <w:spacing w:val="40"/>
        </w:rPr>
        <w:t xml:space="preserve"> </w:t>
      </w:r>
      <w:r w:rsidRPr="00AD687F">
        <w:t>de</w:t>
      </w:r>
      <w:r w:rsidRPr="00AD687F">
        <w:rPr>
          <w:spacing w:val="40"/>
        </w:rPr>
        <w:t xml:space="preserve"> </w:t>
      </w:r>
      <w:r w:rsidRPr="00AD687F">
        <w:t>goedkeuring</w:t>
      </w:r>
      <w:r w:rsidRPr="00AD687F">
        <w:rPr>
          <w:spacing w:val="40"/>
        </w:rPr>
        <w:t xml:space="preserve"> </w:t>
      </w:r>
      <w:r w:rsidRPr="00AD687F">
        <w:t>in</w:t>
      </w:r>
      <w:r w:rsidRPr="00AD687F">
        <w:rPr>
          <w:spacing w:val="40"/>
        </w:rPr>
        <w:t xml:space="preserve"> </w:t>
      </w:r>
      <w:r w:rsidRPr="00AD687F">
        <w:t>de</w:t>
      </w:r>
      <w:r w:rsidRPr="00AD687F">
        <w:rPr>
          <w:spacing w:val="40"/>
        </w:rPr>
        <w:t xml:space="preserve"> </w:t>
      </w:r>
      <w:r w:rsidRPr="00AD687F">
        <w:t>gemeenteraad</w:t>
      </w:r>
      <w:r w:rsidRPr="00AD687F">
        <w:rPr>
          <w:spacing w:val="40"/>
        </w:rPr>
        <w:t xml:space="preserve"> </w:t>
      </w:r>
      <w:r w:rsidRPr="00AD687F">
        <w:t>en</w:t>
      </w:r>
      <w:r w:rsidRPr="00AD687F">
        <w:rPr>
          <w:spacing w:val="40"/>
        </w:rPr>
        <w:t xml:space="preserve"> </w:t>
      </w:r>
      <w:r w:rsidRPr="00AD687F">
        <w:t>na</w:t>
      </w:r>
      <w:r w:rsidRPr="00AD687F">
        <w:rPr>
          <w:spacing w:val="40"/>
        </w:rPr>
        <w:t xml:space="preserve"> </w:t>
      </w:r>
      <w:r w:rsidRPr="00AD687F">
        <w:t>de</w:t>
      </w:r>
      <w:r w:rsidRPr="00AD687F">
        <w:rPr>
          <w:spacing w:val="40"/>
        </w:rPr>
        <w:t xml:space="preserve"> </w:t>
      </w:r>
      <w:r w:rsidRPr="00AD687F">
        <w:t>wettelijke</w:t>
      </w:r>
      <w:r w:rsidRPr="00AD687F">
        <w:rPr>
          <w:spacing w:val="40"/>
        </w:rPr>
        <w:t xml:space="preserve"> </w:t>
      </w:r>
      <w:r w:rsidRPr="00AD687F">
        <w:t>bekendmaking treedt dit reglement in werking vanaf dienstjaar 2025 (aanvragen m.b.t. werkjaar 2024-2025).</w:t>
      </w:r>
    </w:p>
    <w:p w14:paraId="5A2BF961" w14:textId="77777777" w:rsidR="00AD687F" w:rsidRPr="00AD687F" w:rsidRDefault="00AD687F" w:rsidP="00AD687F">
      <w:pPr>
        <w:pStyle w:val="Art00"/>
        <w:rPr>
          <w:spacing w:val="80"/>
          <w:w w:val="150"/>
        </w:rPr>
      </w:pPr>
      <w:r w:rsidRPr="00AD687F">
        <w:t>Art.</w:t>
      </w:r>
      <w:r w:rsidRPr="00AD687F">
        <w:rPr>
          <w:spacing w:val="-1"/>
        </w:rPr>
        <w:t xml:space="preserve"> </w:t>
      </w:r>
      <w:r w:rsidRPr="00AD687F">
        <w:t>10.3.</w:t>
      </w:r>
      <w:r w:rsidRPr="00AD687F">
        <w:rPr>
          <w:spacing w:val="80"/>
          <w:w w:val="150"/>
        </w:rPr>
        <w:tab/>
      </w:r>
    </w:p>
    <w:p w14:paraId="485A0C7A" w14:textId="701B161B" w:rsidR="00AD687F" w:rsidRPr="00AD687F" w:rsidRDefault="00AD687F" w:rsidP="00AD687F">
      <w:pPr>
        <w:rPr>
          <w:spacing w:val="-2"/>
        </w:rPr>
      </w:pPr>
      <w:r w:rsidRPr="00AD687F">
        <w:t>De</w:t>
      </w:r>
      <w:r w:rsidRPr="00AD687F">
        <w:rPr>
          <w:spacing w:val="40"/>
        </w:rPr>
        <w:t xml:space="preserve"> </w:t>
      </w:r>
      <w:r w:rsidRPr="00AD687F">
        <w:t>subsidies</w:t>
      </w:r>
      <w:r w:rsidRPr="00AD687F">
        <w:rPr>
          <w:spacing w:val="40"/>
        </w:rPr>
        <w:t xml:space="preserve"> </w:t>
      </w:r>
      <w:r w:rsidRPr="00AD687F">
        <w:t>worden</w:t>
      </w:r>
      <w:r w:rsidRPr="00AD687F">
        <w:rPr>
          <w:spacing w:val="40"/>
        </w:rPr>
        <w:t xml:space="preserve"> </w:t>
      </w:r>
      <w:r w:rsidRPr="00AD687F">
        <w:t>na</w:t>
      </w:r>
      <w:r w:rsidRPr="00AD687F">
        <w:rPr>
          <w:spacing w:val="40"/>
        </w:rPr>
        <w:t xml:space="preserve"> </w:t>
      </w:r>
      <w:r w:rsidRPr="00AD687F">
        <w:t>kennisname</w:t>
      </w:r>
      <w:r w:rsidRPr="00AD687F">
        <w:rPr>
          <w:spacing w:val="40"/>
        </w:rPr>
        <w:t xml:space="preserve"> </w:t>
      </w:r>
      <w:r w:rsidRPr="00AD687F">
        <w:t>van</w:t>
      </w:r>
      <w:r w:rsidRPr="00AD687F">
        <w:rPr>
          <w:spacing w:val="40"/>
        </w:rPr>
        <w:t xml:space="preserve"> </w:t>
      </w:r>
      <w:r w:rsidRPr="00AD687F">
        <w:t>de</w:t>
      </w:r>
      <w:r w:rsidRPr="00AD687F">
        <w:rPr>
          <w:spacing w:val="40"/>
        </w:rPr>
        <w:t xml:space="preserve"> </w:t>
      </w:r>
      <w:r w:rsidRPr="00AD687F">
        <w:t>jeugdraad</w:t>
      </w:r>
      <w:r w:rsidRPr="00AD687F">
        <w:rPr>
          <w:spacing w:val="40"/>
        </w:rPr>
        <w:t xml:space="preserve"> </w:t>
      </w:r>
      <w:r w:rsidRPr="00AD687F">
        <w:t>voorgelegd</w:t>
      </w:r>
      <w:r w:rsidRPr="00AD687F">
        <w:rPr>
          <w:spacing w:val="40"/>
        </w:rPr>
        <w:t xml:space="preserve"> </w:t>
      </w:r>
      <w:r w:rsidRPr="00AD687F">
        <w:t>aan</w:t>
      </w:r>
      <w:r w:rsidRPr="00AD687F">
        <w:rPr>
          <w:spacing w:val="40"/>
        </w:rPr>
        <w:t xml:space="preserve"> </w:t>
      </w:r>
      <w:r w:rsidRPr="00AD687F">
        <w:t xml:space="preserve">het college van burgemeester en schepenen voor uitbetaling in de maand </w:t>
      </w:r>
      <w:r w:rsidRPr="00AD687F">
        <w:rPr>
          <w:spacing w:val="-2"/>
        </w:rPr>
        <w:t>december.</w:t>
      </w:r>
    </w:p>
    <w:p w14:paraId="535C6CCA" w14:textId="31C85771" w:rsidR="00AD687F" w:rsidRPr="00AD687F" w:rsidRDefault="00AD687F" w:rsidP="00AD687F">
      <w:pPr>
        <w:rPr>
          <w:spacing w:val="-2"/>
        </w:rPr>
      </w:pPr>
      <w:r w:rsidRPr="00AD687F">
        <w:t>De investeringssubsidie wordt onmiddellijk uitbetaald aan de hand van de voorgelegde facturen tot beloop van het maximumbedrag.</w:t>
      </w:r>
    </w:p>
    <w:p w14:paraId="0F6C44CD" w14:textId="77777777" w:rsidR="00AD687F" w:rsidRPr="00AD687F" w:rsidRDefault="00AD687F" w:rsidP="00AD687F">
      <w:pPr>
        <w:pStyle w:val="Art00"/>
        <w:rPr>
          <w:spacing w:val="80"/>
          <w:w w:val="150"/>
        </w:rPr>
      </w:pPr>
      <w:r w:rsidRPr="00AD687F">
        <w:t>Art.</w:t>
      </w:r>
      <w:r w:rsidRPr="00AD687F">
        <w:rPr>
          <w:spacing w:val="-1"/>
        </w:rPr>
        <w:t xml:space="preserve"> </w:t>
      </w:r>
      <w:r w:rsidRPr="00AD687F">
        <w:t>10.4.</w:t>
      </w:r>
      <w:r w:rsidRPr="00AD687F">
        <w:rPr>
          <w:spacing w:val="80"/>
          <w:w w:val="150"/>
        </w:rPr>
        <w:tab/>
      </w:r>
    </w:p>
    <w:p w14:paraId="1BC656BB" w14:textId="640ADA79" w:rsidR="00AD687F" w:rsidRPr="00AD687F" w:rsidRDefault="00AD687F" w:rsidP="00AD687F">
      <w:r w:rsidRPr="00AD687F">
        <w:t xml:space="preserve">De wet van 14 november 1983 betreffende de controle op de toekenning en op de aanwendingen van toelagen (B.S. 06.12.1983) blijft onverminderd van </w:t>
      </w:r>
      <w:r w:rsidRPr="00AD687F">
        <w:rPr>
          <w:spacing w:val="-2"/>
        </w:rPr>
        <w:t>toepassing.</w:t>
      </w:r>
    </w:p>
    <w:p w14:paraId="22F9F324" w14:textId="77777777" w:rsidR="00AD687F" w:rsidRPr="00AD687F" w:rsidRDefault="00AD687F" w:rsidP="00AD687F">
      <w:r w:rsidRPr="00AD687F">
        <w:t xml:space="preserve">De begunstigden aanvaarden door het indienen van hun aanvraag de controle over het ingediende dossier. Indien blijkt dat onjuiste gegevens werden verstrekt of dat de voorwaarden van dit reglement niet werden nageleefd, kan het college van burgemeester en schepenen beslissen geen of slechts gedeeltelijk een subsidie toe te kennen óf de toegekende subsidie geheel of gedeeltelijk terug te vorderen van de begunstigde. Bovendien kunnen de aanvragers tijdelijk of definitief uitgesloten worden van de voordelen van dit </w:t>
      </w:r>
      <w:r w:rsidRPr="00AD687F">
        <w:rPr>
          <w:spacing w:val="-2"/>
        </w:rPr>
        <w:t>reglement.</w:t>
      </w:r>
    </w:p>
    <w:p w14:paraId="2147C450" w14:textId="77777777" w:rsidR="00771FE7" w:rsidRPr="00771FE7" w:rsidRDefault="00771FE7" w:rsidP="00771FE7"/>
    <w:p w14:paraId="0677D746" w14:textId="77777777" w:rsidR="001C000E" w:rsidRPr="000335A7" w:rsidRDefault="001C000E" w:rsidP="001C000E"/>
    <w:sectPr w:rsidR="001C000E" w:rsidRPr="000335A7">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F6427" w14:textId="77777777" w:rsidR="00BA4282" w:rsidRDefault="00BA4282" w:rsidP="00596BCB">
      <w:pPr>
        <w:spacing w:after="0" w:line="240" w:lineRule="auto"/>
      </w:pPr>
      <w:r>
        <w:separator/>
      </w:r>
    </w:p>
  </w:endnote>
  <w:endnote w:type="continuationSeparator" w:id="0">
    <w:p w14:paraId="60464D6E" w14:textId="77777777" w:rsidR="00BA4282" w:rsidRDefault="00BA4282" w:rsidP="0059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E74C5" w14:textId="77777777" w:rsidR="00BA4282" w:rsidRDefault="00BA4282" w:rsidP="00596BCB">
      <w:pPr>
        <w:spacing w:after="0" w:line="240" w:lineRule="auto"/>
      </w:pPr>
      <w:r>
        <w:separator/>
      </w:r>
    </w:p>
  </w:footnote>
  <w:footnote w:type="continuationSeparator" w:id="0">
    <w:p w14:paraId="60D56F73" w14:textId="77777777" w:rsidR="00BA4282" w:rsidRDefault="00BA4282" w:rsidP="00596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DFE8A" w14:textId="77777777" w:rsidR="00596BCB" w:rsidRDefault="00596BCB">
    <w:pPr>
      <w:pStyle w:val="Koptekst"/>
    </w:pPr>
  </w:p>
  <w:p w14:paraId="114AD086" w14:textId="77777777" w:rsidR="00596BCB" w:rsidRDefault="00596BC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942"/>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0A2AB2"/>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CF131C"/>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5331DB"/>
    <w:multiLevelType w:val="hybridMultilevel"/>
    <w:tmpl w:val="A37C57D0"/>
    <w:lvl w:ilvl="0" w:tplc="E388964E">
      <w:numFmt w:val="bullet"/>
      <w:lvlText w:val="•"/>
      <w:lvlJc w:val="left"/>
      <w:pPr>
        <w:ind w:left="710" w:hanging="710"/>
      </w:pPr>
      <w:rPr>
        <w:rFonts w:ascii="Verdana" w:eastAsiaTheme="minorHAnsi" w:hAnsi="Verdana" w:cstheme="minorBidi" w:hint="default"/>
      </w:rPr>
    </w:lvl>
    <w:lvl w:ilvl="1" w:tplc="08130003" w:tentative="1">
      <w:start w:val="1"/>
      <w:numFmt w:val="bullet"/>
      <w:lvlText w:val="o"/>
      <w:lvlJc w:val="left"/>
      <w:pPr>
        <w:ind w:left="360" w:hanging="360"/>
      </w:pPr>
      <w:rPr>
        <w:rFonts w:ascii="Courier New" w:hAnsi="Courier New" w:cs="Courier New" w:hint="default"/>
      </w:rPr>
    </w:lvl>
    <w:lvl w:ilvl="2" w:tplc="08130005" w:tentative="1">
      <w:start w:val="1"/>
      <w:numFmt w:val="bullet"/>
      <w:lvlText w:val=""/>
      <w:lvlJc w:val="left"/>
      <w:pPr>
        <w:ind w:left="1080" w:hanging="360"/>
      </w:pPr>
      <w:rPr>
        <w:rFonts w:ascii="Wingdings" w:hAnsi="Wingdings" w:hint="default"/>
      </w:rPr>
    </w:lvl>
    <w:lvl w:ilvl="3" w:tplc="08130001" w:tentative="1">
      <w:start w:val="1"/>
      <w:numFmt w:val="bullet"/>
      <w:lvlText w:val=""/>
      <w:lvlJc w:val="left"/>
      <w:pPr>
        <w:ind w:left="1800" w:hanging="360"/>
      </w:pPr>
      <w:rPr>
        <w:rFonts w:ascii="Symbol" w:hAnsi="Symbol" w:hint="default"/>
      </w:rPr>
    </w:lvl>
    <w:lvl w:ilvl="4" w:tplc="08130003" w:tentative="1">
      <w:start w:val="1"/>
      <w:numFmt w:val="bullet"/>
      <w:lvlText w:val="o"/>
      <w:lvlJc w:val="left"/>
      <w:pPr>
        <w:ind w:left="2520" w:hanging="360"/>
      </w:pPr>
      <w:rPr>
        <w:rFonts w:ascii="Courier New" w:hAnsi="Courier New" w:cs="Courier New" w:hint="default"/>
      </w:rPr>
    </w:lvl>
    <w:lvl w:ilvl="5" w:tplc="08130005" w:tentative="1">
      <w:start w:val="1"/>
      <w:numFmt w:val="bullet"/>
      <w:lvlText w:val=""/>
      <w:lvlJc w:val="left"/>
      <w:pPr>
        <w:ind w:left="3240" w:hanging="360"/>
      </w:pPr>
      <w:rPr>
        <w:rFonts w:ascii="Wingdings" w:hAnsi="Wingdings" w:hint="default"/>
      </w:rPr>
    </w:lvl>
    <w:lvl w:ilvl="6" w:tplc="08130001" w:tentative="1">
      <w:start w:val="1"/>
      <w:numFmt w:val="bullet"/>
      <w:lvlText w:val=""/>
      <w:lvlJc w:val="left"/>
      <w:pPr>
        <w:ind w:left="3960" w:hanging="360"/>
      </w:pPr>
      <w:rPr>
        <w:rFonts w:ascii="Symbol" w:hAnsi="Symbol" w:hint="default"/>
      </w:rPr>
    </w:lvl>
    <w:lvl w:ilvl="7" w:tplc="08130003" w:tentative="1">
      <w:start w:val="1"/>
      <w:numFmt w:val="bullet"/>
      <w:lvlText w:val="o"/>
      <w:lvlJc w:val="left"/>
      <w:pPr>
        <w:ind w:left="4680" w:hanging="360"/>
      </w:pPr>
      <w:rPr>
        <w:rFonts w:ascii="Courier New" w:hAnsi="Courier New" w:cs="Courier New" w:hint="default"/>
      </w:rPr>
    </w:lvl>
    <w:lvl w:ilvl="8" w:tplc="08130005" w:tentative="1">
      <w:start w:val="1"/>
      <w:numFmt w:val="bullet"/>
      <w:lvlText w:val=""/>
      <w:lvlJc w:val="left"/>
      <w:pPr>
        <w:ind w:left="5400" w:hanging="360"/>
      </w:pPr>
      <w:rPr>
        <w:rFonts w:ascii="Wingdings" w:hAnsi="Wingdings" w:hint="default"/>
      </w:rPr>
    </w:lvl>
  </w:abstractNum>
  <w:abstractNum w:abstractNumId="4" w15:restartNumberingAfterBreak="0">
    <w:nsid w:val="0D0522B6"/>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D3271C2"/>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D9137C5"/>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EF321BB"/>
    <w:multiLevelType w:val="hybridMultilevel"/>
    <w:tmpl w:val="8B967F68"/>
    <w:lvl w:ilvl="0" w:tplc="5E0C85F8">
      <w:numFmt w:val="bullet"/>
      <w:lvlText w:val=""/>
      <w:lvlJc w:val="left"/>
      <w:pPr>
        <w:ind w:left="2301" w:hanging="324"/>
      </w:pPr>
      <w:rPr>
        <w:rFonts w:ascii="Symbol" w:eastAsia="Symbol" w:hAnsi="Symbol" w:cs="Symbol" w:hint="default"/>
        <w:b w:val="0"/>
        <w:bCs w:val="0"/>
        <w:i w:val="0"/>
        <w:iCs w:val="0"/>
        <w:spacing w:val="0"/>
        <w:w w:val="100"/>
        <w:sz w:val="24"/>
        <w:szCs w:val="24"/>
        <w:lang w:val="nl-NL" w:eastAsia="en-US" w:bidi="ar-SA"/>
      </w:rPr>
    </w:lvl>
    <w:lvl w:ilvl="1" w:tplc="169CBC8C">
      <w:numFmt w:val="bullet"/>
      <w:lvlText w:val="•"/>
      <w:lvlJc w:val="left"/>
      <w:pPr>
        <w:ind w:left="3005" w:hanging="324"/>
      </w:pPr>
      <w:rPr>
        <w:rFonts w:hint="default"/>
        <w:lang w:val="nl-NL" w:eastAsia="en-US" w:bidi="ar-SA"/>
      </w:rPr>
    </w:lvl>
    <w:lvl w:ilvl="2" w:tplc="E270985A">
      <w:numFmt w:val="bullet"/>
      <w:lvlText w:val="•"/>
      <w:lvlJc w:val="left"/>
      <w:pPr>
        <w:ind w:left="3711" w:hanging="324"/>
      </w:pPr>
      <w:rPr>
        <w:rFonts w:hint="default"/>
        <w:lang w:val="nl-NL" w:eastAsia="en-US" w:bidi="ar-SA"/>
      </w:rPr>
    </w:lvl>
    <w:lvl w:ilvl="3" w:tplc="4DC4B1A2">
      <w:numFmt w:val="bullet"/>
      <w:lvlText w:val="•"/>
      <w:lvlJc w:val="left"/>
      <w:pPr>
        <w:ind w:left="4416" w:hanging="324"/>
      </w:pPr>
      <w:rPr>
        <w:rFonts w:hint="default"/>
        <w:lang w:val="nl-NL" w:eastAsia="en-US" w:bidi="ar-SA"/>
      </w:rPr>
    </w:lvl>
    <w:lvl w:ilvl="4" w:tplc="0FB872FE">
      <w:numFmt w:val="bullet"/>
      <w:lvlText w:val="•"/>
      <w:lvlJc w:val="left"/>
      <w:pPr>
        <w:ind w:left="5122" w:hanging="324"/>
      </w:pPr>
      <w:rPr>
        <w:rFonts w:hint="default"/>
        <w:lang w:val="nl-NL" w:eastAsia="en-US" w:bidi="ar-SA"/>
      </w:rPr>
    </w:lvl>
    <w:lvl w:ilvl="5" w:tplc="FC088884">
      <w:numFmt w:val="bullet"/>
      <w:lvlText w:val="•"/>
      <w:lvlJc w:val="left"/>
      <w:pPr>
        <w:ind w:left="5828" w:hanging="324"/>
      </w:pPr>
      <w:rPr>
        <w:rFonts w:hint="default"/>
        <w:lang w:val="nl-NL" w:eastAsia="en-US" w:bidi="ar-SA"/>
      </w:rPr>
    </w:lvl>
    <w:lvl w:ilvl="6" w:tplc="C666BDFA">
      <w:numFmt w:val="bullet"/>
      <w:lvlText w:val="•"/>
      <w:lvlJc w:val="left"/>
      <w:pPr>
        <w:ind w:left="6533" w:hanging="324"/>
      </w:pPr>
      <w:rPr>
        <w:rFonts w:hint="default"/>
        <w:lang w:val="nl-NL" w:eastAsia="en-US" w:bidi="ar-SA"/>
      </w:rPr>
    </w:lvl>
    <w:lvl w:ilvl="7" w:tplc="94DC5D74">
      <w:numFmt w:val="bullet"/>
      <w:lvlText w:val="•"/>
      <w:lvlJc w:val="left"/>
      <w:pPr>
        <w:ind w:left="7239" w:hanging="324"/>
      </w:pPr>
      <w:rPr>
        <w:rFonts w:hint="default"/>
        <w:lang w:val="nl-NL" w:eastAsia="en-US" w:bidi="ar-SA"/>
      </w:rPr>
    </w:lvl>
    <w:lvl w:ilvl="8" w:tplc="C71ADC4A">
      <w:numFmt w:val="bullet"/>
      <w:lvlText w:val="•"/>
      <w:lvlJc w:val="left"/>
      <w:pPr>
        <w:ind w:left="7945" w:hanging="324"/>
      </w:pPr>
      <w:rPr>
        <w:rFonts w:hint="default"/>
        <w:lang w:val="nl-NL" w:eastAsia="en-US" w:bidi="ar-SA"/>
      </w:rPr>
    </w:lvl>
  </w:abstractNum>
  <w:abstractNum w:abstractNumId="8" w15:restartNumberingAfterBreak="0">
    <w:nsid w:val="1DC53E1C"/>
    <w:multiLevelType w:val="hybridMultilevel"/>
    <w:tmpl w:val="EFB8F3A0"/>
    <w:lvl w:ilvl="0" w:tplc="08130001">
      <w:start w:val="1"/>
      <w:numFmt w:val="bullet"/>
      <w:lvlText w:val=""/>
      <w:lvlJc w:val="left"/>
      <w:pPr>
        <w:ind w:left="2301" w:hanging="360"/>
      </w:pPr>
      <w:rPr>
        <w:rFonts w:ascii="Symbol" w:hAnsi="Symbol" w:hint="default"/>
      </w:rPr>
    </w:lvl>
    <w:lvl w:ilvl="1" w:tplc="08130003" w:tentative="1">
      <w:start w:val="1"/>
      <w:numFmt w:val="bullet"/>
      <w:lvlText w:val="o"/>
      <w:lvlJc w:val="left"/>
      <w:pPr>
        <w:ind w:left="3021" w:hanging="360"/>
      </w:pPr>
      <w:rPr>
        <w:rFonts w:ascii="Courier New" w:hAnsi="Courier New" w:cs="Courier New" w:hint="default"/>
      </w:rPr>
    </w:lvl>
    <w:lvl w:ilvl="2" w:tplc="08130005" w:tentative="1">
      <w:start w:val="1"/>
      <w:numFmt w:val="bullet"/>
      <w:lvlText w:val=""/>
      <w:lvlJc w:val="left"/>
      <w:pPr>
        <w:ind w:left="3741" w:hanging="360"/>
      </w:pPr>
      <w:rPr>
        <w:rFonts w:ascii="Wingdings" w:hAnsi="Wingdings" w:hint="default"/>
      </w:rPr>
    </w:lvl>
    <w:lvl w:ilvl="3" w:tplc="08130001" w:tentative="1">
      <w:start w:val="1"/>
      <w:numFmt w:val="bullet"/>
      <w:lvlText w:val=""/>
      <w:lvlJc w:val="left"/>
      <w:pPr>
        <w:ind w:left="4461" w:hanging="360"/>
      </w:pPr>
      <w:rPr>
        <w:rFonts w:ascii="Symbol" w:hAnsi="Symbol" w:hint="default"/>
      </w:rPr>
    </w:lvl>
    <w:lvl w:ilvl="4" w:tplc="08130003" w:tentative="1">
      <w:start w:val="1"/>
      <w:numFmt w:val="bullet"/>
      <w:lvlText w:val="o"/>
      <w:lvlJc w:val="left"/>
      <w:pPr>
        <w:ind w:left="5181" w:hanging="360"/>
      </w:pPr>
      <w:rPr>
        <w:rFonts w:ascii="Courier New" w:hAnsi="Courier New" w:cs="Courier New" w:hint="default"/>
      </w:rPr>
    </w:lvl>
    <w:lvl w:ilvl="5" w:tplc="08130005" w:tentative="1">
      <w:start w:val="1"/>
      <w:numFmt w:val="bullet"/>
      <w:lvlText w:val=""/>
      <w:lvlJc w:val="left"/>
      <w:pPr>
        <w:ind w:left="5901" w:hanging="360"/>
      </w:pPr>
      <w:rPr>
        <w:rFonts w:ascii="Wingdings" w:hAnsi="Wingdings" w:hint="default"/>
      </w:rPr>
    </w:lvl>
    <w:lvl w:ilvl="6" w:tplc="08130001" w:tentative="1">
      <w:start w:val="1"/>
      <w:numFmt w:val="bullet"/>
      <w:lvlText w:val=""/>
      <w:lvlJc w:val="left"/>
      <w:pPr>
        <w:ind w:left="6621" w:hanging="360"/>
      </w:pPr>
      <w:rPr>
        <w:rFonts w:ascii="Symbol" w:hAnsi="Symbol" w:hint="default"/>
      </w:rPr>
    </w:lvl>
    <w:lvl w:ilvl="7" w:tplc="08130003" w:tentative="1">
      <w:start w:val="1"/>
      <w:numFmt w:val="bullet"/>
      <w:lvlText w:val="o"/>
      <w:lvlJc w:val="left"/>
      <w:pPr>
        <w:ind w:left="7341" w:hanging="360"/>
      </w:pPr>
      <w:rPr>
        <w:rFonts w:ascii="Courier New" w:hAnsi="Courier New" w:cs="Courier New" w:hint="default"/>
      </w:rPr>
    </w:lvl>
    <w:lvl w:ilvl="8" w:tplc="08130005" w:tentative="1">
      <w:start w:val="1"/>
      <w:numFmt w:val="bullet"/>
      <w:lvlText w:val=""/>
      <w:lvlJc w:val="left"/>
      <w:pPr>
        <w:ind w:left="8061" w:hanging="360"/>
      </w:pPr>
      <w:rPr>
        <w:rFonts w:ascii="Wingdings" w:hAnsi="Wingdings" w:hint="default"/>
      </w:rPr>
    </w:lvl>
  </w:abstractNum>
  <w:abstractNum w:abstractNumId="9" w15:restartNumberingAfterBreak="0">
    <w:nsid w:val="206D2C19"/>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3704878"/>
    <w:multiLevelType w:val="hybridMultilevel"/>
    <w:tmpl w:val="F050C6BE"/>
    <w:lvl w:ilvl="0" w:tplc="1D24467A">
      <w:numFmt w:val="bullet"/>
      <w:lvlText w:val=""/>
      <w:lvlJc w:val="left"/>
      <w:pPr>
        <w:ind w:left="1581" w:hanging="360"/>
      </w:pPr>
      <w:rPr>
        <w:rFonts w:ascii="Symbol" w:eastAsia="Symbol" w:hAnsi="Symbol" w:cs="Symbol" w:hint="default"/>
        <w:b w:val="0"/>
        <w:bCs w:val="0"/>
        <w:i w:val="0"/>
        <w:iCs w:val="0"/>
        <w:spacing w:val="0"/>
        <w:w w:val="100"/>
        <w:sz w:val="24"/>
        <w:szCs w:val="24"/>
        <w:lang w:val="nl-NL" w:eastAsia="en-US" w:bidi="ar-SA"/>
      </w:rPr>
    </w:lvl>
    <w:lvl w:ilvl="1" w:tplc="0D92D98C">
      <w:numFmt w:val="bullet"/>
      <w:lvlText w:val="•"/>
      <w:lvlJc w:val="left"/>
      <w:pPr>
        <w:ind w:left="2357" w:hanging="360"/>
      </w:pPr>
      <w:rPr>
        <w:rFonts w:hint="default"/>
        <w:lang w:val="nl-NL" w:eastAsia="en-US" w:bidi="ar-SA"/>
      </w:rPr>
    </w:lvl>
    <w:lvl w:ilvl="2" w:tplc="7944AC04">
      <w:numFmt w:val="bullet"/>
      <w:lvlText w:val="•"/>
      <w:lvlJc w:val="left"/>
      <w:pPr>
        <w:ind w:left="3135" w:hanging="360"/>
      </w:pPr>
      <w:rPr>
        <w:rFonts w:hint="default"/>
        <w:lang w:val="nl-NL" w:eastAsia="en-US" w:bidi="ar-SA"/>
      </w:rPr>
    </w:lvl>
    <w:lvl w:ilvl="3" w:tplc="9F7828F4">
      <w:numFmt w:val="bullet"/>
      <w:lvlText w:val="•"/>
      <w:lvlJc w:val="left"/>
      <w:pPr>
        <w:ind w:left="3912" w:hanging="360"/>
      </w:pPr>
      <w:rPr>
        <w:rFonts w:hint="default"/>
        <w:lang w:val="nl-NL" w:eastAsia="en-US" w:bidi="ar-SA"/>
      </w:rPr>
    </w:lvl>
    <w:lvl w:ilvl="4" w:tplc="9384CF26">
      <w:numFmt w:val="bullet"/>
      <w:lvlText w:val="•"/>
      <w:lvlJc w:val="left"/>
      <w:pPr>
        <w:ind w:left="4690" w:hanging="360"/>
      </w:pPr>
      <w:rPr>
        <w:rFonts w:hint="default"/>
        <w:lang w:val="nl-NL" w:eastAsia="en-US" w:bidi="ar-SA"/>
      </w:rPr>
    </w:lvl>
    <w:lvl w:ilvl="5" w:tplc="876842B8">
      <w:numFmt w:val="bullet"/>
      <w:lvlText w:val="•"/>
      <w:lvlJc w:val="left"/>
      <w:pPr>
        <w:ind w:left="5468" w:hanging="360"/>
      </w:pPr>
      <w:rPr>
        <w:rFonts w:hint="default"/>
        <w:lang w:val="nl-NL" w:eastAsia="en-US" w:bidi="ar-SA"/>
      </w:rPr>
    </w:lvl>
    <w:lvl w:ilvl="6" w:tplc="E4A04C7A">
      <w:numFmt w:val="bullet"/>
      <w:lvlText w:val="•"/>
      <w:lvlJc w:val="left"/>
      <w:pPr>
        <w:ind w:left="6245" w:hanging="360"/>
      </w:pPr>
      <w:rPr>
        <w:rFonts w:hint="default"/>
        <w:lang w:val="nl-NL" w:eastAsia="en-US" w:bidi="ar-SA"/>
      </w:rPr>
    </w:lvl>
    <w:lvl w:ilvl="7" w:tplc="5B60ECCE">
      <w:numFmt w:val="bullet"/>
      <w:lvlText w:val="•"/>
      <w:lvlJc w:val="left"/>
      <w:pPr>
        <w:ind w:left="7023" w:hanging="360"/>
      </w:pPr>
      <w:rPr>
        <w:rFonts w:hint="default"/>
        <w:lang w:val="nl-NL" w:eastAsia="en-US" w:bidi="ar-SA"/>
      </w:rPr>
    </w:lvl>
    <w:lvl w:ilvl="8" w:tplc="3B860BF8">
      <w:numFmt w:val="bullet"/>
      <w:lvlText w:val="•"/>
      <w:lvlJc w:val="left"/>
      <w:pPr>
        <w:ind w:left="7801" w:hanging="360"/>
      </w:pPr>
      <w:rPr>
        <w:rFonts w:hint="default"/>
        <w:lang w:val="nl-NL" w:eastAsia="en-US" w:bidi="ar-SA"/>
      </w:rPr>
    </w:lvl>
  </w:abstractNum>
  <w:abstractNum w:abstractNumId="11" w15:restartNumberingAfterBreak="0">
    <w:nsid w:val="2479683B"/>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0DA5D80"/>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1A96879"/>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E04AE1"/>
    <w:multiLevelType w:val="multilevel"/>
    <w:tmpl w:val="59E03CC0"/>
    <w:lvl w:ilvl="0">
      <w:start w:val="1"/>
      <w:numFmt w:val="bullet"/>
      <w:lvlText w:val=""/>
      <w:lvlJc w:val="left"/>
      <w:pPr>
        <w:ind w:left="360" w:hanging="360"/>
      </w:pPr>
      <w:rPr>
        <w:rFonts w:ascii="Symbol" w:hAnsi="Symbol" w:hint="default"/>
        <w:strike w:val="0"/>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12D2858"/>
    <w:multiLevelType w:val="hybridMultilevel"/>
    <w:tmpl w:val="63F04EBA"/>
    <w:lvl w:ilvl="0" w:tplc="0DC6DF2E">
      <w:numFmt w:val="bullet"/>
      <w:lvlText w:val="-"/>
      <w:lvlJc w:val="left"/>
      <w:pPr>
        <w:ind w:left="1070" w:hanging="71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7A2661B"/>
    <w:multiLevelType w:val="hybridMultilevel"/>
    <w:tmpl w:val="B6A204F0"/>
    <w:lvl w:ilvl="0" w:tplc="EBA235B0">
      <w:numFmt w:val="bullet"/>
      <w:lvlText w:val="-"/>
      <w:lvlJc w:val="left"/>
      <w:pPr>
        <w:ind w:left="720" w:hanging="360"/>
      </w:pPr>
      <w:rPr>
        <w:rFonts w:ascii="Times New Roman" w:eastAsia="Times New Roman" w:hAnsi="Times New Roman" w:cs="Times New Roman" w:hint="default"/>
        <w:b w:val="0"/>
        <w:bCs w:val="0"/>
        <w:i w:val="0"/>
        <w:iCs w:val="0"/>
        <w:spacing w:val="0"/>
        <w:w w:val="100"/>
        <w:sz w:val="24"/>
        <w:szCs w:val="24"/>
        <w:lang w:val="nl-NL" w:eastAsia="en-US" w:bidi="ar-SA"/>
      </w:rPr>
    </w:lvl>
    <w:lvl w:ilvl="1" w:tplc="E388964E">
      <w:numFmt w:val="bullet"/>
      <w:lvlText w:val="•"/>
      <w:lvlJc w:val="left"/>
      <w:pPr>
        <w:ind w:left="1790" w:hanging="710"/>
      </w:pPr>
      <w:rPr>
        <w:rFonts w:ascii="Verdana" w:eastAsiaTheme="minorHAnsi" w:hAnsi="Verdana"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178237D"/>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3A47B4B"/>
    <w:multiLevelType w:val="hybridMultilevel"/>
    <w:tmpl w:val="7A68589E"/>
    <w:lvl w:ilvl="0" w:tplc="0DC6DF2E">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79B1438"/>
    <w:multiLevelType w:val="multilevel"/>
    <w:tmpl w:val="61EE5270"/>
    <w:lvl w:ilvl="0">
      <w:start w:val="1"/>
      <w:numFmt w:val="bullet"/>
      <w:lvlText w:val=""/>
      <w:lvlJc w:val="left"/>
      <w:pPr>
        <w:ind w:left="360" w:hanging="360"/>
      </w:pPr>
      <w:rPr>
        <w:rFonts w:ascii="Symbol" w:hAnsi="Symbol" w:hint="default"/>
        <w:strike w:val="0"/>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DF5606"/>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A9E1ED9"/>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C52E03"/>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D501B3A"/>
    <w:multiLevelType w:val="hybridMultilevel"/>
    <w:tmpl w:val="476C7116"/>
    <w:lvl w:ilvl="0" w:tplc="3FB8D06C">
      <w:start w:val="1"/>
      <w:numFmt w:val="decimal"/>
      <w:lvlText w:val="Art. 1.%1."/>
      <w:lvlJc w:val="left"/>
      <w:pPr>
        <w:ind w:left="8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5ED97D3F"/>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2F34EBA"/>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4C34C31"/>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9246A12"/>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A0B7A16"/>
    <w:multiLevelType w:val="hybridMultilevel"/>
    <w:tmpl w:val="F310512E"/>
    <w:lvl w:ilvl="0" w:tplc="EBA235B0">
      <w:numFmt w:val="bullet"/>
      <w:lvlText w:val="-"/>
      <w:lvlJc w:val="left"/>
      <w:pPr>
        <w:ind w:left="1912" w:hanging="360"/>
      </w:pPr>
      <w:rPr>
        <w:rFonts w:ascii="Times New Roman" w:eastAsia="Times New Roman" w:hAnsi="Times New Roman" w:cs="Times New Roman" w:hint="default"/>
        <w:b w:val="0"/>
        <w:bCs w:val="0"/>
        <w:i w:val="0"/>
        <w:iCs w:val="0"/>
        <w:spacing w:val="0"/>
        <w:w w:val="100"/>
        <w:sz w:val="24"/>
        <w:szCs w:val="24"/>
        <w:lang w:val="nl-NL" w:eastAsia="en-US" w:bidi="ar-SA"/>
      </w:rPr>
    </w:lvl>
    <w:lvl w:ilvl="1" w:tplc="0164B60C">
      <w:numFmt w:val="bullet"/>
      <w:lvlText w:val=""/>
      <w:lvlJc w:val="left"/>
      <w:pPr>
        <w:ind w:left="2633" w:hanging="361"/>
      </w:pPr>
      <w:rPr>
        <w:rFonts w:ascii="Symbol" w:eastAsia="Symbol" w:hAnsi="Symbol" w:cs="Symbol" w:hint="default"/>
        <w:b w:val="0"/>
        <w:bCs w:val="0"/>
        <w:i w:val="0"/>
        <w:iCs w:val="0"/>
        <w:spacing w:val="0"/>
        <w:w w:val="100"/>
        <w:sz w:val="24"/>
        <w:szCs w:val="24"/>
        <w:lang w:val="nl-NL" w:eastAsia="en-US" w:bidi="ar-SA"/>
      </w:rPr>
    </w:lvl>
    <w:lvl w:ilvl="2" w:tplc="9D00A600">
      <w:numFmt w:val="bullet"/>
      <w:lvlText w:val="•"/>
      <w:lvlJc w:val="left"/>
      <w:pPr>
        <w:ind w:left="3386" w:hanging="361"/>
      </w:pPr>
      <w:rPr>
        <w:rFonts w:hint="default"/>
        <w:lang w:val="nl-NL" w:eastAsia="en-US" w:bidi="ar-SA"/>
      </w:rPr>
    </w:lvl>
    <w:lvl w:ilvl="3" w:tplc="F7483CB6">
      <w:numFmt w:val="bullet"/>
      <w:lvlText w:val="•"/>
      <w:lvlJc w:val="left"/>
      <w:pPr>
        <w:ind w:left="4132" w:hanging="361"/>
      </w:pPr>
      <w:rPr>
        <w:rFonts w:hint="default"/>
        <w:lang w:val="nl-NL" w:eastAsia="en-US" w:bidi="ar-SA"/>
      </w:rPr>
    </w:lvl>
    <w:lvl w:ilvl="4" w:tplc="7FF8D8DA">
      <w:numFmt w:val="bullet"/>
      <w:lvlText w:val="•"/>
      <w:lvlJc w:val="left"/>
      <w:pPr>
        <w:ind w:left="4878" w:hanging="361"/>
      </w:pPr>
      <w:rPr>
        <w:rFonts w:hint="default"/>
        <w:lang w:val="nl-NL" w:eastAsia="en-US" w:bidi="ar-SA"/>
      </w:rPr>
    </w:lvl>
    <w:lvl w:ilvl="5" w:tplc="A4BC2E42">
      <w:numFmt w:val="bullet"/>
      <w:lvlText w:val="•"/>
      <w:lvlJc w:val="left"/>
      <w:pPr>
        <w:ind w:left="5625" w:hanging="361"/>
      </w:pPr>
      <w:rPr>
        <w:rFonts w:hint="default"/>
        <w:lang w:val="nl-NL" w:eastAsia="en-US" w:bidi="ar-SA"/>
      </w:rPr>
    </w:lvl>
    <w:lvl w:ilvl="6" w:tplc="14CC2EC4">
      <w:numFmt w:val="bullet"/>
      <w:lvlText w:val="•"/>
      <w:lvlJc w:val="left"/>
      <w:pPr>
        <w:ind w:left="6371" w:hanging="361"/>
      </w:pPr>
      <w:rPr>
        <w:rFonts w:hint="default"/>
        <w:lang w:val="nl-NL" w:eastAsia="en-US" w:bidi="ar-SA"/>
      </w:rPr>
    </w:lvl>
    <w:lvl w:ilvl="7" w:tplc="8CF2A73E">
      <w:numFmt w:val="bullet"/>
      <w:lvlText w:val="•"/>
      <w:lvlJc w:val="left"/>
      <w:pPr>
        <w:ind w:left="7117" w:hanging="361"/>
      </w:pPr>
      <w:rPr>
        <w:rFonts w:hint="default"/>
        <w:lang w:val="nl-NL" w:eastAsia="en-US" w:bidi="ar-SA"/>
      </w:rPr>
    </w:lvl>
    <w:lvl w:ilvl="8" w:tplc="A634BCD8">
      <w:numFmt w:val="bullet"/>
      <w:lvlText w:val="•"/>
      <w:lvlJc w:val="left"/>
      <w:pPr>
        <w:ind w:left="7863" w:hanging="361"/>
      </w:pPr>
      <w:rPr>
        <w:rFonts w:hint="default"/>
        <w:lang w:val="nl-NL" w:eastAsia="en-US" w:bidi="ar-SA"/>
      </w:rPr>
    </w:lvl>
  </w:abstractNum>
  <w:abstractNum w:abstractNumId="29" w15:restartNumberingAfterBreak="0">
    <w:nsid w:val="6A5F0A80"/>
    <w:multiLevelType w:val="multilevel"/>
    <w:tmpl w:val="07CC6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B2788A"/>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9CC59C0"/>
    <w:multiLevelType w:val="multilevel"/>
    <w:tmpl w:val="4A2A8F70"/>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56885436">
    <w:abstractNumId w:val="29"/>
  </w:num>
  <w:num w:numId="2" w16cid:durableId="876819344">
    <w:abstractNumId w:val="23"/>
  </w:num>
  <w:num w:numId="3" w16cid:durableId="1856572538">
    <w:abstractNumId w:val="16"/>
  </w:num>
  <w:num w:numId="4" w16cid:durableId="1671129785">
    <w:abstractNumId w:val="15"/>
  </w:num>
  <w:num w:numId="5" w16cid:durableId="235672608">
    <w:abstractNumId w:val="18"/>
  </w:num>
  <w:num w:numId="6" w16cid:durableId="429930362">
    <w:abstractNumId w:val="3"/>
  </w:num>
  <w:num w:numId="7" w16cid:durableId="338239136">
    <w:abstractNumId w:val="4"/>
  </w:num>
  <w:num w:numId="8" w16cid:durableId="1202130023">
    <w:abstractNumId w:val="5"/>
  </w:num>
  <w:num w:numId="9" w16cid:durableId="568881309">
    <w:abstractNumId w:val="2"/>
  </w:num>
  <w:num w:numId="10" w16cid:durableId="1748459189">
    <w:abstractNumId w:val="7"/>
  </w:num>
  <w:num w:numId="11" w16cid:durableId="1601259695">
    <w:abstractNumId w:val="10"/>
  </w:num>
  <w:num w:numId="12" w16cid:durableId="1202523803">
    <w:abstractNumId w:val="28"/>
  </w:num>
  <w:num w:numId="13" w16cid:durableId="1606425708">
    <w:abstractNumId w:val="8"/>
  </w:num>
  <w:num w:numId="14" w16cid:durableId="785735845">
    <w:abstractNumId w:val="22"/>
  </w:num>
  <w:num w:numId="15" w16cid:durableId="1409961423">
    <w:abstractNumId w:val="14"/>
  </w:num>
  <w:num w:numId="16" w16cid:durableId="1955793955">
    <w:abstractNumId w:val="19"/>
  </w:num>
  <w:num w:numId="17" w16cid:durableId="1536045302">
    <w:abstractNumId w:val="0"/>
  </w:num>
  <w:num w:numId="18" w16cid:durableId="122697684">
    <w:abstractNumId w:val="30"/>
  </w:num>
  <w:num w:numId="19" w16cid:durableId="1084960793">
    <w:abstractNumId w:val="25"/>
  </w:num>
  <w:num w:numId="20" w16cid:durableId="2023817427">
    <w:abstractNumId w:val="17"/>
  </w:num>
  <w:num w:numId="21" w16cid:durableId="371923047">
    <w:abstractNumId w:val="26"/>
  </w:num>
  <w:num w:numId="22" w16cid:durableId="1904677166">
    <w:abstractNumId w:val="20"/>
  </w:num>
  <w:num w:numId="23" w16cid:durableId="1614942150">
    <w:abstractNumId w:val="21"/>
  </w:num>
  <w:num w:numId="24" w16cid:durableId="1002509182">
    <w:abstractNumId w:val="1"/>
  </w:num>
  <w:num w:numId="25" w16cid:durableId="7173410">
    <w:abstractNumId w:val="27"/>
  </w:num>
  <w:num w:numId="26" w16cid:durableId="1031757794">
    <w:abstractNumId w:val="12"/>
  </w:num>
  <w:num w:numId="27" w16cid:durableId="1595820696">
    <w:abstractNumId w:val="31"/>
  </w:num>
  <w:num w:numId="28" w16cid:durableId="1586669">
    <w:abstractNumId w:val="6"/>
  </w:num>
  <w:num w:numId="29" w16cid:durableId="1737433620">
    <w:abstractNumId w:val="11"/>
  </w:num>
  <w:num w:numId="30" w16cid:durableId="1540240848">
    <w:abstractNumId w:val="13"/>
  </w:num>
  <w:num w:numId="31" w16cid:durableId="819927490">
    <w:abstractNumId w:val="24"/>
  </w:num>
  <w:num w:numId="32" w16cid:durableId="1742677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C81"/>
    <w:rsid w:val="000335A7"/>
    <w:rsid w:val="00035EA3"/>
    <w:rsid w:val="000370CC"/>
    <w:rsid w:val="000433BD"/>
    <w:rsid w:val="00055953"/>
    <w:rsid w:val="00057680"/>
    <w:rsid w:val="00064491"/>
    <w:rsid w:val="0007665F"/>
    <w:rsid w:val="000837E0"/>
    <w:rsid w:val="000902A5"/>
    <w:rsid w:val="000A37B8"/>
    <w:rsid w:val="000B3895"/>
    <w:rsid w:val="000F120C"/>
    <w:rsid w:val="000F7804"/>
    <w:rsid w:val="00124BEF"/>
    <w:rsid w:val="00136047"/>
    <w:rsid w:val="00136337"/>
    <w:rsid w:val="00142CDB"/>
    <w:rsid w:val="001559F5"/>
    <w:rsid w:val="00157A94"/>
    <w:rsid w:val="00175F21"/>
    <w:rsid w:val="00183C6C"/>
    <w:rsid w:val="001A5FDC"/>
    <w:rsid w:val="001C000E"/>
    <w:rsid w:val="001D27D5"/>
    <w:rsid w:val="0020020F"/>
    <w:rsid w:val="00206A10"/>
    <w:rsid w:val="00273E50"/>
    <w:rsid w:val="00293F78"/>
    <w:rsid w:val="002945BF"/>
    <w:rsid w:val="002C796F"/>
    <w:rsid w:val="00311B4F"/>
    <w:rsid w:val="003724E0"/>
    <w:rsid w:val="00372E39"/>
    <w:rsid w:val="00383E24"/>
    <w:rsid w:val="00394773"/>
    <w:rsid w:val="003A1196"/>
    <w:rsid w:val="003A26AE"/>
    <w:rsid w:val="003C2655"/>
    <w:rsid w:val="003F749D"/>
    <w:rsid w:val="004107E3"/>
    <w:rsid w:val="00453C4F"/>
    <w:rsid w:val="004629B9"/>
    <w:rsid w:val="00463DA1"/>
    <w:rsid w:val="00480167"/>
    <w:rsid w:val="004A7222"/>
    <w:rsid w:val="004D1397"/>
    <w:rsid w:val="004D5D96"/>
    <w:rsid w:val="004F0FD1"/>
    <w:rsid w:val="005544F5"/>
    <w:rsid w:val="00596BCB"/>
    <w:rsid w:val="005A759D"/>
    <w:rsid w:val="005E5185"/>
    <w:rsid w:val="005E78A6"/>
    <w:rsid w:val="00615BCF"/>
    <w:rsid w:val="006342B1"/>
    <w:rsid w:val="006A5B4D"/>
    <w:rsid w:val="006B0536"/>
    <w:rsid w:val="006C1408"/>
    <w:rsid w:val="006F2C46"/>
    <w:rsid w:val="006F7A8B"/>
    <w:rsid w:val="00726A0D"/>
    <w:rsid w:val="00743C81"/>
    <w:rsid w:val="00771FE7"/>
    <w:rsid w:val="007760E1"/>
    <w:rsid w:val="007843DC"/>
    <w:rsid w:val="007C5590"/>
    <w:rsid w:val="007D2C01"/>
    <w:rsid w:val="007E77FA"/>
    <w:rsid w:val="007F19D2"/>
    <w:rsid w:val="00826E41"/>
    <w:rsid w:val="00863000"/>
    <w:rsid w:val="00871370"/>
    <w:rsid w:val="00875F7A"/>
    <w:rsid w:val="0088500F"/>
    <w:rsid w:val="008B7D21"/>
    <w:rsid w:val="008E76A4"/>
    <w:rsid w:val="00957424"/>
    <w:rsid w:val="009624D0"/>
    <w:rsid w:val="00976B6E"/>
    <w:rsid w:val="00977C57"/>
    <w:rsid w:val="009F6C5A"/>
    <w:rsid w:val="00A039BD"/>
    <w:rsid w:val="00A109D2"/>
    <w:rsid w:val="00A25387"/>
    <w:rsid w:val="00A42E22"/>
    <w:rsid w:val="00A84259"/>
    <w:rsid w:val="00A9780F"/>
    <w:rsid w:val="00AB5324"/>
    <w:rsid w:val="00AB57FC"/>
    <w:rsid w:val="00AD687F"/>
    <w:rsid w:val="00AF6345"/>
    <w:rsid w:val="00B11956"/>
    <w:rsid w:val="00B11A6B"/>
    <w:rsid w:val="00B139ED"/>
    <w:rsid w:val="00B3797B"/>
    <w:rsid w:val="00B650AC"/>
    <w:rsid w:val="00B96880"/>
    <w:rsid w:val="00BA4282"/>
    <w:rsid w:val="00BA7843"/>
    <w:rsid w:val="00BB1FBF"/>
    <w:rsid w:val="00BB426C"/>
    <w:rsid w:val="00BF3C93"/>
    <w:rsid w:val="00C14F58"/>
    <w:rsid w:val="00C21258"/>
    <w:rsid w:val="00C33228"/>
    <w:rsid w:val="00C5578A"/>
    <w:rsid w:val="00C96826"/>
    <w:rsid w:val="00CB783A"/>
    <w:rsid w:val="00D40F03"/>
    <w:rsid w:val="00D46E7B"/>
    <w:rsid w:val="00DB7E12"/>
    <w:rsid w:val="00DC0D6B"/>
    <w:rsid w:val="00DC3D94"/>
    <w:rsid w:val="00E1266C"/>
    <w:rsid w:val="00E13FA8"/>
    <w:rsid w:val="00E57FCE"/>
    <w:rsid w:val="00E7789D"/>
    <w:rsid w:val="00E81201"/>
    <w:rsid w:val="00E85FD4"/>
    <w:rsid w:val="00EB1BD0"/>
    <w:rsid w:val="00EC223C"/>
    <w:rsid w:val="00ED07D7"/>
    <w:rsid w:val="00EF0F4F"/>
    <w:rsid w:val="00F15720"/>
    <w:rsid w:val="00F26199"/>
    <w:rsid w:val="00F5410A"/>
    <w:rsid w:val="00F63347"/>
    <w:rsid w:val="00F63640"/>
    <w:rsid w:val="00F66399"/>
    <w:rsid w:val="00F745FF"/>
    <w:rsid w:val="00F7633F"/>
    <w:rsid w:val="00F963F4"/>
    <w:rsid w:val="00FA23A3"/>
    <w:rsid w:val="00FE5B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52066"/>
  <w15:chartTrackingRefBased/>
  <w15:docId w15:val="{C29A4C8E-4FE8-4706-9A78-651FD813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223C"/>
    <w:pPr>
      <w:spacing w:after="200"/>
      <w:jc w:val="both"/>
    </w:pPr>
    <w:rPr>
      <w:rFonts w:ascii="Verdana" w:hAnsi="Verdana"/>
      <w:sz w:val="20"/>
    </w:rPr>
  </w:style>
  <w:style w:type="paragraph" w:styleId="Kop1">
    <w:name w:val="heading 1"/>
    <w:basedOn w:val="Standaard"/>
    <w:next w:val="Standaard"/>
    <w:link w:val="Kop1Char"/>
    <w:uiPriority w:val="9"/>
    <w:qFormat/>
    <w:rsid w:val="00AB57FC"/>
    <w:pPr>
      <w:keepNext/>
      <w:keepLines/>
      <w:spacing w:before="360" w:after="80"/>
      <w:outlineLvl w:val="0"/>
    </w:pPr>
    <w:rPr>
      <w:rFonts w:eastAsiaTheme="majorEastAsia" w:cstheme="majorBidi"/>
      <w:color w:val="0094DA"/>
      <w:sz w:val="40"/>
      <w:szCs w:val="40"/>
    </w:rPr>
  </w:style>
  <w:style w:type="paragraph" w:styleId="Kop2">
    <w:name w:val="heading 2"/>
    <w:basedOn w:val="Standaard"/>
    <w:next w:val="Standaard"/>
    <w:link w:val="Kop2Char"/>
    <w:uiPriority w:val="9"/>
    <w:unhideWhenUsed/>
    <w:qFormat/>
    <w:rsid w:val="00AB57FC"/>
    <w:pPr>
      <w:keepNext/>
      <w:keepLines/>
      <w:spacing w:before="160" w:after="80"/>
      <w:outlineLvl w:val="1"/>
    </w:pPr>
    <w:rPr>
      <w:rFonts w:eastAsiaTheme="majorEastAsia" w:cstheme="majorBidi"/>
      <w:color w:val="95C11F"/>
      <w:sz w:val="32"/>
      <w:szCs w:val="32"/>
    </w:rPr>
  </w:style>
  <w:style w:type="paragraph" w:styleId="Kop3">
    <w:name w:val="heading 3"/>
    <w:basedOn w:val="Standaard"/>
    <w:next w:val="Standaard"/>
    <w:link w:val="Kop3Char"/>
    <w:uiPriority w:val="9"/>
    <w:semiHidden/>
    <w:unhideWhenUsed/>
    <w:qFormat/>
    <w:rsid w:val="00AB57FC"/>
    <w:pPr>
      <w:keepNext/>
      <w:keepLines/>
      <w:spacing w:before="160" w:after="80"/>
      <w:outlineLvl w:val="2"/>
    </w:pPr>
    <w:rPr>
      <w:rFonts w:eastAsiaTheme="majorEastAsia" w:cstheme="majorBidi"/>
      <w:color w:val="0094DA"/>
      <w:sz w:val="28"/>
      <w:szCs w:val="28"/>
    </w:rPr>
  </w:style>
  <w:style w:type="paragraph" w:styleId="Kop4">
    <w:name w:val="heading 4"/>
    <w:basedOn w:val="Standaard"/>
    <w:next w:val="Standaard"/>
    <w:link w:val="Kop4Char"/>
    <w:uiPriority w:val="9"/>
    <w:semiHidden/>
    <w:unhideWhenUsed/>
    <w:qFormat/>
    <w:rsid w:val="00453C4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53C4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53C4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53C4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53C4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53C4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B57FC"/>
    <w:rPr>
      <w:rFonts w:ascii="Verdana" w:eastAsiaTheme="majorEastAsia" w:hAnsi="Verdana" w:cstheme="majorBidi"/>
      <w:color w:val="0094DA"/>
      <w:sz w:val="40"/>
      <w:szCs w:val="40"/>
    </w:rPr>
  </w:style>
  <w:style w:type="character" w:customStyle="1" w:styleId="Kop2Char">
    <w:name w:val="Kop 2 Char"/>
    <w:basedOn w:val="Standaardalinea-lettertype"/>
    <w:link w:val="Kop2"/>
    <w:uiPriority w:val="9"/>
    <w:rsid w:val="00AB57FC"/>
    <w:rPr>
      <w:rFonts w:ascii="Verdana" w:eastAsiaTheme="majorEastAsia" w:hAnsi="Verdana" w:cstheme="majorBidi"/>
      <w:color w:val="95C11F"/>
      <w:sz w:val="32"/>
      <w:szCs w:val="32"/>
    </w:rPr>
  </w:style>
  <w:style w:type="character" w:customStyle="1" w:styleId="Kop3Char">
    <w:name w:val="Kop 3 Char"/>
    <w:basedOn w:val="Standaardalinea-lettertype"/>
    <w:link w:val="Kop3"/>
    <w:uiPriority w:val="9"/>
    <w:semiHidden/>
    <w:rsid w:val="00AB57FC"/>
    <w:rPr>
      <w:rFonts w:ascii="Verdana" w:eastAsiaTheme="majorEastAsia" w:hAnsi="Verdana" w:cstheme="majorBidi"/>
      <w:color w:val="0094DA"/>
      <w:sz w:val="28"/>
      <w:szCs w:val="28"/>
    </w:rPr>
  </w:style>
  <w:style w:type="character" w:customStyle="1" w:styleId="Kop4Char">
    <w:name w:val="Kop 4 Char"/>
    <w:basedOn w:val="Standaardalinea-lettertype"/>
    <w:link w:val="Kop4"/>
    <w:uiPriority w:val="9"/>
    <w:semiHidden/>
    <w:rsid w:val="00453C4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53C4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53C4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53C4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53C4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53C4F"/>
    <w:rPr>
      <w:rFonts w:eastAsiaTheme="majorEastAsia" w:cstheme="majorBidi"/>
      <w:color w:val="272727" w:themeColor="text1" w:themeTint="D8"/>
    </w:rPr>
  </w:style>
  <w:style w:type="paragraph" w:styleId="Titel">
    <w:name w:val="Title"/>
    <w:basedOn w:val="Standaard"/>
    <w:next w:val="Standaard"/>
    <w:link w:val="TitelChar"/>
    <w:uiPriority w:val="10"/>
    <w:qFormat/>
    <w:rsid w:val="00AB57FC"/>
    <w:pPr>
      <w:spacing w:after="80" w:line="240" w:lineRule="auto"/>
      <w:contextualSpacing/>
    </w:pPr>
    <w:rPr>
      <w:rFonts w:eastAsiaTheme="majorEastAsia" w:cstheme="majorBidi"/>
      <w:color w:val="0094DA"/>
      <w:spacing w:val="-10"/>
      <w:kern w:val="28"/>
      <w:sz w:val="56"/>
      <w:szCs w:val="56"/>
    </w:rPr>
  </w:style>
  <w:style w:type="character" w:customStyle="1" w:styleId="TitelChar">
    <w:name w:val="Titel Char"/>
    <w:basedOn w:val="Standaardalinea-lettertype"/>
    <w:link w:val="Titel"/>
    <w:uiPriority w:val="10"/>
    <w:rsid w:val="00AB57FC"/>
    <w:rPr>
      <w:rFonts w:ascii="Verdana" w:eastAsiaTheme="majorEastAsia" w:hAnsi="Verdana" w:cstheme="majorBidi"/>
      <w:color w:val="0094DA"/>
      <w:spacing w:val="-10"/>
      <w:kern w:val="28"/>
      <w:sz w:val="56"/>
      <w:szCs w:val="56"/>
    </w:rPr>
  </w:style>
  <w:style w:type="paragraph" w:styleId="Ondertitel">
    <w:name w:val="Subtitle"/>
    <w:basedOn w:val="Standaard"/>
    <w:next w:val="Standaard"/>
    <w:link w:val="OndertitelChar"/>
    <w:uiPriority w:val="11"/>
    <w:qFormat/>
    <w:rsid w:val="00453C4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53C4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53C4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53C4F"/>
    <w:rPr>
      <w:i/>
      <w:iCs/>
      <w:color w:val="404040" w:themeColor="text1" w:themeTint="BF"/>
    </w:rPr>
  </w:style>
  <w:style w:type="paragraph" w:styleId="Lijstalinea">
    <w:name w:val="List Paragraph"/>
    <w:basedOn w:val="Standaard"/>
    <w:uiPriority w:val="1"/>
    <w:qFormat/>
    <w:rsid w:val="00453C4F"/>
    <w:pPr>
      <w:ind w:left="720"/>
      <w:contextualSpacing/>
    </w:pPr>
  </w:style>
  <w:style w:type="character" w:styleId="Intensievebenadrukking">
    <w:name w:val="Intense Emphasis"/>
    <w:basedOn w:val="Standaardalinea-lettertype"/>
    <w:uiPriority w:val="21"/>
    <w:qFormat/>
    <w:rsid w:val="00AB57FC"/>
    <w:rPr>
      <w:rFonts w:ascii="Verdana" w:hAnsi="Verdana"/>
      <w:i/>
      <w:iCs/>
      <w:color w:val="0F4761" w:themeColor="accent1" w:themeShade="BF"/>
    </w:rPr>
  </w:style>
  <w:style w:type="paragraph" w:styleId="Duidelijkcitaat">
    <w:name w:val="Intense Quote"/>
    <w:basedOn w:val="Standaard"/>
    <w:next w:val="Standaard"/>
    <w:link w:val="DuidelijkcitaatChar"/>
    <w:uiPriority w:val="30"/>
    <w:qFormat/>
    <w:rsid w:val="00453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53C4F"/>
    <w:rPr>
      <w:i/>
      <w:iCs/>
      <w:color w:val="0F4761" w:themeColor="accent1" w:themeShade="BF"/>
    </w:rPr>
  </w:style>
  <w:style w:type="character" w:styleId="Intensieveverwijzing">
    <w:name w:val="Intense Reference"/>
    <w:basedOn w:val="Standaardalinea-lettertype"/>
    <w:uiPriority w:val="32"/>
    <w:qFormat/>
    <w:rsid w:val="00AB57FC"/>
    <w:rPr>
      <w:rFonts w:ascii="Verdana" w:hAnsi="Verdana"/>
      <w:b/>
      <w:bCs/>
      <w:smallCaps/>
      <w:color w:val="0F4761" w:themeColor="accent1" w:themeShade="BF"/>
      <w:spacing w:val="5"/>
    </w:rPr>
  </w:style>
  <w:style w:type="character" w:styleId="Subtielebenadrukking">
    <w:name w:val="Subtle Emphasis"/>
    <w:basedOn w:val="Standaardalinea-lettertype"/>
    <w:uiPriority w:val="19"/>
    <w:qFormat/>
    <w:rsid w:val="00AB57FC"/>
    <w:rPr>
      <w:rFonts w:ascii="Verdana" w:hAnsi="Verdana"/>
      <w:i/>
      <w:iCs/>
      <w:color w:val="404040" w:themeColor="text1" w:themeTint="BF"/>
    </w:rPr>
  </w:style>
  <w:style w:type="character" w:styleId="Nadruk">
    <w:name w:val="Emphasis"/>
    <w:basedOn w:val="Standaardalinea-lettertype"/>
    <w:uiPriority w:val="20"/>
    <w:qFormat/>
    <w:rsid w:val="00AB57FC"/>
    <w:rPr>
      <w:rFonts w:ascii="Verdana" w:hAnsi="Verdana"/>
      <w:i/>
      <w:iCs/>
    </w:rPr>
  </w:style>
  <w:style w:type="character" w:styleId="Zwaar">
    <w:name w:val="Strong"/>
    <w:basedOn w:val="Standaardalinea-lettertype"/>
    <w:uiPriority w:val="22"/>
    <w:qFormat/>
    <w:rsid w:val="00AB57FC"/>
    <w:rPr>
      <w:rFonts w:ascii="Verdana" w:hAnsi="Verdana"/>
      <w:b/>
      <w:bCs/>
    </w:rPr>
  </w:style>
  <w:style w:type="character" w:styleId="Subtieleverwijzing">
    <w:name w:val="Subtle Reference"/>
    <w:basedOn w:val="Standaardalinea-lettertype"/>
    <w:uiPriority w:val="31"/>
    <w:qFormat/>
    <w:rsid w:val="00AB57FC"/>
    <w:rPr>
      <w:rFonts w:ascii="Verdana" w:hAnsi="Verdana"/>
      <w:smallCaps/>
      <w:color w:val="5A5A5A" w:themeColor="text1" w:themeTint="A5"/>
    </w:rPr>
  </w:style>
  <w:style w:type="character" w:styleId="Titelvanboek">
    <w:name w:val="Book Title"/>
    <w:basedOn w:val="Standaardalinea-lettertype"/>
    <w:uiPriority w:val="33"/>
    <w:qFormat/>
    <w:rsid w:val="00AB57FC"/>
    <w:rPr>
      <w:rFonts w:ascii="Verdana" w:hAnsi="Verdana"/>
      <w:b/>
      <w:bCs/>
      <w:i/>
      <w:iCs/>
      <w:spacing w:val="5"/>
    </w:rPr>
  </w:style>
  <w:style w:type="paragraph" w:styleId="Koptekst">
    <w:name w:val="header"/>
    <w:basedOn w:val="Standaard"/>
    <w:link w:val="KoptekstChar"/>
    <w:uiPriority w:val="99"/>
    <w:unhideWhenUsed/>
    <w:rsid w:val="00596BC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BCB"/>
    <w:rPr>
      <w:rFonts w:ascii="Verdana" w:hAnsi="Verdana"/>
    </w:rPr>
  </w:style>
  <w:style w:type="paragraph" w:styleId="Voettekst">
    <w:name w:val="footer"/>
    <w:basedOn w:val="Standaard"/>
    <w:link w:val="VoettekstChar"/>
    <w:uiPriority w:val="99"/>
    <w:unhideWhenUsed/>
    <w:rsid w:val="00596BC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6BCB"/>
    <w:rPr>
      <w:rFonts w:ascii="Verdana" w:hAnsi="Verdana"/>
    </w:rPr>
  </w:style>
  <w:style w:type="paragraph" w:styleId="Plattetekst">
    <w:name w:val="Body Text"/>
    <w:basedOn w:val="Standaard"/>
    <w:link w:val="PlattetekstChar"/>
    <w:uiPriority w:val="1"/>
    <w:qFormat/>
    <w:rsid w:val="000335A7"/>
    <w:pPr>
      <w:widowControl w:val="0"/>
      <w:autoSpaceDE w:val="0"/>
      <w:autoSpaceDN w:val="0"/>
      <w:spacing w:after="0" w:line="240" w:lineRule="auto"/>
      <w:ind w:left="1552"/>
    </w:pPr>
    <w:rPr>
      <w:rFonts w:ascii="Times New Roman" w:eastAsia="Times New Roman" w:hAnsi="Times New Roman" w:cs="Times New Roman"/>
      <w:kern w:val="0"/>
      <w:sz w:val="24"/>
      <w:szCs w:val="24"/>
      <w:lang w:val="nl-NL"/>
      <w14:ligatures w14:val="none"/>
    </w:rPr>
  </w:style>
  <w:style w:type="character" w:customStyle="1" w:styleId="PlattetekstChar">
    <w:name w:val="Platte tekst Char"/>
    <w:basedOn w:val="Standaardalinea-lettertype"/>
    <w:link w:val="Plattetekst"/>
    <w:uiPriority w:val="1"/>
    <w:rsid w:val="000335A7"/>
    <w:rPr>
      <w:rFonts w:ascii="Times New Roman" w:eastAsia="Times New Roman" w:hAnsi="Times New Roman" w:cs="Times New Roman"/>
      <w:kern w:val="0"/>
      <w:sz w:val="24"/>
      <w:szCs w:val="24"/>
      <w:lang w:val="nl-NL"/>
      <w14:ligatures w14:val="none"/>
    </w:rPr>
  </w:style>
  <w:style w:type="paragraph" w:customStyle="1" w:styleId="Art00">
    <w:name w:val="Art. 0.0."/>
    <w:basedOn w:val="Standaard"/>
    <w:link w:val="Art00Char"/>
    <w:qFormat/>
    <w:rsid w:val="003A26AE"/>
    <w:pPr>
      <w:spacing w:before="240" w:after="120"/>
    </w:pPr>
    <w:rPr>
      <w:b/>
      <w:bCs/>
      <w:sz w:val="22"/>
    </w:rPr>
  </w:style>
  <w:style w:type="character" w:customStyle="1" w:styleId="Art00Char">
    <w:name w:val="Art. 0.0. Char"/>
    <w:basedOn w:val="Standaardalinea-lettertype"/>
    <w:link w:val="Art00"/>
    <w:rsid w:val="003A26AE"/>
    <w:rPr>
      <w:rFonts w:ascii="Verdana" w:hAnsi="Verdana"/>
      <w:b/>
      <w:bCs/>
    </w:rPr>
  </w:style>
  <w:style w:type="character" w:styleId="Hyperlink">
    <w:name w:val="Hyperlink"/>
    <w:basedOn w:val="Standaardalinea-lettertype"/>
    <w:uiPriority w:val="99"/>
    <w:unhideWhenUsed/>
    <w:rsid w:val="000A37B8"/>
    <w:rPr>
      <w:color w:val="467886" w:themeColor="hyperlink"/>
      <w:u w:val="single"/>
    </w:rPr>
  </w:style>
  <w:style w:type="character" w:styleId="Onopgelostemelding">
    <w:name w:val="Unresolved Mention"/>
    <w:basedOn w:val="Standaardalinea-lettertype"/>
    <w:uiPriority w:val="99"/>
    <w:semiHidden/>
    <w:unhideWhenUsed/>
    <w:rsid w:val="000A3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38307">
      <w:bodyDiv w:val="1"/>
      <w:marLeft w:val="0"/>
      <w:marRight w:val="0"/>
      <w:marTop w:val="0"/>
      <w:marBottom w:val="0"/>
      <w:divBdr>
        <w:top w:val="none" w:sz="0" w:space="0" w:color="auto"/>
        <w:left w:val="none" w:sz="0" w:space="0" w:color="auto"/>
        <w:bottom w:val="none" w:sz="0" w:space="0" w:color="auto"/>
        <w:right w:val="none" w:sz="0" w:space="0" w:color="auto"/>
      </w:divBdr>
    </w:div>
    <w:div w:id="325984603">
      <w:bodyDiv w:val="1"/>
      <w:marLeft w:val="0"/>
      <w:marRight w:val="0"/>
      <w:marTop w:val="0"/>
      <w:marBottom w:val="0"/>
      <w:divBdr>
        <w:top w:val="none" w:sz="0" w:space="0" w:color="auto"/>
        <w:left w:val="none" w:sz="0" w:space="0" w:color="auto"/>
        <w:bottom w:val="none" w:sz="0" w:space="0" w:color="auto"/>
        <w:right w:val="none" w:sz="0" w:space="0" w:color="auto"/>
      </w:divBdr>
    </w:div>
    <w:div w:id="507915521">
      <w:bodyDiv w:val="1"/>
      <w:marLeft w:val="0"/>
      <w:marRight w:val="0"/>
      <w:marTop w:val="0"/>
      <w:marBottom w:val="0"/>
      <w:divBdr>
        <w:top w:val="none" w:sz="0" w:space="0" w:color="auto"/>
        <w:left w:val="none" w:sz="0" w:space="0" w:color="auto"/>
        <w:bottom w:val="none" w:sz="0" w:space="0" w:color="auto"/>
        <w:right w:val="none" w:sz="0" w:space="0" w:color="auto"/>
      </w:divBdr>
    </w:div>
    <w:div w:id="14756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zriho.be/file/download/12867b98-cad2-4398-873b-46d389769a06/6006B299E62E4BD609B80C7D0BB8CC42"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esktop\Word%20Lichtervelde.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AC780C6C303E4BA46E9CF128718A2C" ma:contentTypeVersion="14" ma:contentTypeDescription="Een nieuw document maken." ma:contentTypeScope="" ma:versionID="ac1cf8e00f56327584b6d34b7c7586b8">
  <xsd:schema xmlns:xsd="http://www.w3.org/2001/XMLSchema" xmlns:xs="http://www.w3.org/2001/XMLSchema" xmlns:p="http://schemas.microsoft.com/office/2006/metadata/properties" xmlns:ns2="bc1617e0-6d95-4cb9-8f48-fc8b64687f24" xmlns:ns3="b9acaabc-16aa-4960-ad3f-064a0b5ec8b5" targetNamespace="http://schemas.microsoft.com/office/2006/metadata/properties" ma:root="true" ma:fieldsID="4100a330f0b974507398059b09c4267c" ns2:_="" ns3:_="">
    <xsd:import namespace="bc1617e0-6d95-4cb9-8f48-fc8b64687f24"/>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Type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1617e0-6d95-4cb9-8f48-fc8b64687f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Typetest" ma:index="21" nillable="true" ma:displayName="Type" ma:format="Dropdown" ma:internalName="Typetest">
      <xsd:simpleType>
        <xsd:restriction base="dms:Choice">
          <xsd:enumeration value="Jeugdbeleid"/>
          <xsd:enumeration value="Jeugdbewegingen"/>
          <xsd:enumeration value="Jeugddienst : evenementen"/>
          <xsd:enumeration value="Speelplein : opvang"/>
        </xsd:restriction>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bc1617e0-6d95-4cb9-8f48-fc8b64687f24">
      <Terms xmlns="http://schemas.microsoft.com/office/infopath/2007/PartnerControls"/>
    </lcf76f155ced4ddcb4097134ff3c332f>
    <Typetest xmlns="bc1617e0-6d95-4cb9-8f48-fc8b64687f2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1C65A-09DE-489D-AA69-73BCA6F2B0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1617e0-6d95-4cb9-8f48-fc8b64687f24"/>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A23AD9-88E4-4EC0-8FE6-B214BC9A0BC6}">
  <ds:schemaRefs>
    <ds:schemaRef ds:uri="http://schemas.microsoft.com/sharepoint/v3/contenttype/forms"/>
  </ds:schemaRefs>
</ds:datastoreItem>
</file>

<file path=customXml/itemProps3.xml><?xml version="1.0" encoding="utf-8"?>
<ds:datastoreItem xmlns:ds="http://schemas.openxmlformats.org/officeDocument/2006/customXml" ds:itemID="{C6312797-CAB0-4DDE-8B2E-26A97DB912D9}">
  <ds:schemaRefs>
    <ds:schemaRef ds:uri="http://schemas.microsoft.com/office/2006/metadata/properties"/>
    <ds:schemaRef ds:uri="http://schemas.microsoft.com/office/infopath/2007/PartnerControls"/>
    <ds:schemaRef ds:uri="b9acaabc-16aa-4960-ad3f-064a0b5ec8b5"/>
    <ds:schemaRef ds:uri="bc1617e0-6d95-4cb9-8f48-fc8b64687f24"/>
  </ds:schemaRefs>
</ds:datastoreItem>
</file>

<file path=customXml/itemProps4.xml><?xml version="1.0" encoding="utf-8"?>
<ds:datastoreItem xmlns:ds="http://schemas.openxmlformats.org/officeDocument/2006/customXml" ds:itemID="{F155C4BA-7B68-4423-901B-12763D049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 Lichtervelde.dotm</Template>
  <TotalTime>7</TotalTime>
  <Pages>9</Pages>
  <Words>3184</Words>
  <Characters>17512</Characters>
  <Application>Microsoft Office Word</Application>
  <DocSecurity>0</DocSecurity>
  <Lines>145</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Vierstraete</dc:creator>
  <cp:keywords/>
  <dc:description/>
  <cp:lastModifiedBy>Ivan Vandenbussche</cp:lastModifiedBy>
  <cp:revision>2</cp:revision>
  <dcterms:created xsi:type="dcterms:W3CDTF">2025-09-23T06:13:00Z</dcterms:created>
  <dcterms:modified xsi:type="dcterms:W3CDTF">2025-09-23T06:13:00Z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0x010100E4AC780C6C303E4BA46E9CF128718A2C</vt:lpwstr>
  </property>
  <property fmtid="{D5CDD505-2E9C-101B-9397-08002B2CF9AE}" pid="3" name="Order">
    <vt:r8>13600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