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F975B" w14:textId="55151539" w:rsidR="005456D5" w:rsidRPr="00370411" w:rsidRDefault="005456D5" w:rsidP="005456D5">
      <w:pPr>
        <w:pStyle w:val="Titel"/>
        <w:jc w:val="center"/>
      </w:pPr>
      <w:r w:rsidRPr="00370411">
        <w:rPr>
          <w:b/>
          <w:noProof/>
          <w:szCs w:val="20"/>
          <w:lang w:eastAsia="nl-BE"/>
        </w:rPr>
        <w:drawing>
          <wp:anchor distT="0" distB="0" distL="114300" distR="114300" simplePos="0" relativeHeight="251658240" behindDoc="1" locked="0" layoutInCell="1" allowOverlap="1" wp14:anchorId="0A3FFC60" wp14:editId="0162C599">
            <wp:simplePos x="0" y="0"/>
            <wp:positionH relativeFrom="margin">
              <wp:align>center</wp:align>
            </wp:positionH>
            <wp:positionV relativeFrom="paragraph">
              <wp:posOffset>17145</wp:posOffset>
            </wp:positionV>
            <wp:extent cx="9558020" cy="4962525"/>
            <wp:effectExtent l="0" t="0" r="5080" b="952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chtervelde logo Q 300dpi-cmyk_Sport001_mediu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58020" cy="4962525"/>
                    </a:xfrm>
                    <a:prstGeom prst="rect">
                      <a:avLst/>
                    </a:prstGeom>
                  </pic:spPr>
                </pic:pic>
              </a:graphicData>
            </a:graphic>
          </wp:anchor>
        </w:drawing>
      </w:r>
      <w:r w:rsidRPr="00370411">
        <w:t xml:space="preserve"> </w:t>
      </w:r>
    </w:p>
    <w:p w14:paraId="5CB623FF" w14:textId="6E8E05EF" w:rsidR="00D0689C" w:rsidRPr="00370411" w:rsidRDefault="00D0689C" w:rsidP="00D0689C">
      <w:pPr>
        <w:rPr>
          <w:b/>
          <w:szCs w:val="20"/>
        </w:rPr>
      </w:pPr>
    </w:p>
    <w:p w14:paraId="0C12F32B" w14:textId="060B0008" w:rsidR="00971BEB" w:rsidRPr="00370411" w:rsidRDefault="00971BEB" w:rsidP="00D0689C">
      <w:pPr>
        <w:rPr>
          <w:b/>
          <w:szCs w:val="20"/>
        </w:rPr>
      </w:pPr>
    </w:p>
    <w:p w14:paraId="340F1CD4" w14:textId="72635647" w:rsidR="00971BEB" w:rsidRPr="00370411" w:rsidRDefault="00971BEB" w:rsidP="00D0689C">
      <w:pPr>
        <w:rPr>
          <w:b/>
          <w:szCs w:val="20"/>
        </w:rPr>
      </w:pPr>
    </w:p>
    <w:p w14:paraId="55229CD1" w14:textId="5DCE0732" w:rsidR="00971BEB" w:rsidRPr="00370411" w:rsidRDefault="00971BEB" w:rsidP="00D0689C">
      <w:pPr>
        <w:rPr>
          <w:b/>
          <w:szCs w:val="20"/>
        </w:rPr>
      </w:pPr>
    </w:p>
    <w:p w14:paraId="474B0235" w14:textId="03859F66" w:rsidR="00971BEB" w:rsidRPr="00370411" w:rsidRDefault="00971BEB" w:rsidP="00D0689C">
      <w:pPr>
        <w:rPr>
          <w:b/>
          <w:szCs w:val="20"/>
        </w:rPr>
      </w:pPr>
    </w:p>
    <w:p w14:paraId="7B257B48" w14:textId="2D40D692" w:rsidR="00971BEB" w:rsidRPr="00370411" w:rsidRDefault="00971BEB" w:rsidP="00D0689C">
      <w:pPr>
        <w:rPr>
          <w:b/>
          <w:szCs w:val="20"/>
        </w:rPr>
      </w:pPr>
    </w:p>
    <w:p w14:paraId="69FCB9AF" w14:textId="20EC344B" w:rsidR="00971BEB" w:rsidRPr="00370411" w:rsidRDefault="00971BEB" w:rsidP="00D0689C">
      <w:pPr>
        <w:rPr>
          <w:b/>
          <w:szCs w:val="20"/>
        </w:rPr>
      </w:pPr>
    </w:p>
    <w:p w14:paraId="582E9F9F" w14:textId="3CFA3FDF" w:rsidR="00971BEB" w:rsidRPr="00370411" w:rsidRDefault="00971BEB" w:rsidP="00D0689C">
      <w:pPr>
        <w:rPr>
          <w:b/>
          <w:szCs w:val="20"/>
        </w:rPr>
      </w:pPr>
    </w:p>
    <w:p w14:paraId="6771308A" w14:textId="672AACDC" w:rsidR="00971BEB" w:rsidRPr="00370411" w:rsidRDefault="00971BEB" w:rsidP="00D0689C">
      <w:pPr>
        <w:rPr>
          <w:b/>
          <w:szCs w:val="20"/>
        </w:rPr>
      </w:pPr>
    </w:p>
    <w:p w14:paraId="6B366EBA" w14:textId="53A88583" w:rsidR="00971BEB" w:rsidRPr="00370411" w:rsidRDefault="00971BEB" w:rsidP="00D0689C">
      <w:pPr>
        <w:rPr>
          <w:b/>
          <w:szCs w:val="20"/>
        </w:rPr>
      </w:pPr>
    </w:p>
    <w:p w14:paraId="0316D6C6" w14:textId="1DED0C5E" w:rsidR="00971BEB" w:rsidRPr="00370411" w:rsidRDefault="00971BEB" w:rsidP="00D0689C">
      <w:pPr>
        <w:rPr>
          <w:b/>
          <w:szCs w:val="20"/>
        </w:rPr>
      </w:pPr>
    </w:p>
    <w:p w14:paraId="2A0022A1" w14:textId="3DE5D5DF" w:rsidR="00971BEB" w:rsidRPr="00370411" w:rsidRDefault="00971BEB" w:rsidP="00D0689C">
      <w:pPr>
        <w:rPr>
          <w:b/>
          <w:szCs w:val="20"/>
        </w:rPr>
      </w:pPr>
    </w:p>
    <w:p w14:paraId="354AAED8" w14:textId="095EF49A" w:rsidR="00971BEB" w:rsidRPr="00370411" w:rsidRDefault="00971BEB" w:rsidP="00D0689C">
      <w:pPr>
        <w:rPr>
          <w:b/>
          <w:szCs w:val="20"/>
        </w:rPr>
      </w:pPr>
    </w:p>
    <w:p w14:paraId="1ADA6D12" w14:textId="48A677EE" w:rsidR="00971BEB" w:rsidRPr="00370411" w:rsidRDefault="00971BEB" w:rsidP="00D0689C">
      <w:pPr>
        <w:rPr>
          <w:b/>
          <w:szCs w:val="20"/>
        </w:rPr>
      </w:pPr>
    </w:p>
    <w:p w14:paraId="3553C931" w14:textId="24711AF1" w:rsidR="00971BEB" w:rsidRPr="00370411" w:rsidRDefault="00971BEB" w:rsidP="00D0689C">
      <w:pPr>
        <w:rPr>
          <w:b/>
          <w:szCs w:val="20"/>
        </w:rPr>
      </w:pPr>
    </w:p>
    <w:p w14:paraId="22235B28" w14:textId="7EB90956" w:rsidR="00971BEB" w:rsidRPr="00370411" w:rsidRDefault="00971BEB" w:rsidP="00D0689C">
      <w:pPr>
        <w:rPr>
          <w:b/>
          <w:szCs w:val="20"/>
        </w:rPr>
      </w:pPr>
    </w:p>
    <w:p w14:paraId="1BA82D8B" w14:textId="2703BB8D" w:rsidR="00971BEB" w:rsidRPr="00370411" w:rsidRDefault="00971BEB" w:rsidP="00D0689C">
      <w:pPr>
        <w:rPr>
          <w:b/>
          <w:szCs w:val="20"/>
        </w:rPr>
      </w:pPr>
    </w:p>
    <w:p w14:paraId="553EE8C9" w14:textId="5493F468" w:rsidR="00971BEB" w:rsidRPr="00370411" w:rsidRDefault="00971BEB" w:rsidP="00D0689C">
      <w:pPr>
        <w:rPr>
          <w:b/>
          <w:szCs w:val="20"/>
        </w:rPr>
      </w:pPr>
    </w:p>
    <w:p w14:paraId="4B14212F" w14:textId="02BA3146" w:rsidR="00971BEB" w:rsidRPr="00370411" w:rsidRDefault="00971BEB" w:rsidP="00D0689C">
      <w:pPr>
        <w:rPr>
          <w:b/>
          <w:szCs w:val="20"/>
        </w:rPr>
      </w:pPr>
    </w:p>
    <w:p w14:paraId="3C00FEBB" w14:textId="31567302" w:rsidR="00971BEB" w:rsidRPr="00370411" w:rsidRDefault="00971BEB" w:rsidP="00D0689C">
      <w:pPr>
        <w:rPr>
          <w:b/>
          <w:szCs w:val="20"/>
        </w:rPr>
      </w:pPr>
    </w:p>
    <w:p w14:paraId="5C86DBE2" w14:textId="2804B253" w:rsidR="00971BEB" w:rsidRPr="00370411" w:rsidRDefault="00971BEB" w:rsidP="00D0689C">
      <w:pPr>
        <w:rPr>
          <w:b/>
          <w:szCs w:val="20"/>
        </w:rPr>
      </w:pPr>
    </w:p>
    <w:p w14:paraId="5739E6F4" w14:textId="4C53E56F" w:rsidR="00971BEB" w:rsidRPr="00370411" w:rsidRDefault="00971BEB" w:rsidP="00D0689C">
      <w:pPr>
        <w:rPr>
          <w:b/>
          <w:szCs w:val="20"/>
        </w:rPr>
      </w:pPr>
    </w:p>
    <w:p w14:paraId="4995A12D" w14:textId="04BA4BDC" w:rsidR="00971BEB" w:rsidRPr="00370411" w:rsidRDefault="00971BEB" w:rsidP="00D0689C">
      <w:pPr>
        <w:rPr>
          <w:b/>
          <w:szCs w:val="20"/>
        </w:rPr>
      </w:pPr>
    </w:p>
    <w:p w14:paraId="79FCF8C8" w14:textId="018BF5A4" w:rsidR="00971BEB" w:rsidRPr="00370411" w:rsidRDefault="00971BEB" w:rsidP="005456D5">
      <w:pPr>
        <w:pStyle w:val="Titel"/>
      </w:pPr>
    </w:p>
    <w:p w14:paraId="691B2239" w14:textId="77777777" w:rsidR="00D72563" w:rsidRDefault="00D72563" w:rsidP="005456D5">
      <w:pPr>
        <w:pStyle w:val="Titel"/>
        <w:jc w:val="center"/>
      </w:pPr>
    </w:p>
    <w:p w14:paraId="05D79C78" w14:textId="77777777" w:rsidR="00D72563" w:rsidRDefault="00D72563" w:rsidP="005456D5">
      <w:pPr>
        <w:pStyle w:val="Titel"/>
        <w:jc w:val="center"/>
      </w:pPr>
    </w:p>
    <w:p w14:paraId="13C264BE" w14:textId="77777777" w:rsidR="00D72563" w:rsidRDefault="00D72563" w:rsidP="005456D5">
      <w:pPr>
        <w:pStyle w:val="Titel"/>
        <w:jc w:val="center"/>
      </w:pPr>
    </w:p>
    <w:p w14:paraId="00EE171D" w14:textId="07F69B9B" w:rsidR="005456D5" w:rsidRPr="00370411" w:rsidRDefault="00D72563" w:rsidP="00D72563">
      <w:pPr>
        <w:pStyle w:val="Titel"/>
        <w:jc w:val="center"/>
      </w:pPr>
      <w:r>
        <w:t>Sportdienst lichtervelde</w:t>
      </w:r>
      <w:r w:rsidR="005456D5" w:rsidRPr="00370411">
        <w:t>:</w:t>
      </w:r>
    </w:p>
    <w:p w14:paraId="07991322" w14:textId="58E52535" w:rsidR="005456D5" w:rsidRPr="00370411" w:rsidRDefault="005456D5" w:rsidP="00D72563">
      <w:pPr>
        <w:pStyle w:val="Titel"/>
        <w:jc w:val="center"/>
      </w:pPr>
      <w:r w:rsidRPr="00370411">
        <w:t>Jaarprogramma 202</w:t>
      </w:r>
      <w:r w:rsidR="00F70D1A">
        <w:t>6</w:t>
      </w:r>
    </w:p>
    <w:p w14:paraId="760061EF" w14:textId="07BA1500" w:rsidR="00971BEB" w:rsidRPr="00370411" w:rsidRDefault="00971BEB" w:rsidP="00D0689C">
      <w:pPr>
        <w:rPr>
          <w:b/>
          <w:szCs w:val="20"/>
        </w:rPr>
      </w:pPr>
    </w:p>
    <w:p w14:paraId="08C44831" w14:textId="6D123333" w:rsidR="00971BEB" w:rsidRPr="00370411" w:rsidRDefault="00971BEB" w:rsidP="00D0689C">
      <w:pPr>
        <w:rPr>
          <w:b/>
          <w:szCs w:val="20"/>
        </w:rPr>
      </w:pPr>
    </w:p>
    <w:p w14:paraId="6E431C97" w14:textId="1FACD0CE" w:rsidR="00971BEB" w:rsidRPr="00370411" w:rsidRDefault="00971BEB" w:rsidP="00D0689C">
      <w:pPr>
        <w:rPr>
          <w:b/>
          <w:szCs w:val="20"/>
        </w:rPr>
      </w:pPr>
    </w:p>
    <w:p w14:paraId="43D343BB" w14:textId="1ADA2F0F" w:rsidR="00971BEB" w:rsidRPr="00370411" w:rsidRDefault="00971BEB" w:rsidP="005456D5">
      <w:pPr>
        <w:pStyle w:val="Kop2"/>
      </w:pPr>
    </w:p>
    <w:p w14:paraId="590926F2" w14:textId="44AB4131" w:rsidR="00971BEB" w:rsidRDefault="00971BEB" w:rsidP="00D0689C">
      <w:pPr>
        <w:rPr>
          <w:b/>
          <w:szCs w:val="20"/>
        </w:rPr>
      </w:pPr>
    </w:p>
    <w:p w14:paraId="78F0DA40" w14:textId="1CBA8589" w:rsidR="00D72563" w:rsidRDefault="00D72563" w:rsidP="00D0689C">
      <w:pPr>
        <w:rPr>
          <w:b/>
          <w:szCs w:val="20"/>
        </w:rPr>
      </w:pPr>
    </w:p>
    <w:p w14:paraId="3AA1A592" w14:textId="4D6181DA" w:rsidR="00D72563" w:rsidRDefault="00D72563" w:rsidP="00D0689C">
      <w:pPr>
        <w:rPr>
          <w:b/>
          <w:szCs w:val="20"/>
        </w:rPr>
      </w:pPr>
    </w:p>
    <w:p w14:paraId="30BF65B5" w14:textId="513921C0" w:rsidR="00D72563" w:rsidRDefault="00D72563" w:rsidP="00D0689C">
      <w:pPr>
        <w:rPr>
          <w:b/>
          <w:szCs w:val="20"/>
        </w:rPr>
      </w:pPr>
    </w:p>
    <w:p w14:paraId="7769B369" w14:textId="61785731" w:rsidR="00D72563" w:rsidRPr="00370411" w:rsidRDefault="00D72563" w:rsidP="00D0689C">
      <w:pPr>
        <w:rPr>
          <w:b/>
          <w:szCs w:val="20"/>
        </w:rPr>
      </w:pPr>
    </w:p>
    <w:sdt>
      <w:sdtPr>
        <w:rPr>
          <w:rFonts w:eastAsiaTheme="minorHAnsi" w:cstheme="minorBidi"/>
          <w:color w:val="auto"/>
          <w:kern w:val="2"/>
          <w:sz w:val="20"/>
          <w:szCs w:val="22"/>
          <w:lang w:eastAsia="en-US"/>
          <w14:ligatures w14:val="standardContextual"/>
        </w:rPr>
        <w:id w:val="84503012"/>
        <w:docPartObj>
          <w:docPartGallery w:val="Table of Contents"/>
          <w:docPartUnique/>
        </w:docPartObj>
      </w:sdtPr>
      <w:sdtEndPr>
        <w:rPr>
          <w:b/>
          <w:bCs/>
        </w:rPr>
      </w:sdtEndPr>
      <w:sdtContent>
        <w:p w14:paraId="5919CB04" w14:textId="76F52389" w:rsidR="00971BEB" w:rsidRDefault="00971BEB">
          <w:pPr>
            <w:pStyle w:val="Kopvaninhoudsopgave"/>
          </w:pPr>
          <w:r w:rsidRPr="00370411">
            <w:t>Inhoud</w:t>
          </w:r>
        </w:p>
        <w:p w14:paraId="35613C6D" w14:textId="77777777" w:rsidR="00340B68" w:rsidRPr="00340B68" w:rsidRDefault="00340B68" w:rsidP="00340B68">
          <w:pPr>
            <w:rPr>
              <w:lang w:eastAsia="nl-BE"/>
            </w:rPr>
          </w:pPr>
        </w:p>
        <w:p w14:paraId="11F87C63" w14:textId="198794B4" w:rsidR="00340B68" w:rsidRDefault="00971BEB">
          <w:pPr>
            <w:pStyle w:val="Inhopg1"/>
            <w:tabs>
              <w:tab w:val="left" w:pos="880"/>
              <w:tab w:val="right" w:leader="dot" w:pos="9062"/>
            </w:tabs>
            <w:rPr>
              <w:rFonts w:asciiTheme="minorHAnsi" w:eastAsiaTheme="minorEastAsia" w:hAnsiTheme="minorHAnsi"/>
              <w:noProof/>
              <w:kern w:val="0"/>
              <w:sz w:val="22"/>
              <w:lang w:eastAsia="nl-BE"/>
              <w14:ligatures w14:val="none"/>
            </w:rPr>
          </w:pPr>
          <w:r w:rsidRPr="00370411">
            <w:fldChar w:fldCharType="begin"/>
          </w:r>
          <w:r w:rsidRPr="00370411">
            <w:instrText xml:space="preserve"> TOC \o "1-3" \h \z \u </w:instrText>
          </w:r>
          <w:r w:rsidRPr="00370411">
            <w:fldChar w:fldCharType="separate"/>
          </w:r>
          <w:hyperlink w:anchor="_Toc185498949" w:history="1">
            <w:r w:rsidR="00340B68" w:rsidRPr="00837A64">
              <w:rPr>
                <w:rStyle w:val="Hyperlink"/>
                <w:noProof/>
              </w:rPr>
              <w:t>1.</w:t>
            </w:r>
            <w:r w:rsidR="00340B68">
              <w:rPr>
                <w:rFonts w:asciiTheme="minorHAnsi" w:eastAsiaTheme="minorEastAsia" w:hAnsiTheme="minorHAnsi"/>
                <w:noProof/>
                <w:kern w:val="0"/>
                <w:sz w:val="22"/>
                <w:lang w:eastAsia="nl-BE"/>
                <w14:ligatures w14:val="none"/>
              </w:rPr>
              <w:tab/>
            </w:r>
            <w:r w:rsidR="00DB6DA1">
              <w:rPr>
                <w:rStyle w:val="Hyperlink"/>
                <w:noProof/>
              </w:rPr>
              <w:t>K</w:t>
            </w:r>
            <w:r w:rsidR="00340B68" w:rsidRPr="00837A64">
              <w:rPr>
                <w:rStyle w:val="Hyperlink"/>
                <w:noProof/>
              </w:rPr>
              <w:t>leuters en kinderen</w:t>
            </w:r>
            <w:r w:rsidR="00340B68">
              <w:rPr>
                <w:noProof/>
                <w:webHidden/>
              </w:rPr>
              <w:tab/>
            </w:r>
            <w:r w:rsidR="00340B68">
              <w:rPr>
                <w:noProof/>
                <w:webHidden/>
              </w:rPr>
              <w:fldChar w:fldCharType="begin"/>
            </w:r>
            <w:r w:rsidR="00340B68">
              <w:rPr>
                <w:noProof/>
                <w:webHidden/>
              </w:rPr>
              <w:instrText xml:space="preserve"> PAGEREF _Toc185498949 \h </w:instrText>
            </w:r>
            <w:r w:rsidR="00340B68">
              <w:rPr>
                <w:noProof/>
                <w:webHidden/>
              </w:rPr>
            </w:r>
            <w:r w:rsidR="00340B68">
              <w:rPr>
                <w:noProof/>
                <w:webHidden/>
              </w:rPr>
              <w:fldChar w:fldCharType="separate"/>
            </w:r>
            <w:r w:rsidR="004E1869">
              <w:rPr>
                <w:noProof/>
                <w:webHidden/>
              </w:rPr>
              <w:t>3</w:t>
            </w:r>
            <w:r w:rsidR="00340B68">
              <w:rPr>
                <w:noProof/>
                <w:webHidden/>
              </w:rPr>
              <w:fldChar w:fldCharType="end"/>
            </w:r>
          </w:hyperlink>
        </w:p>
        <w:p w14:paraId="04C8AC4C" w14:textId="009D097B"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0" w:history="1">
            <w:r w:rsidR="00340B68" w:rsidRPr="00837A64">
              <w:rPr>
                <w:rStyle w:val="Hyperlink"/>
                <w:noProof/>
              </w:rPr>
              <w:t>1.1.</w:t>
            </w:r>
            <w:r w:rsidR="00340B68">
              <w:rPr>
                <w:rFonts w:asciiTheme="minorHAnsi" w:eastAsiaTheme="minorEastAsia" w:hAnsiTheme="minorHAnsi"/>
                <w:noProof/>
                <w:kern w:val="0"/>
                <w:sz w:val="22"/>
                <w:lang w:eastAsia="nl-BE"/>
                <w14:ligatures w14:val="none"/>
              </w:rPr>
              <w:tab/>
            </w:r>
            <w:r w:rsidR="00340B68" w:rsidRPr="00837A64">
              <w:rPr>
                <w:rStyle w:val="Hyperlink"/>
                <w:noProof/>
              </w:rPr>
              <w:t>Kleuteracademie</w:t>
            </w:r>
            <w:r w:rsidR="00340B68">
              <w:rPr>
                <w:noProof/>
                <w:webHidden/>
              </w:rPr>
              <w:tab/>
            </w:r>
            <w:r w:rsidR="00340B68">
              <w:rPr>
                <w:noProof/>
                <w:webHidden/>
              </w:rPr>
              <w:fldChar w:fldCharType="begin"/>
            </w:r>
            <w:r w:rsidR="00340B68">
              <w:rPr>
                <w:noProof/>
                <w:webHidden/>
              </w:rPr>
              <w:instrText xml:space="preserve"> PAGEREF _Toc185498950 \h </w:instrText>
            </w:r>
            <w:r w:rsidR="00340B68">
              <w:rPr>
                <w:noProof/>
                <w:webHidden/>
              </w:rPr>
            </w:r>
            <w:r w:rsidR="00340B68">
              <w:rPr>
                <w:noProof/>
                <w:webHidden/>
              </w:rPr>
              <w:fldChar w:fldCharType="separate"/>
            </w:r>
            <w:r w:rsidR="004E1869">
              <w:rPr>
                <w:noProof/>
                <w:webHidden/>
              </w:rPr>
              <w:t>3</w:t>
            </w:r>
            <w:r w:rsidR="00340B68">
              <w:rPr>
                <w:noProof/>
                <w:webHidden/>
              </w:rPr>
              <w:fldChar w:fldCharType="end"/>
            </w:r>
          </w:hyperlink>
        </w:p>
        <w:p w14:paraId="21869A48" w14:textId="38030EB0"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1" w:history="1">
            <w:r w:rsidR="00340B68" w:rsidRPr="00837A64">
              <w:rPr>
                <w:rStyle w:val="Hyperlink"/>
                <w:noProof/>
              </w:rPr>
              <w:t>1.2.</w:t>
            </w:r>
            <w:r w:rsidR="00340B68">
              <w:rPr>
                <w:rFonts w:asciiTheme="minorHAnsi" w:eastAsiaTheme="minorEastAsia" w:hAnsiTheme="minorHAnsi"/>
                <w:noProof/>
                <w:kern w:val="0"/>
                <w:sz w:val="22"/>
                <w:lang w:eastAsia="nl-BE"/>
                <w14:ligatures w14:val="none"/>
              </w:rPr>
              <w:tab/>
            </w:r>
            <w:r w:rsidR="00340B68" w:rsidRPr="00837A64">
              <w:rPr>
                <w:rStyle w:val="Hyperlink"/>
                <w:noProof/>
              </w:rPr>
              <w:t>Multimove i.s.m. de Lichterveldse scholen</w:t>
            </w:r>
            <w:r w:rsidR="00340B68">
              <w:rPr>
                <w:noProof/>
                <w:webHidden/>
              </w:rPr>
              <w:tab/>
            </w:r>
            <w:r w:rsidR="00340B68">
              <w:rPr>
                <w:noProof/>
                <w:webHidden/>
              </w:rPr>
              <w:fldChar w:fldCharType="begin"/>
            </w:r>
            <w:r w:rsidR="00340B68">
              <w:rPr>
                <w:noProof/>
                <w:webHidden/>
              </w:rPr>
              <w:instrText xml:space="preserve"> PAGEREF _Toc185498951 \h </w:instrText>
            </w:r>
            <w:r w:rsidR="00340B68">
              <w:rPr>
                <w:noProof/>
                <w:webHidden/>
              </w:rPr>
            </w:r>
            <w:r w:rsidR="00340B68">
              <w:rPr>
                <w:noProof/>
                <w:webHidden/>
              </w:rPr>
              <w:fldChar w:fldCharType="separate"/>
            </w:r>
            <w:r w:rsidR="004E1869">
              <w:rPr>
                <w:noProof/>
                <w:webHidden/>
              </w:rPr>
              <w:t>3</w:t>
            </w:r>
            <w:r w:rsidR="00340B68">
              <w:rPr>
                <w:noProof/>
                <w:webHidden/>
              </w:rPr>
              <w:fldChar w:fldCharType="end"/>
            </w:r>
          </w:hyperlink>
        </w:p>
        <w:p w14:paraId="43D97840" w14:textId="76564130"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2" w:history="1">
            <w:r w:rsidR="00340B68" w:rsidRPr="00837A64">
              <w:rPr>
                <w:rStyle w:val="Hyperlink"/>
                <w:noProof/>
              </w:rPr>
              <w:t>1.3.</w:t>
            </w:r>
            <w:r w:rsidR="00340B68">
              <w:rPr>
                <w:rFonts w:asciiTheme="minorHAnsi" w:eastAsiaTheme="minorEastAsia" w:hAnsiTheme="minorHAnsi"/>
                <w:noProof/>
                <w:kern w:val="0"/>
                <w:sz w:val="22"/>
                <w:lang w:eastAsia="nl-BE"/>
                <w14:ligatures w14:val="none"/>
              </w:rPr>
              <w:tab/>
            </w:r>
            <w:r w:rsidR="00340B68" w:rsidRPr="00837A64">
              <w:rPr>
                <w:rStyle w:val="Hyperlink"/>
                <w:noProof/>
              </w:rPr>
              <w:t>Sportklassen</w:t>
            </w:r>
            <w:r w:rsidR="00340B68">
              <w:rPr>
                <w:noProof/>
                <w:webHidden/>
              </w:rPr>
              <w:tab/>
            </w:r>
            <w:r w:rsidR="00340B68">
              <w:rPr>
                <w:noProof/>
                <w:webHidden/>
              </w:rPr>
              <w:fldChar w:fldCharType="begin"/>
            </w:r>
            <w:r w:rsidR="00340B68">
              <w:rPr>
                <w:noProof/>
                <w:webHidden/>
              </w:rPr>
              <w:instrText xml:space="preserve"> PAGEREF _Toc185498952 \h </w:instrText>
            </w:r>
            <w:r w:rsidR="00340B68">
              <w:rPr>
                <w:noProof/>
                <w:webHidden/>
              </w:rPr>
            </w:r>
            <w:r w:rsidR="00340B68">
              <w:rPr>
                <w:noProof/>
                <w:webHidden/>
              </w:rPr>
              <w:fldChar w:fldCharType="separate"/>
            </w:r>
            <w:r w:rsidR="004E1869">
              <w:rPr>
                <w:noProof/>
                <w:webHidden/>
              </w:rPr>
              <w:t>4</w:t>
            </w:r>
            <w:r w:rsidR="00340B68">
              <w:rPr>
                <w:noProof/>
                <w:webHidden/>
              </w:rPr>
              <w:fldChar w:fldCharType="end"/>
            </w:r>
          </w:hyperlink>
        </w:p>
        <w:p w14:paraId="08E6FCA8" w14:textId="06800673"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3" w:history="1">
            <w:r w:rsidR="00340B68" w:rsidRPr="00837A64">
              <w:rPr>
                <w:rStyle w:val="Hyperlink"/>
                <w:noProof/>
              </w:rPr>
              <w:t>1.4.</w:t>
            </w:r>
            <w:r w:rsidR="00340B68">
              <w:rPr>
                <w:rFonts w:asciiTheme="minorHAnsi" w:eastAsiaTheme="minorEastAsia" w:hAnsiTheme="minorHAnsi"/>
                <w:noProof/>
                <w:kern w:val="0"/>
                <w:sz w:val="22"/>
                <w:lang w:eastAsia="nl-BE"/>
                <w14:ligatures w14:val="none"/>
              </w:rPr>
              <w:tab/>
            </w:r>
            <w:r w:rsidR="00340B68" w:rsidRPr="00837A64">
              <w:rPr>
                <w:rStyle w:val="Hyperlink"/>
                <w:noProof/>
              </w:rPr>
              <w:t>Watergewenning</w:t>
            </w:r>
            <w:r w:rsidR="00340B68">
              <w:rPr>
                <w:noProof/>
                <w:webHidden/>
              </w:rPr>
              <w:tab/>
            </w:r>
            <w:r w:rsidR="00340B68">
              <w:rPr>
                <w:noProof/>
                <w:webHidden/>
              </w:rPr>
              <w:fldChar w:fldCharType="begin"/>
            </w:r>
            <w:r w:rsidR="00340B68">
              <w:rPr>
                <w:noProof/>
                <w:webHidden/>
              </w:rPr>
              <w:instrText xml:space="preserve"> PAGEREF _Toc185498953 \h </w:instrText>
            </w:r>
            <w:r w:rsidR="00340B68">
              <w:rPr>
                <w:noProof/>
                <w:webHidden/>
              </w:rPr>
            </w:r>
            <w:r w:rsidR="00340B68">
              <w:rPr>
                <w:noProof/>
                <w:webHidden/>
              </w:rPr>
              <w:fldChar w:fldCharType="separate"/>
            </w:r>
            <w:r w:rsidR="004E1869">
              <w:rPr>
                <w:noProof/>
                <w:webHidden/>
              </w:rPr>
              <w:t>4</w:t>
            </w:r>
            <w:r w:rsidR="00340B68">
              <w:rPr>
                <w:noProof/>
                <w:webHidden/>
              </w:rPr>
              <w:fldChar w:fldCharType="end"/>
            </w:r>
          </w:hyperlink>
        </w:p>
        <w:p w14:paraId="20775E7F" w14:textId="01BBDD43"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4" w:history="1">
            <w:r w:rsidR="00340B68" w:rsidRPr="00837A64">
              <w:rPr>
                <w:rStyle w:val="Hyperlink"/>
                <w:noProof/>
              </w:rPr>
              <w:t>1.5.</w:t>
            </w:r>
            <w:r w:rsidR="00340B68">
              <w:rPr>
                <w:rFonts w:asciiTheme="minorHAnsi" w:eastAsiaTheme="minorEastAsia" w:hAnsiTheme="minorHAnsi"/>
                <w:noProof/>
                <w:kern w:val="0"/>
                <w:sz w:val="22"/>
                <w:lang w:eastAsia="nl-BE"/>
                <w14:ligatures w14:val="none"/>
              </w:rPr>
              <w:tab/>
            </w:r>
            <w:r w:rsidR="00340B68" w:rsidRPr="00837A64">
              <w:rPr>
                <w:rStyle w:val="Hyperlink"/>
                <w:noProof/>
              </w:rPr>
              <w:t>Kijk ik fiets!</w:t>
            </w:r>
            <w:r w:rsidR="00340B68">
              <w:rPr>
                <w:noProof/>
                <w:webHidden/>
              </w:rPr>
              <w:tab/>
            </w:r>
            <w:r w:rsidR="00340B68">
              <w:rPr>
                <w:noProof/>
                <w:webHidden/>
              </w:rPr>
              <w:fldChar w:fldCharType="begin"/>
            </w:r>
            <w:r w:rsidR="00340B68">
              <w:rPr>
                <w:noProof/>
                <w:webHidden/>
              </w:rPr>
              <w:instrText xml:space="preserve"> PAGEREF _Toc185498954 \h </w:instrText>
            </w:r>
            <w:r w:rsidR="00340B68">
              <w:rPr>
                <w:noProof/>
                <w:webHidden/>
              </w:rPr>
            </w:r>
            <w:r w:rsidR="00340B68">
              <w:rPr>
                <w:noProof/>
                <w:webHidden/>
              </w:rPr>
              <w:fldChar w:fldCharType="separate"/>
            </w:r>
            <w:r w:rsidR="004E1869">
              <w:rPr>
                <w:noProof/>
                <w:webHidden/>
              </w:rPr>
              <w:t>4</w:t>
            </w:r>
            <w:r w:rsidR="00340B68">
              <w:rPr>
                <w:noProof/>
                <w:webHidden/>
              </w:rPr>
              <w:fldChar w:fldCharType="end"/>
            </w:r>
          </w:hyperlink>
        </w:p>
        <w:p w14:paraId="1E710116" w14:textId="417FF01F"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5" w:history="1">
            <w:r w:rsidR="00340B68" w:rsidRPr="00837A64">
              <w:rPr>
                <w:rStyle w:val="Hyperlink"/>
                <w:noProof/>
              </w:rPr>
              <w:t>1.6.</w:t>
            </w:r>
            <w:r w:rsidR="00340B68">
              <w:rPr>
                <w:rFonts w:asciiTheme="minorHAnsi" w:eastAsiaTheme="minorEastAsia" w:hAnsiTheme="minorHAnsi"/>
                <w:noProof/>
                <w:kern w:val="0"/>
                <w:sz w:val="22"/>
                <w:lang w:eastAsia="nl-BE"/>
                <w14:ligatures w14:val="none"/>
              </w:rPr>
              <w:tab/>
            </w:r>
            <w:r w:rsidR="00340B68" w:rsidRPr="00837A64">
              <w:rPr>
                <w:rStyle w:val="Hyperlink"/>
                <w:noProof/>
              </w:rPr>
              <w:t>Sportkamp groot verlof (juli)</w:t>
            </w:r>
            <w:r w:rsidR="00340B68">
              <w:rPr>
                <w:noProof/>
                <w:webHidden/>
              </w:rPr>
              <w:tab/>
            </w:r>
            <w:r w:rsidR="00340B68">
              <w:rPr>
                <w:noProof/>
                <w:webHidden/>
              </w:rPr>
              <w:fldChar w:fldCharType="begin"/>
            </w:r>
            <w:r w:rsidR="00340B68">
              <w:rPr>
                <w:noProof/>
                <w:webHidden/>
              </w:rPr>
              <w:instrText xml:space="preserve"> PAGEREF _Toc185498955 \h </w:instrText>
            </w:r>
            <w:r w:rsidR="00340B68">
              <w:rPr>
                <w:noProof/>
                <w:webHidden/>
              </w:rPr>
            </w:r>
            <w:r w:rsidR="00340B68">
              <w:rPr>
                <w:noProof/>
                <w:webHidden/>
              </w:rPr>
              <w:fldChar w:fldCharType="separate"/>
            </w:r>
            <w:r w:rsidR="004E1869">
              <w:rPr>
                <w:noProof/>
                <w:webHidden/>
              </w:rPr>
              <w:t>4</w:t>
            </w:r>
            <w:r w:rsidR="00340B68">
              <w:rPr>
                <w:noProof/>
                <w:webHidden/>
              </w:rPr>
              <w:fldChar w:fldCharType="end"/>
            </w:r>
          </w:hyperlink>
        </w:p>
        <w:p w14:paraId="70435F63" w14:textId="7A902E1F"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6" w:history="1">
            <w:r w:rsidR="00340B68" w:rsidRPr="00837A64">
              <w:rPr>
                <w:rStyle w:val="Hyperlink"/>
                <w:noProof/>
              </w:rPr>
              <w:t>1.7.</w:t>
            </w:r>
            <w:r w:rsidR="00340B68">
              <w:rPr>
                <w:rFonts w:asciiTheme="minorHAnsi" w:eastAsiaTheme="minorEastAsia" w:hAnsiTheme="minorHAnsi"/>
                <w:noProof/>
                <w:kern w:val="0"/>
                <w:sz w:val="22"/>
                <w:lang w:eastAsia="nl-BE"/>
                <w14:ligatures w14:val="none"/>
              </w:rPr>
              <w:tab/>
            </w:r>
            <w:r w:rsidR="00340B68" w:rsidRPr="00837A64">
              <w:rPr>
                <w:rStyle w:val="Hyperlink"/>
                <w:noProof/>
              </w:rPr>
              <w:t>Kleutersportkamp groot verlof (2 periodes augustus)</w:t>
            </w:r>
            <w:r w:rsidR="00340B68">
              <w:rPr>
                <w:noProof/>
                <w:webHidden/>
              </w:rPr>
              <w:tab/>
            </w:r>
            <w:r w:rsidR="00340B68">
              <w:rPr>
                <w:noProof/>
                <w:webHidden/>
              </w:rPr>
              <w:fldChar w:fldCharType="begin"/>
            </w:r>
            <w:r w:rsidR="00340B68">
              <w:rPr>
                <w:noProof/>
                <w:webHidden/>
              </w:rPr>
              <w:instrText xml:space="preserve"> PAGEREF _Toc185498956 \h </w:instrText>
            </w:r>
            <w:r w:rsidR="00340B68">
              <w:rPr>
                <w:noProof/>
                <w:webHidden/>
              </w:rPr>
            </w:r>
            <w:r w:rsidR="00340B68">
              <w:rPr>
                <w:noProof/>
                <w:webHidden/>
              </w:rPr>
              <w:fldChar w:fldCharType="separate"/>
            </w:r>
            <w:r w:rsidR="004E1869">
              <w:rPr>
                <w:noProof/>
                <w:webHidden/>
              </w:rPr>
              <w:t>5</w:t>
            </w:r>
            <w:r w:rsidR="00340B68">
              <w:rPr>
                <w:noProof/>
                <w:webHidden/>
              </w:rPr>
              <w:fldChar w:fldCharType="end"/>
            </w:r>
          </w:hyperlink>
        </w:p>
        <w:p w14:paraId="63AF5438" w14:textId="100440FA"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57" w:history="1">
            <w:r w:rsidR="00340B68" w:rsidRPr="00837A64">
              <w:rPr>
                <w:rStyle w:val="Hyperlink"/>
                <w:noProof/>
              </w:rPr>
              <w:t>1.8.</w:t>
            </w:r>
            <w:r w:rsidR="00340B68">
              <w:rPr>
                <w:rFonts w:asciiTheme="minorHAnsi" w:eastAsiaTheme="minorEastAsia" w:hAnsiTheme="minorHAnsi"/>
                <w:noProof/>
                <w:kern w:val="0"/>
                <w:sz w:val="22"/>
                <w:lang w:eastAsia="nl-BE"/>
                <w14:ligatures w14:val="none"/>
              </w:rPr>
              <w:tab/>
            </w:r>
            <w:r w:rsidR="00340B68" w:rsidRPr="00837A64">
              <w:rPr>
                <w:rStyle w:val="Hyperlink"/>
                <w:noProof/>
              </w:rPr>
              <w:t>Scholenveldloop i.s.m. MOEV</w:t>
            </w:r>
            <w:r w:rsidR="00340B68">
              <w:rPr>
                <w:noProof/>
                <w:webHidden/>
              </w:rPr>
              <w:tab/>
            </w:r>
            <w:r w:rsidR="00340B68">
              <w:rPr>
                <w:noProof/>
                <w:webHidden/>
              </w:rPr>
              <w:fldChar w:fldCharType="begin"/>
            </w:r>
            <w:r w:rsidR="00340B68">
              <w:rPr>
                <w:noProof/>
                <w:webHidden/>
              </w:rPr>
              <w:instrText xml:space="preserve"> PAGEREF _Toc185498957 \h </w:instrText>
            </w:r>
            <w:r w:rsidR="00340B68">
              <w:rPr>
                <w:noProof/>
                <w:webHidden/>
              </w:rPr>
            </w:r>
            <w:r w:rsidR="00340B68">
              <w:rPr>
                <w:noProof/>
                <w:webHidden/>
              </w:rPr>
              <w:fldChar w:fldCharType="separate"/>
            </w:r>
            <w:r w:rsidR="004E1869">
              <w:rPr>
                <w:noProof/>
                <w:webHidden/>
              </w:rPr>
              <w:t>5</w:t>
            </w:r>
            <w:r w:rsidR="00340B68">
              <w:rPr>
                <w:noProof/>
                <w:webHidden/>
              </w:rPr>
              <w:fldChar w:fldCharType="end"/>
            </w:r>
          </w:hyperlink>
        </w:p>
        <w:p w14:paraId="583EE0E7" w14:textId="643AE1C1" w:rsidR="00340B68" w:rsidRDefault="00A54DCC">
          <w:pPr>
            <w:pStyle w:val="Inhopg2"/>
            <w:tabs>
              <w:tab w:val="left" w:pos="880"/>
              <w:tab w:val="right" w:leader="dot" w:pos="9062"/>
            </w:tabs>
            <w:rPr>
              <w:rStyle w:val="Hyperlink"/>
              <w:noProof/>
            </w:rPr>
          </w:pPr>
          <w:hyperlink w:anchor="_Toc185498958" w:history="1">
            <w:r w:rsidR="00340B68" w:rsidRPr="00837A64">
              <w:rPr>
                <w:rStyle w:val="Hyperlink"/>
                <w:noProof/>
              </w:rPr>
              <w:t>1.9.</w:t>
            </w:r>
            <w:r w:rsidR="00340B68">
              <w:rPr>
                <w:rFonts w:asciiTheme="minorHAnsi" w:eastAsiaTheme="minorEastAsia" w:hAnsiTheme="minorHAnsi"/>
                <w:noProof/>
                <w:kern w:val="0"/>
                <w:sz w:val="22"/>
                <w:lang w:eastAsia="nl-BE"/>
                <w14:ligatures w14:val="none"/>
              </w:rPr>
              <w:tab/>
            </w:r>
            <w:r w:rsidR="00340B68" w:rsidRPr="00837A64">
              <w:rPr>
                <w:rStyle w:val="Hyperlink"/>
                <w:noProof/>
              </w:rPr>
              <w:t>Badmintoninstuif i.s.m. MOEV</w:t>
            </w:r>
            <w:r w:rsidR="00340B68">
              <w:rPr>
                <w:noProof/>
                <w:webHidden/>
              </w:rPr>
              <w:tab/>
            </w:r>
            <w:r w:rsidR="00340B68">
              <w:rPr>
                <w:noProof/>
                <w:webHidden/>
              </w:rPr>
              <w:fldChar w:fldCharType="begin"/>
            </w:r>
            <w:r w:rsidR="00340B68">
              <w:rPr>
                <w:noProof/>
                <w:webHidden/>
              </w:rPr>
              <w:instrText xml:space="preserve"> PAGEREF _Toc185498958 \h </w:instrText>
            </w:r>
            <w:r w:rsidR="00340B68">
              <w:rPr>
                <w:noProof/>
                <w:webHidden/>
              </w:rPr>
            </w:r>
            <w:r w:rsidR="00340B68">
              <w:rPr>
                <w:noProof/>
                <w:webHidden/>
              </w:rPr>
              <w:fldChar w:fldCharType="separate"/>
            </w:r>
            <w:r w:rsidR="004E1869">
              <w:rPr>
                <w:noProof/>
                <w:webHidden/>
              </w:rPr>
              <w:t>5</w:t>
            </w:r>
            <w:r w:rsidR="00340B68">
              <w:rPr>
                <w:noProof/>
                <w:webHidden/>
              </w:rPr>
              <w:fldChar w:fldCharType="end"/>
            </w:r>
          </w:hyperlink>
        </w:p>
        <w:p w14:paraId="77D6CCCC" w14:textId="77777777" w:rsidR="00BD1590" w:rsidRPr="00BD1590" w:rsidRDefault="00BD1590" w:rsidP="00BD1590"/>
        <w:p w14:paraId="7F46E1B8" w14:textId="39EA4EA9" w:rsidR="00340B68" w:rsidRDefault="00A54DCC">
          <w:pPr>
            <w:pStyle w:val="Inhopg1"/>
            <w:tabs>
              <w:tab w:val="left" w:pos="880"/>
              <w:tab w:val="right" w:leader="dot" w:pos="9062"/>
            </w:tabs>
            <w:rPr>
              <w:rFonts w:asciiTheme="minorHAnsi" w:eastAsiaTheme="minorEastAsia" w:hAnsiTheme="minorHAnsi"/>
              <w:noProof/>
              <w:kern w:val="0"/>
              <w:sz w:val="22"/>
              <w:lang w:eastAsia="nl-BE"/>
              <w14:ligatures w14:val="none"/>
            </w:rPr>
          </w:pPr>
          <w:hyperlink w:anchor="_Toc185498959" w:history="1">
            <w:r w:rsidR="00340B68" w:rsidRPr="00837A64">
              <w:rPr>
                <w:rStyle w:val="Hyperlink"/>
                <w:noProof/>
              </w:rPr>
              <w:t>2.</w:t>
            </w:r>
            <w:r w:rsidR="00340B68">
              <w:rPr>
                <w:rFonts w:asciiTheme="minorHAnsi" w:eastAsiaTheme="minorEastAsia" w:hAnsiTheme="minorHAnsi"/>
                <w:noProof/>
                <w:kern w:val="0"/>
                <w:sz w:val="22"/>
                <w:lang w:eastAsia="nl-BE"/>
                <w14:ligatures w14:val="none"/>
              </w:rPr>
              <w:tab/>
            </w:r>
            <w:r w:rsidR="00340B68" w:rsidRPr="00837A64">
              <w:rPr>
                <w:rStyle w:val="Hyperlink"/>
                <w:noProof/>
              </w:rPr>
              <w:t>Volwassenen/senioren</w:t>
            </w:r>
            <w:r w:rsidR="00340B68">
              <w:rPr>
                <w:noProof/>
                <w:webHidden/>
              </w:rPr>
              <w:tab/>
            </w:r>
            <w:r w:rsidR="00340B68">
              <w:rPr>
                <w:noProof/>
                <w:webHidden/>
              </w:rPr>
              <w:fldChar w:fldCharType="begin"/>
            </w:r>
            <w:r w:rsidR="00340B68">
              <w:rPr>
                <w:noProof/>
                <w:webHidden/>
              </w:rPr>
              <w:instrText xml:space="preserve"> PAGEREF _Toc185498959 \h </w:instrText>
            </w:r>
            <w:r w:rsidR="00340B68">
              <w:rPr>
                <w:noProof/>
                <w:webHidden/>
              </w:rPr>
            </w:r>
            <w:r w:rsidR="00340B68">
              <w:rPr>
                <w:noProof/>
                <w:webHidden/>
              </w:rPr>
              <w:fldChar w:fldCharType="separate"/>
            </w:r>
            <w:r w:rsidR="004E1869">
              <w:rPr>
                <w:noProof/>
                <w:webHidden/>
              </w:rPr>
              <w:t>6</w:t>
            </w:r>
            <w:r w:rsidR="00340B68">
              <w:rPr>
                <w:noProof/>
                <w:webHidden/>
              </w:rPr>
              <w:fldChar w:fldCharType="end"/>
            </w:r>
          </w:hyperlink>
        </w:p>
        <w:p w14:paraId="5D4E4DF2" w14:textId="499401F1"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0" w:history="1">
            <w:r w:rsidR="00340B68" w:rsidRPr="00837A64">
              <w:rPr>
                <w:rStyle w:val="Hyperlink"/>
                <w:noProof/>
              </w:rPr>
              <w:t>2.1.</w:t>
            </w:r>
            <w:r w:rsidR="00340B68">
              <w:rPr>
                <w:rFonts w:asciiTheme="minorHAnsi" w:eastAsiaTheme="minorEastAsia" w:hAnsiTheme="minorHAnsi"/>
                <w:noProof/>
                <w:kern w:val="0"/>
                <w:sz w:val="22"/>
                <w:lang w:eastAsia="nl-BE"/>
                <w14:ligatures w14:val="none"/>
              </w:rPr>
              <w:tab/>
            </w:r>
            <w:r w:rsidR="00340B68" w:rsidRPr="00837A64">
              <w:rPr>
                <w:rStyle w:val="Hyperlink"/>
                <w:noProof/>
              </w:rPr>
              <w:t>Run For Life (beginnelingen en gevorderden)</w:t>
            </w:r>
            <w:r w:rsidR="00340B68">
              <w:rPr>
                <w:noProof/>
                <w:webHidden/>
              </w:rPr>
              <w:tab/>
            </w:r>
            <w:r w:rsidR="00340B68">
              <w:rPr>
                <w:noProof/>
                <w:webHidden/>
              </w:rPr>
              <w:fldChar w:fldCharType="begin"/>
            </w:r>
            <w:r w:rsidR="00340B68">
              <w:rPr>
                <w:noProof/>
                <w:webHidden/>
              </w:rPr>
              <w:instrText xml:space="preserve"> PAGEREF _Toc185498960 \h </w:instrText>
            </w:r>
            <w:r w:rsidR="00340B68">
              <w:rPr>
                <w:noProof/>
                <w:webHidden/>
              </w:rPr>
            </w:r>
            <w:r w:rsidR="00340B68">
              <w:rPr>
                <w:noProof/>
                <w:webHidden/>
              </w:rPr>
              <w:fldChar w:fldCharType="separate"/>
            </w:r>
            <w:r w:rsidR="004E1869">
              <w:rPr>
                <w:noProof/>
                <w:webHidden/>
              </w:rPr>
              <w:t>6</w:t>
            </w:r>
            <w:r w:rsidR="00340B68">
              <w:rPr>
                <w:noProof/>
                <w:webHidden/>
              </w:rPr>
              <w:fldChar w:fldCharType="end"/>
            </w:r>
          </w:hyperlink>
        </w:p>
        <w:p w14:paraId="201131BB" w14:textId="0AD482BE"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1" w:history="1">
            <w:r w:rsidR="00340B68" w:rsidRPr="00837A64">
              <w:rPr>
                <w:rStyle w:val="Hyperlink"/>
                <w:noProof/>
              </w:rPr>
              <w:t>2.2.</w:t>
            </w:r>
            <w:r w:rsidR="00340B68">
              <w:rPr>
                <w:rFonts w:asciiTheme="minorHAnsi" w:eastAsiaTheme="minorEastAsia" w:hAnsiTheme="minorHAnsi"/>
                <w:noProof/>
                <w:kern w:val="0"/>
                <w:sz w:val="22"/>
                <w:lang w:eastAsia="nl-BE"/>
                <w14:ligatures w14:val="none"/>
              </w:rPr>
              <w:tab/>
            </w:r>
            <w:r w:rsidR="00340B68" w:rsidRPr="00837A64">
              <w:rPr>
                <w:rStyle w:val="Hyperlink"/>
                <w:noProof/>
              </w:rPr>
              <w:t>Swim For Life (beginnelingen en gevorderden)</w:t>
            </w:r>
            <w:r w:rsidR="00340B68">
              <w:rPr>
                <w:noProof/>
                <w:webHidden/>
              </w:rPr>
              <w:tab/>
            </w:r>
            <w:r w:rsidR="00340B68">
              <w:rPr>
                <w:noProof/>
                <w:webHidden/>
              </w:rPr>
              <w:fldChar w:fldCharType="begin"/>
            </w:r>
            <w:r w:rsidR="00340B68">
              <w:rPr>
                <w:noProof/>
                <w:webHidden/>
              </w:rPr>
              <w:instrText xml:space="preserve"> PAGEREF _Toc185498961 \h </w:instrText>
            </w:r>
            <w:r w:rsidR="00340B68">
              <w:rPr>
                <w:noProof/>
                <w:webHidden/>
              </w:rPr>
            </w:r>
            <w:r w:rsidR="00340B68">
              <w:rPr>
                <w:noProof/>
                <w:webHidden/>
              </w:rPr>
              <w:fldChar w:fldCharType="separate"/>
            </w:r>
            <w:r w:rsidR="004E1869">
              <w:rPr>
                <w:noProof/>
                <w:webHidden/>
              </w:rPr>
              <w:t>6</w:t>
            </w:r>
            <w:r w:rsidR="00340B68">
              <w:rPr>
                <w:noProof/>
                <w:webHidden/>
              </w:rPr>
              <w:fldChar w:fldCharType="end"/>
            </w:r>
          </w:hyperlink>
        </w:p>
        <w:p w14:paraId="4EAD8D3A" w14:textId="7A3CF97A"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2" w:history="1">
            <w:r w:rsidR="00340B68" w:rsidRPr="00837A64">
              <w:rPr>
                <w:rStyle w:val="Hyperlink"/>
                <w:noProof/>
              </w:rPr>
              <w:t>2.3.</w:t>
            </w:r>
            <w:r w:rsidR="00340B68">
              <w:rPr>
                <w:rFonts w:asciiTheme="minorHAnsi" w:eastAsiaTheme="minorEastAsia" w:hAnsiTheme="minorHAnsi"/>
                <w:noProof/>
                <w:kern w:val="0"/>
                <w:sz w:val="22"/>
                <w:lang w:eastAsia="nl-BE"/>
                <w14:ligatures w14:val="none"/>
              </w:rPr>
              <w:tab/>
            </w:r>
            <w:r w:rsidR="00340B68" w:rsidRPr="00837A64">
              <w:rPr>
                <w:rStyle w:val="Hyperlink"/>
                <w:noProof/>
              </w:rPr>
              <w:t>Lady’s Night</w:t>
            </w:r>
            <w:r w:rsidR="00340B68">
              <w:rPr>
                <w:noProof/>
                <w:webHidden/>
              </w:rPr>
              <w:tab/>
            </w:r>
            <w:r w:rsidR="00340B68">
              <w:rPr>
                <w:noProof/>
                <w:webHidden/>
              </w:rPr>
              <w:fldChar w:fldCharType="begin"/>
            </w:r>
            <w:r w:rsidR="00340B68">
              <w:rPr>
                <w:noProof/>
                <w:webHidden/>
              </w:rPr>
              <w:instrText xml:space="preserve"> PAGEREF _Toc185498962 \h </w:instrText>
            </w:r>
            <w:r w:rsidR="00340B68">
              <w:rPr>
                <w:noProof/>
                <w:webHidden/>
              </w:rPr>
            </w:r>
            <w:r w:rsidR="00340B68">
              <w:rPr>
                <w:noProof/>
                <w:webHidden/>
              </w:rPr>
              <w:fldChar w:fldCharType="separate"/>
            </w:r>
            <w:r w:rsidR="004E1869">
              <w:rPr>
                <w:noProof/>
                <w:webHidden/>
              </w:rPr>
              <w:t>6</w:t>
            </w:r>
            <w:r w:rsidR="00340B68">
              <w:rPr>
                <w:noProof/>
                <w:webHidden/>
              </w:rPr>
              <w:fldChar w:fldCharType="end"/>
            </w:r>
          </w:hyperlink>
        </w:p>
        <w:p w14:paraId="730FD00C" w14:textId="5DBD5C9E"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3" w:history="1">
            <w:r w:rsidR="00340B68" w:rsidRPr="00837A64">
              <w:rPr>
                <w:rStyle w:val="Hyperlink"/>
                <w:noProof/>
              </w:rPr>
              <w:t>2.4.</w:t>
            </w:r>
            <w:r w:rsidR="00340B68">
              <w:rPr>
                <w:rFonts w:asciiTheme="minorHAnsi" w:eastAsiaTheme="minorEastAsia" w:hAnsiTheme="minorHAnsi"/>
                <w:noProof/>
                <w:kern w:val="0"/>
                <w:sz w:val="22"/>
                <w:lang w:eastAsia="nl-BE"/>
                <w14:ligatures w14:val="none"/>
              </w:rPr>
              <w:tab/>
            </w:r>
            <w:r w:rsidR="00340B68" w:rsidRPr="00837A64">
              <w:rPr>
                <w:rStyle w:val="Hyperlink"/>
                <w:noProof/>
              </w:rPr>
              <w:t>Groepslessen door externe lesgevers</w:t>
            </w:r>
            <w:r w:rsidR="00340B68">
              <w:rPr>
                <w:noProof/>
                <w:webHidden/>
              </w:rPr>
              <w:tab/>
            </w:r>
            <w:r w:rsidR="00340B68">
              <w:rPr>
                <w:noProof/>
                <w:webHidden/>
              </w:rPr>
              <w:fldChar w:fldCharType="begin"/>
            </w:r>
            <w:r w:rsidR="00340B68">
              <w:rPr>
                <w:noProof/>
                <w:webHidden/>
              </w:rPr>
              <w:instrText xml:space="preserve"> PAGEREF _Toc185498963 \h </w:instrText>
            </w:r>
            <w:r w:rsidR="00340B68">
              <w:rPr>
                <w:noProof/>
                <w:webHidden/>
              </w:rPr>
            </w:r>
            <w:r w:rsidR="00340B68">
              <w:rPr>
                <w:noProof/>
                <w:webHidden/>
              </w:rPr>
              <w:fldChar w:fldCharType="separate"/>
            </w:r>
            <w:r w:rsidR="004E1869">
              <w:rPr>
                <w:noProof/>
                <w:webHidden/>
              </w:rPr>
              <w:t>6</w:t>
            </w:r>
            <w:r w:rsidR="00340B68">
              <w:rPr>
                <w:noProof/>
                <w:webHidden/>
              </w:rPr>
              <w:fldChar w:fldCharType="end"/>
            </w:r>
          </w:hyperlink>
        </w:p>
        <w:p w14:paraId="40AD3E5E" w14:textId="6EB9146C"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4" w:history="1">
            <w:r w:rsidR="00340B68" w:rsidRPr="00837A64">
              <w:rPr>
                <w:rStyle w:val="Hyperlink"/>
                <w:noProof/>
              </w:rPr>
              <w:t>2.5.</w:t>
            </w:r>
            <w:r w:rsidR="00340B68">
              <w:rPr>
                <w:rFonts w:asciiTheme="minorHAnsi" w:eastAsiaTheme="minorEastAsia" w:hAnsiTheme="minorHAnsi"/>
                <w:noProof/>
                <w:kern w:val="0"/>
                <w:sz w:val="22"/>
                <w:lang w:eastAsia="nl-BE"/>
                <w14:ligatures w14:val="none"/>
              </w:rPr>
              <w:tab/>
            </w:r>
            <w:r w:rsidR="00340B68" w:rsidRPr="00837A64">
              <w:rPr>
                <w:rStyle w:val="Hyperlink"/>
                <w:noProof/>
              </w:rPr>
              <w:t>Fitheidsgym 55-plussers</w:t>
            </w:r>
            <w:r w:rsidR="00340B68">
              <w:rPr>
                <w:noProof/>
                <w:webHidden/>
              </w:rPr>
              <w:tab/>
            </w:r>
            <w:r w:rsidR="00340B68">
              <w:rPr>
                <w:noProof/>
                <w:webHidden/>
              </w:rPr>
              <w:fldChar w:fldCharType="begin"/>
            </w:r>
            <w:r w:rsidR="00340B68">
              <w:rPr>
                <w:noProof/>
                <w:webHidden/>
              </w:rPr>
              <w:instrText xml:space="preserve"> PAGEREF _Toc185498964 \h </w:instrText>
            </w:r>
            <w:r w:rsidR="00340B68">
              <w:rPr>
                <w:noProof/>
                <w:webHidden/>
              </w:rPr>
            </w:r>
            <w:r w:rsidR="00340B68">
              <w:rPr>
                <w:noProof/>
                <w:webHidden/>
              </w:rPr>
              <w:fldChar w:fldCharType="separate"/>
            </w:r>
            <w:r w:rsidR="004E1869">
              <w:rPr>
                <w:noProof/>
                <w:webHidden/>
              </w:rPr>
              <w:t>7</w:t>
            </w:r>
            <w:r w:rsidR="00340B68">
              <w:rPr>
                <w:noProof/>
                <w:webHidden/>
              </w:rPr>
              <w:fldChar w:fldCharType="end"/>
            </w:r>
          </w:hyperlink>
        </w:p>
        <w:p w14:paraId="513E661A" w14:textId="48CF011F"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5" w:history="1">
            <w:r w:rsidR="00340B68" w:rsidRPr="00837A64">
              <w:rPr>
                <w:rStyle w:val="Hyperlink"/>
                <w:noProof/>
              </w:rPr>
              <w:t>2.6.</w:t>
            </w:r>
            <w:r w:rsidR="00340B68">
              <w:rPr>
                <w:rFonts w:asciiTheme="minorHAnsi" w:eastAsiaTheme="minorEastAsia" w:hAnsiTheme="minorHAnsi"/>
                <w:noProof/>
                <w:kern w:val="0"/>
                <w:sz w:val="22"/>
                <w:lang w:eastAsia="nl-BE"/>
                <w14:ligatures w14:val="none"/>
              </w:rPr>
              <w:tab/>
            </w:r>
            <w:r w:rsidR="00340B68" w:rsidRPr="00837A64">
              <w:rPr>
                <w:rStyle w:val="Hyperlink"/>
                <w:noProof/>
              </w:rPr>
              <w:t>Zwemtherapie 55-plussers</w:t>
            </w:r>
            <w:r w:rsidR="00340B68">
              <w:rPr>
                <w:noProof/>
                <w:webHidden/>
              </w:rPr>
              <w:tab/>
            </w:r>
            <w:r w:rsidR="00340B68">
              <w:rPr>
                <w:noProof/>
                <w:webHidden/>
              </w:rPr>
              <w:fldChar w:fldCharType="begin"/>
            </w:r>
            <w:r w:rsidR="00340B68">
              <w:rPr>
                <w:noProof/>
                <w:webHidden/>
              </w:rPr>
              <w:instrText xml:space="preserve"> PAGEREF _Toc185498965 \h </w:instrText>
            </w:r>
            <w:r w:rsidR="00340B68">
              <w:rPr>
                <w:noProof/>
                <w:webHidden/>
              </w:rPr>
            </w:r>
            <w:r w:rsidR="00340B68">
              <w:rPr>
                <w:noProof/>
                <w:webHidden/>
              </w:rPr>
              <w:fldChar w:fldCharType="separate"/>
            </w:r>
            <w:r w:rsidR="004E1869">
              <w:rPr>
                <w:noProof/>
                <w:webHidden/>
              </w:rPr>
              <w:t>7</w:t>
            </w:r>
            <w:r w:rsidR="00340B68">
              <w:rPr>
                <w:noProof/>
                <w:webHidden/>
              </w:rPr>
              <w:fldChar w:fldCharType="end"/>
            </w:r>
          </w:hyperlink>
        </w:p>
        <w:p w14:paraId="61DFD7FF" w14:textId="46B5C12D"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6" w:history="1">
            <w:r w:rsidR="00340B68" w:rsidRPr="00837A64">
              <w:rPr>
                <w:rStyle w:val="Hyperlink"/>
                <w:noProof/>
              </w:rPr>
              <w:t>2.7.</w:t>
            </w:r>
            <w:r w:rsidR="00340B68">
              <w:rPr>
                <w:rFonts w:asciiTheme="minorHAnsi" w:eastAsiaTheme="minorEastAsia" w:hAnsiTheme="minorHAnsi"/>
                <w:noProof/>
                <w:kern w:val="0"/>
                <w:sz w:val="22"/>
                <w:lang w:eastAsia="nl-BE"/>
                <w14:ligatures w14:val="none"/>
              </w:rPr>
              <w:tab/>
            </w:r>
            <w:r w:rsidR="00340B68" w:rsidRPr="00837A64">
              <w:rPr>
                <w:rStyle w:val="Hyperlink"/>
                <w:noProof/>
              </w:rPr>
              <w:t>Sportweek VOOR 55-plussers</w:t>
            </w:r>
            <w:r w:rsidR="00340B68">
              <w:rPr>
                <w:noProof/>
                <w:webHidden/>
              </w:rPr>
              <w:tab/>
            </w:r>
            <w:r w:rsidR="00340B68">
              <w:rPr>
                <w:noProof/>
                <w:webHidden/>
              </w:rPr>
              <w:fldChar w:fldCharType="begin"/>
            </w:r>
            <w:r w:rsidR="00340B68">
              <w:rPr>
                <w:noProof/>
                <w:webHidden/>
              </w:rPr>
              <w:instrText xml:space="preserve"> PAGEREF _Toc185498966 \h </w:instrText>
            </w:r>
            <w:r w:rsidR="00340B68">
              <w:rPr>
                <w:noProof/>
                <w:webHidden/>
              </w:rPr>
            </w:r>
            <w:r w:rsidR="00340B68">
              <w:rPr>
                <w:noProof/>
                <w:webHidden/>
              </w:rPr>
              <w:fldChar w:fldCharType="separate"/>
            </w:r>
            <w:r w:rsidR="004E1869">
              <w:rPr>
                <w:noProof/>
                <w:webHidden/>
              </w:rPr>
              <w:t>7</w:t>
            </w:r>
            <w:r w:rsidR="00340B68">
              <w:rPr>
                <w:noProof/>
                <w:webHidden/>
              </w:rPr>
              <w:fldChar w:fldCharType="end"/>
            </w:r>
          </w:hyperlink>
        </w:p>
        <w:p w14:paraId="636E48B2" w14:textId="0F1E8B27" w:rsidR="00340B68" w:rsidRDefault="00A54DCC">
          <w:pPr>
            <w:pStyle w:val="Inhopg2"/>
            <w:tabs>
              <w:tab w:val="left" w:pos="880"/>
              <w:tab w:val="right" w:leader="dot" w:pos="9062"/>
            </w:tabs>
            <w:rPr>
              <w:rStyle w:val="Hyperlink"/>
              <w:noProof/>
            </w:rPr>
          </w:pPr>
          <w:hyperlink w:anchor="_Toc185498967" w:history="1">
            <w:r w:rsidR="00340B68" w:rsidRPr="00837A64">
              <w:rPr>
                <w:rStyle w:val="Hyperlink"/>
                <w:noProof/>
              </w:rPr>
              <w:t>2.8.</w:t>
            </w:r>
            <w:r w:rsidR="00340B68">
              <w:rPr>
                <w:rFonts w:asciiTheme="minorHAnsi" w:eastAsiaTheme="minorEastAsia" w:hAnsiTheme="minorHAnsi"/>
                <w:noProof/>
                <w:kern w:val="0"/>
                <w:sz w:val="22"/>
                <w:lang w:eastAsia="nl-BE"/>
                <w14:ligatures w14:val="none"/>
              </w:rPr>
              <w:tab/>
            </w:r>
            <w:r w:rsidR="00340B68" w:rsidRPr="00837A64">
              <w:rPr>
                <w:rStyle w:val="Hyperlink"/>
                <w:noProof/>
              </w:rPr>
              <w:t>Seniorenwandeldag i.s.m. Hooglede-Gits</w:t>
            </w:r>
            <w:r w:rsidR="00340B68">
              <w:rPr>
                <w:noProof/>
                <w:webHidden/>
              </w:rPr>
              <w:tab/>
            </w:r>
            <w:r w:rsidR="00340B68">
              <w:rPr>
                <w:noProof/>
                <w:webHidden/>
              </w:rPr>
              <w:fldChar w:fldCharType="begin"/>
            </w:r>
            <w:r w:rsidR="00340B68">
              <w:rPr>
                <w:noProof/>
                <w:webHidden/>
              </w:rPr>
              <w:instrText xml:space="preserve"> PAGEREF _Toc185498967 \h </w:instrText>
            </w:r>
            <w:r w:rsidR="00340B68">
              <w:rPr>
                <w:noProof/>
                <w:webHidden/>
              </w:rPr>
            </w:r>
            <w:r w:rsidR="00340B68">
              <w:rPr>
                <w:noProof/>
                <w:webHidden/>
              </w:rPr>
              <w:fldChar w:fldCharType="separate"/>
            </w:r>
            <w:r w:rsidR="004E1869">
              <w:rPr>
                <w:noProof/>
                <w:webHidden/>
              </w:rPr>
              <w:t>7</w:t>
            </w:r>
            <w:r w:rsidR="00340B68">
              <w:rPr>
                <w:noProof/>
                <w:webHidden/>
              </w:rPr>
              <w:fldChar w:fldCharType="end"/>
            </w:r>
          </w:hyperlink>
        </w:p>
        <w:p w14:paraId="4F9C1EAC" w14:textId="77777777" w:rsidR="00BD1590" w:rsidRPr="00BD1590" w:rsidRDefault="00BD1590" w:rsidP="00BD1590"/>
        <w:p w14:paraId="18E7C68F" w14:textId="5396BCAC" w:rsidR="00340B68" w:rsidRDefault="00A54DCC">
          <w:pPr>
            <w:pStyle w:val="Inhopg1"/>
            <w:tabs>
              <w:tab w:val="left" w:pos="880"/>
              <w:tab w:val="right" w:leader="dot" w:pos="9062"/>
            </w:tabs>
            <w:rPr>
              <w:rFonts w:asciiTheme="minorHAnsi" w:eastAsiaTheme="minorEastAsia" w:hAnsiTheme="minorHAnsi"/>
              <w:noProof/>
              <w:kern w:val="0"/>
              <w:sz w:val="22"/>
              <w:lang w:eastAsia="nl-BE"/>
              <w14:ligatures w14:val="none"/>
            </w:rPr>
          </w:pPr>
          <w:hyperlink w:anchor="_Toc185498968" w:history="1">
            <w:r w:rsidR="00340B68" w:rsidRPr="00837A64">
              <w:rPr>
                <w:rStyle w:val="Hyperlink"/>
                <w:noProof/>
              </w:rPr>
              <w:t>3.</w:t>
            </w:r>
            <w:r w:rsidR="00340B68">
              <w:rPr>
                <w:rFonts w:asciiTheme="minorHAnsi" w:eastAsiaTheme="minorEastAsia" w:hAnsiTheme="minorHAnsi"/>
                <w:noProof/>
                <w:kern w:val="0"/>
                <w:sz w:val="22"/>
                <w:lang w:eastAsia="nl-BE"/>
                <w14:ligatures w14:val="none"/>
              </w:rPr>
              <w:tab/>
            </w:r>
            <w:r w:rsidR="00340B68" w:rsidRPr="00837A64">
              <w:rPr>
                <w:rStyle w:val="Hyperlink"/>
                <w:noProof/>
              </w:rPr>
              <w:t>Evenementen en Sensibilisatie</w:t>
            </w:r>
            <w:r w:rsidR="00340B68">
              <w:rPr>
                <w:noProof/>
                <w:webHidden/>
              </w:rPr>
              <w:tab/>
            </w:r>
            <w:r w:rsidR="00340B68">
              <w:rPr>
                <w:noProof/>
                <w:webHidden/>
              </w:rPr>
              <w:fldChar w:fldCharType="begin"/>
            </w:r>
            <w:r w:rsidR="00340B68">
              <w:rPr>
                <w:noProof/>
                <w:webHidden/>
              </w:rPr>
              <w:instrText xml:space="preserve"> PAGEREF _Toc185498968 \h </w:instrText>
            </w:r>
            <w:r w:rsidR="00340B68">
              <w:rPr>
                <w:noProof/>
                <w:webHidden/>
              </w:rPr>
            </w:r>
            <w:r w:rsidR="00340B68">
              <w:rPr>
                <w:noProof/>
                <w:webHidden/>
              </w:rPr>
              <w:fldChar w:fldCharType="separate"/>
            </w:r>
            <w:r w:rsidR="004E1869">
              <w:rPr>
                <w:noProof/>
                <w:webHidden/>
              </w:rPr>
              <w:t>8</w:t>
            </w:r>
            <w:r w:rsidR="00340B68">
              <w:rPr>
                <w:noProof/>
                <w:webHidden/>
              </w:rPr>
              <w:fldChar w:fldCharType="end"/>
            </w:r>
          </w:hyperlink>
        </w:p>
        <w:p w14:paraId="0EB91306" w14:textId="618B6362"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69" w:history="1">
            <w:r w:rsidR="00340B68" w:rsidRPr="00837A64">
              <w:rPr>
                <w:rStyle w:val="Hyperlink"/>
                <w:noProof/>
              </w:rPr>
              <w:t>3.1.</w:t>
            </w:r>
            <w:r w:rsidR="00340B68">
              <w:rPr>
                <w:rFonts w:asciiTheme="minorHAnsi" w:eastAsiaTheme="minorEastAsia" w:hAnsiTheme="minorHAnsi"/>
                <w:noProof/>
                <w:kern w:val="0"/>
                <w:sz w:val="22"/>
                <w:lang w:eastAsia="nl-BE"/>
                <w14:ligatures w14:val="none"/>
              </w:rPr>
              <w:tab/>
            </w:r>
            <w:r w:rsidR="00340B68" w:rsidRPr="00837A64">
              <w:rPr>
                <w:rStyle w:val="Hyperlink"/>
                <w:noProof/>
              </w:rPr>
              <w:t>Buitenspeeldag</w:t>
            </w:r>
            <w:r w:rsidR="00340B68">
              <w:rPr>
                <w:noProof/>
                <w:webHidden/>
              </w:rPr>
              <w:tab/>
            </w:r>
            <w:r w:rsidR="00340B68">
              <w:rPr>
                <w:noProof/>
                <w:webHidden/>
              </w:rPr>
              <w:fldChar w:fldCharType="begin"/>
            </w:r>
            <w:r w:rsidR="00340B68">
              <w:rPr>
                <w:noProof/>
                <w:webHidden/>
              </w:rPr>
              <w:instrText xml:space="preserve"> PAGEREF _Toc185498969 \h </w:instrText>
            </w:r>
            <w:r w:rsidR="00340B68">
              <w:rPr>
                <w:noProof/>
                <w:webHidden/>
              </w:rPr>
            </w:r>
            <w:r w:rsidR="00340B68">
              <w:rPr>
                <w:noProof/>
                <w:webHidden/>
              </w:rPr>
              <w:fldChar w:fldCharType="separate"/>
            </w:r>
            <w:r w:rsidR="004E1869">
              <w:rPr>
                <w:noProof/>
                <w:webHidden/>
              </w:rPr>
              <w:t>8</w:t>
            </w:r>
            <w:r w:rsidR="00340B68">
              <w:rPr>
                <w:noProof/>
                <w:webHidden/>
              </w:rPr>
              <w:fldChar w:fldCharType="end"/>
            </w:r>
          </w:hyperlink>
        </w:p>
        <w:p w14:paraId="6D1B940F" w14:textId="697A3880"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70" w:history="1">
            <w:r w:rsidR="00340B68" w:rsidRPr="00837A64">
              <w:rPr>
                <w:rStyle w:val="Hyperlink"/>
                <w:noProof/>
              </w:rPr>
              <w:t>3.2.</w:t>
            </w:r>
            <w:r w:rsidR="00340B68">
              <w:rPr>
                <w:rFonts w:asciiTheme="minorHAnsi" w:eastAsiaTheme="minorEastAsia" w:hAnsiTheme="minorHAnsi"/>
                <w:noProof/>
                <w:kern w:val="0"/>
                <w:sz w:val="22"/>
                <w:lang w:eastAsia="nl-BE"/>
                <w14:ligatures w14:val="none"/>
              </w:rPr>
              <w:tab/>
            </w:r>
            <w:r w:rsidR="00740A6A">
              <w:rPr>
                <w:rFonts w:asciiTheme="minorHAnsi" w:eastAsiaTheme="minorEastAsia" w:hAnsiTheme="minorHAnsi"/>
                <w:noProof/>
                <w:kern w:val="0"/>
                <w:sz w:val="22"/>
                <w:lang w:eastAsia="nl-BE"/>
                <w14:ligatures w14:val="none"/>
              </w:rPr>
              <w:t xml:space="preserve">Lichterveldse </w:t>
            </w:r>
            <w:r w:rsidR="00340B68" w:rsidRPr="00837A64">
              <w:rPr>
                <w:rStyle w:val="Hyperlink"/>
                <w:noProof/>
              </w:rPr>
              <w:t>10000 Stappenclash</w:t>
            </w:r>
            <w:r w:rsidR="00340B68">
              <w:rPr>
                <w:noProof/>
                <w:webHidden/>
              </w:rPr>
              <w:tab/>
            </w:r>
            <w:r w:rsidR="00340B68">
              <w:rPr>
                <w:noProof/>
                <w:webHidden/>
              </w:rPr>
              <w:fldChar w:fldCharType="begin"/>
            </w:r>
            <w:r w:rsidR="00340B68">
              <w:rPr>
                <w:noProof/>
                <w:webHidden/>
              </w:rPr>
              <w:instrText xml:space="preserve"> PAGEREF _Toc185498970 \h </w:instrText>
            </w:r>
            <w:r w:rsidR="00340B68">
              <w:rPr>
                <w:noProof/>
                <w:webHidden/>
              </w:rPr>
            </w:r>
            <w:r w:rsidR="00340B68">
              <w:rPr>
                <w:noProof/>
                <w:webHidden/>
              </w:rPr>
              <w:fldChar w:fldCharType="separate"/>
            </w:r>
            <w:r w:rsidR="004E1869">
              <w:rPr>
                <w:noProof/>
                <w:webHidden/>
              </w:rPr>
              <w:t>8</w:t>
            </w:r>
            <w:r w:rsidR="00340B68">
              <w:rPr>
                <w:noProof/>
                <w:webHidden/>
              </w:rPr>
              <w:fldChar w:fldCharType="end"/>
            </w:r>
          </w:hyperlink>
        </w:p>
        <w:p w14:paraId="560BFD35" w14:textId="016088EC"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71" w:history="1">
            <w:r w:rsidR="00340B68" w:rsidRPr="00837A64">
              <w:rPr>
                <w:rStyle w:val="Hyperlink"/>
                <w:noProof/>
              </w:rPr>
              <w:t>3.3.</w:t>
            </w:r>
            <w:r w:rsidR="00340B68">
              <w:rPr>
                <w:rFonts w:asciiTheme="minorHAnsi" w:eastAsiaTheme="minorEastAsia" w:hAnsiTheme="minorHAnsi"/>
                <w:noProof/>
                <w:kern w:val="0"/>
                <w:sz w:val="22"/>
                <w:lang w:eastAsia="nl-BE"/>
                <w14:ligatures w14:val="none"/>
              </w:rPr>
              <w:tab/>
            </w:r>
            <w:r w:rsidR="00340B68" w:rsidRPr="00837A64">
              <w:rPr>
                <w:rStyle w:val="Hyperlink"/>
                <w:noProof/>
              </w:rPr>
              <w:t>Gezinswandeling/loop met sportopdrachten: “Sportief op pad”</w:t>
            </w:r>
            <w:r w:rsidR="00340B68">
              <w:rPr>
                <w:noProof/>
                <w:webHidden/>
              </w:rPr>
              <w:tab/>
            </w:r>
            <w:r w:rsidR="00340B68">
              <w:rPr>
                <w:noProof/>
                <w:webHidden/>
              </w:rPr>
              <w:fldChar w:fldCharType="begin"/>
            </w:r>
            <w:r w:rsidR="00340B68">
              <w:rPr>
                <w:noProof/>
                <w:webHidden/>
              </w:rPr>
              <w:instrText xml:space="preserve"> PAGEREF _Toc185498971 \h </w:instrText>
            </w:r>
            <w:r w:rsidR="00340B68">
              <w:rPr>
                <w:noProof/>
                <w:webHidden/>
              </w:rPr>
            </w:r>
            <w:r w:rsidR="00340B68">
              <w:rPr>
                <w:noProof/>
                <w:webHidden/>
              </w:rPr>
              <w:fldChar w:fldCharType="separate"/>
            </w:r>
            <w:r w:rsidR="004E1869">
              <w:rPr>
                <w:noProof/>
                <w:webHidden/>
              </w:rPr>
              <w:t>8</w:t>
            </w:r>
            <w:r w:rsidR="00340B68">
              <w:rPr>
                <w:noProof/>
                <w:webHidden/>
              </w:rPr>
              <w:fldChar w:fldCharType="end"/>
            </w:r>
          </w:hyperlink>
        </w:p>
        <w:p w14:paraId="24FDBA8A" w14:textId="6F717CCE"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72" w:history="1">
            <w:r w:rsidR="00340B68" w:rsidRPr="00837A64">
              <w:rPr>
                <w:rStyle w:val="Hyperlink"/>
                <w:noProof/>
              </w:rPr>
              <w:t>3.4.</w:t>
            </w:r>
            <w:r w:rsidR="00340B68">
              <w:rPr>
                <w:rFonts w:asciiTheme="minorHAnsi" w:eastAsiaTheme="minorEastAsia" w:hAnsiTheme="minorHAnsi"/>
                <w:noProof/>
                <w:kern w:val="0"/>
                <w:sz w:val="22"/>
                <w:lang w:eastAsia="nl-BE"/>
                <w14:ligatures w14:val="none"/>
              </w:rPr>
              <w:tab/>
            </w:r>
            <w:r w:rsidR="00340B68" w:rsidRPr="00837A64">
              <w:rPr>
                <w:rStyle w:val="Hyperlink"/>
                <w:noProof/>
              </w:rPr>
              <w:t>Recreatief Volleybaltornooi i.s.m. VTL</w:t>
            </w:r>
            <w:r w:rsidR="00340B68">
              <w:rPr>
                <w:noProof/>
                <w:webHidden/>
              </w:rPr>
              <w:tab/>
            </w:r>
            <w:r w:rsidR="00340B68">
              <w:rPr>
                <w:noProof/>
                <w:webHidden/>
              </w:rPr>
              <w:fldChar w:fldCharType="begin"/>
            </w:r>
            <w:r w:rsidR="00340B68">
              <w:rPr>
                <w:noProof/>
                <w:webHidden/>
              </w:rPr>
              <w:instrText xml:space="preserve"> PAGEREF _Toc185498972 \h </w:instrText>
            </w:r>
            <w:r w:rsidR="00340B68">
              <w:rPr>
                <w:noProof/>
                <w:webHidden/>
              </w:rPr>
            </w:r>
            <w:r w:rsidR="00340B68">
              <w:rPr>
                <w:noProof/>
                <w:webHidden/>
              </w:rPr>
              <w:fldChar w:fldCharType="separate"/>
            </w:r>
            <w:r w:rsidR="004E1869">
              <w:rPr>
                <w:noProof/>
                <w:webHidden/>
              </w:rPr>
              <w:t>8</w:t>
            </w:r>
            <w:r w:rsidR="00340B68">
              <w:rPr>
                <w:noProof/>
                <w:webHidden/>
              </w:rPr>
              <w:fldChar w:fldCharType="end"/>
            </w:r>
          </w:hyperlink>
        </w:p>
        <w:p w14:paraId="34EA0345" w14:textId="7358A8C2"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73" w:history="1">
            <w:r w:rsidR="00340B68" w:rsidRPr="00837A64">
              <w:rPr>
                <w:rStyle w:val="Hyperlink"/>
                <w:noProof/>
              </w:rPr>
              <w:t>3.5.</w:t>
            </w:r>
            <w:r w:rsidR="00340B68">
              <w:rPr>
                <w:rFonts w:asciiTheme="minorHAnsi" w:eastAsiaTheme="minorEastAsia" w:hAnsiTheme="minorHAnsi"/>
                <w:noProof/>
                <w:kern w:val="0"/>
                <w:sz w:val="22"/>
                <w:lang w:eastAsia="nl-BE"/>
                <w14:ligatures w14:val="none"/>
              </w:rPr>
              <w:tab/>
            </w:r>
            <w:r w:rsidR="00340B68" w:rsidRPr="00837A64">
              <w:rPr>
                <w:rStyle w:val="Hyperlink"/>
                <w:noProof/>
              </w:rPr>
              <w:t>Zwem-verwendagen</w:t>
            </w:r>
            <w:r w:rsidR="00340B68">
              <w:rPr>
                <w:noProof/>
                <w:webHidden/>
              </w:rPr>
              <w:tab/>
            </w:r>
            <w:r w:rsidR="00340B68">
              <w:rPr>
                <w:noProof/>
                <w:webHidden/>
              </w:rPr>
              <w:fldChar w:fldCharType="begin"/>
            </w:r>
            <w:r w:rsidR="00340B68">
              <w:rPr>
                <w:noProof/>
                <w:webHidden/>
              </w:rPr>
              <w:instrText xml:space="preserve"> PAGEREF _Toc185498973 \h </w:instrText>
            </w:r>
            <w:r w:rsidR="00340B68">
              <w:rPr>
                <w:noProof/>
                <w:webHidden/>
              </w:rPr>
            </w:r>
            <w:r w:rsidR="00340B68">
              <w:rPr>
                <w:noProof/>
                <w:webHidden/>
              </w:rPr>
              <w:fldChar w:fldCharType="separate"/>
            </w:r>
            <w:r w:rsidR="004E1869">
              <w:rPr>
                <w:noProof/>
                <w:webHidden/>
              </w:rPr>
              <w:t>8</w:t>
            </w:r>
            <w:r w:rsidR="00340B68">
              <w:rPr>
                <w:noProof/>
                <w:webHidden/>
              </w:rPr>
              <w:fldChar w:fldCharType="end"/>
            </w:r>
          </w:hyperlink>
        </w:p>
        <w:p w14:paraId="108C3E51" w14:textId="12F08BDB"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74" w:history="1">
            <w:r w:rsidR="00340B68" w:rsidRPr="00837A64">
              <w:rPr>
                <w:rStyle w:val="Hyperlink"/>
                <w:noProof/>
              </w:rPr>
              <w:t>3.6.</w:t>
            </w:r>
            <w:r w:rsidR="00340B68">
              <w:rPr>
                <w:rFonts w:asciiTheme="minorHAnsi" w:eastAsiaTheme="minorEastAsia" w:hAnsiTheme="minorHAnsi"/>
                <w:noProof/>
                <w:kern w:val="0"/>
                <w:sz w:val="22"/>
                <w:lang w:eastAsia="nl-BE"/>
                <w14:ligatures w14:val="none"/>
              </w:rPr>
              <w:tab/>
            </w:r>
            <w:r w:rsidR="00340B68" w:rsidRPr="00837A64">
              <w:rPr>
                <w:rStyle w:val="Hyperlink"/>
                <w:noProof/>
              </w:rPr>
              <w:t>G-Sportvoormiddag</w:t>
            </w:r>
            <w:r w:rsidR="00340B68">
              <w:rPr>
                <w:noProof/>
                <w:webHidden/>
              </w:rPr>
              <w:tab/>
            </w:r>
            <w:r w:rsidR="00340B68">
              <w:rPr>
                <w:noProof/>
                <w:webHidden/>
              </w:rPr>
              <w:fldChar w:fldCharType="begin"/>
            </w:r>
            <w:r w:rsidR="00340B68">
              <w:rPr>
                <w:noProof/>
                <w:webHidden/>
              </w:rPr>
              <w:instrText xml:space="preserve"> PAGEREF _Toc185498974 \h </w:instrText>
            </w:r>
            <w:r w:rsidR="00340B68">
              <w:rPr>
                <w:noProof/>
                <w:webHidden/>
              </w:rPr>
            </w:r>
            <w:r w:rsidR="00340B68">
              <w:rPr>
                <w:noProof/>
                <w:webHidden/>
              </w:rPr>
              <w:fldChar w:fldCharType="separate"/>
            </w:r>
            <w:r w:rsidR="004E1869">
              <w:rPr>
                <w:noProof/>
                <w:webHidden/>
              </w:rPr>
              <w:t>8</w:t>
            </w:r>
            <w:r w:rsidR="00340B68">
              <w:rPr>
                <w:noProof/>
                <w:webHidden/>
              </w:rPr>
              <w:fldChar w:fldCharType="end"/>
            </w:r>
          </w:hyperlink>
        </w:p>
        <w:p w14:paraId="6F3F7181" w14:textId="6A891422" w:rsidR="00340B68" w:rsidRDefault="00A54DCC">
          <w:pPr>
            <w:pStyle w:val="Inhopg2"/>
            <w:tabs>
              <w:tab w:val="left" w:pos="880"/>
              <w:tab w:val="right" w:leader="dot" w:pos="9062"/>
            </w:tabs>
            <w:rPr>
              <w:rStyle w:val="Hyperlink"/>
              <w:noProof/>
            </w:rPr>
          </w:pPr>
          <w:hyperlink w:anchor="_Toc185498975" w:history="1">
            <w:r w:rsidR="00340B68" w:rsidRPr="00837A64">
              <w:rPr>
                <w:rStyle w:val="Hyperlink"/>
                <w:noProof/>
              </w:rPr>
              <w:t>3.7.</w:t>
            </w:r>
            <w:r w:rsidR="00340B68">
              <w:rPr>
                <w:rFonts w:asciiTheme="minorHAnsi" w:eastAsiaTheme="minorEastAsia" w:hAnsiTheme="minorHAnsi"/>
                <w:noProof/>
                <w:kern w:val="0"/>
                <w:sz w:val="22"/>
                <w:lang w:eastAsia="nl-BE"/>
                <w14:ligatures w14:val="none"/>
              </w:rPr>
              <w:tab/>
            </w:r>
            <w:r w:rsidR="00340B68" w:rsidRPr="00837A64">
              <w:rPr>
                <w:rStyle w:val="Hyperlink"/>
                <w:noProof/>
              </w:rPr>
              <w:t>MIDWEST Activiteiten : Sportdienst – MIDWEST SPORT</w:t>
            </w:r>
            <w:r w:rsidR="00340B68">
              <w:rPr>
                <w:noProof/>
                <w:webHidden/>
              </w:rPr>
              <w:tab/>
            </w:r>
            <w:r w:rsidR="00340B68">
              <w:rPr>
                <w:noProof/>
                <w:webHidden/>
              </w:rPr>
              <w:fldChar w:fldCharType="begin"/>
            </w:r>
            <w:r w:rsidR="00340B68">
              <w:rPr>
                <w:noProof/>
                <w:webHidden/>
              </w:rPr>
              <w:instrText xml:space="preserve"> PAGEREF _Toc185498975 \h </w:instrText>
            </w:r>
            <w:r w:rsidR="00340B68">
              <w:rPr>
                <w:noProof/>
                <w:webHidden/>
              </w:rPr>
            </w:r>
            <w:r w:rsidR="00340B68">
              <w:rPr>
                <w:noProof/>
                <w:webHidden/>
              </w:rPr>
              <w:fldChar w:fldCharType="separate"/>
            </w:r>
            <w:r w:rsidR="004E1869">
              <w:rPr>
                <w:noProof/>
                <w:webHidden/>
              </w:rPr>
              <w:t>9</w:t>
            </w:r>
            <w:r w:rsidR="00340B68">
              <w:rPr>
                <w:noProof/>
                <w:webHidden/>
              </w:rPr>
              <w:fldChar w:fldCharType="end"/>
            </w:r>
          </w:hyperlink>
        </w:p>
        <w:p w14:paraId="5D5DE480" w14:textId="77777777" w:rsidR="00BD1590" w:rsidRPr="00BD1590" w:rsidRDefault="00BD1590" w:rsidP="00BD1590"/>
        <w:p w14:paraId="6FF25806" w14:textId="62650AE4" w:rsidR="00340B68" w:rsidRDefault="00A54DCC">
          <w:pPr>
            <w:pStyle w:val="Inhopg1"/>
            <w:tabs>
              <w:tab w:val="left" w:pos="880"/>
              <w:tab w:val="right" w:leader="dot" w:pos="9062"/>
            </w:tabs>
            <w:rPr>
              <w:rFonts w:asciiTheme="minorHAnsi" w:eastAsiaTheme="minorEastAsia" w:hAnsiTheme="minorHAnsi"/>
              <w:noProof/>
              <w:kern w:val="0"/>
              <w:sz w:val="22"/>
              <w:lang w:eastAsia="nl-BE"/>
              <w14:ligatures w14:val="none"/>
            </w:rPr>
          </w:pPr>
          <w:hyperlink w:anchor="_Toc185498976" w:history="1">
            <w:r w:rsidR="00340B68" w:rsidRPr="00837A64">
              <w:rPr>
                <w:rStyle w:val="Hyperlink"/>
                <w:noProof/>
              </w:rPr>
              <w:t>4.</w:t>
            </w:r>
            <w:r w:rsidR="00340B68">
              <w:rPr>
                <w:rFonts w:asciiTheme="minorHAnsi" w:eastAsiaTheme="minorEastAsia" w:hAnsiTheme="minorHAnsi"/>
                <w:noProof/>
                <w:kern w:val="0"/>
                <w:sz w:val="22"/>
                <w:lang w:eastAsia="nl-BE"/>
                <w14:ligatures w14:val="none"/>
              </w:rPr>
              <w:tab/>
            </w:r>
            <w:r w:rsidR="00340B68" w:rsidRPr="00837A64">
              <w:rPr>
                <w:rStyle w:val="Hyperlink"/>
                <w:noProof/>
              </w:rPr>
              <w:t>Educatie en opleiding</w:t>
            </w:r>
            <w:r w:rsidR="00340B68">
              <w:rPr>
                <w:noProof/>
                <w:webHidden/>
              </w:rPr>
              <w:tab/>
            </w:r>
            <w:r w:rsidR="00340B68">
              <w:rPr>
                <w:noProof/>
                <w:webHidden/>
              </w:rPr>
              <w:fldChar w:fldCharType="begin"/>
            </w:r>
            <w:r w:rsidR="00340B68">
              <w:rPr>
                <w:noProof/>
                <w:webHidden/>
              </w:rPr>
              <w:instrText xml:space="preserve"> PAGEREF _Toc185498976 \h </w:instrText>
            </w:r>
            <w:r w:rsidR="00340B68">
              <w:rPr>
                <w:noProof/>
                <w:webHidden/>
              </w:rPr>
            </w:r>
            <w:r w:rsidR="00340B68">
              <w:rPr>
                <w:noProof/>
                <w:webHidden/>
              </w:rPr>
              <w:fldChar w:fldCharType="separate"/>
            </w:r>
            <w:r w:rsidR="004E1869">
              <w:rPr>
                <w:noProof/>
                <w:webHidden/>
              </w:rPr>
              <w:t>9</w:t>
            </w:r>
            <w:r w:rsidR="00340B68">
              <w:rPr>
                <w:noProof/>
                <w:webHidden/>
              </w:rPr>
              <w:fldChar w:fldCharType="end"/>
            </w:r>
          </w:hyperlink>
        </w:p>
        <w:p w14:paraId="3F27C941" w14:textId="46F6CF5E"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77" w:history="1">
            <w:r w:rsidR="00340B68" w:rsidRPr="00837A64">
              <w:rPr>
                <w:rStyle w:val="Hyperlink"/>
                <w:noProof/>
              </w:rPr>
              <w:t>4.1.</w:t>
            </w:r>
            <w:r w:rsidR="00340B68">
              <w:rPr>
                <w:rFonts w:asciiTheme="minorHAnsi" w:eastAsiaTheme="minorEastAsia" w:hAnsiTheme="minorHAnsi"/>
                <w:noProof/>
                <w:kern w:val="0"/>
                <w:sz w:val="22"/>
                <w:lang w:eastAsia="nl-BE"/>
                <w14:ligatures w14:val="none"/>
              </w:rPr>
              <w:tab/>
            </w:r>
            <w:r w:rsidR="00340B68" w:rsidRPr="00837A64">
              <w:rPr>
                <w:rStyle w:val="Hyperlink"/>
                <w:noProof/>
              </w:rPr>
              <w:t>Jaarlijkse Bijscholing Redder i.s.m. Redfed</w:t>
            </w:r>
            <w:r w:rsidR="00340B68">
              <w:rPr>
                <w:noProof/>
                <w:webHidden/>
              </w:rPr>
              <w:tab/>
            </w:r>
            <w:r w:rsidR="00340B68">
              <w:rPr>
                <w:noProof/>
                <w:webHidden/>
              </w:rPr>
              <w:fldChar w:fldCharType="begin"/>
            </w:r>
            <w:r w:rsidR="00340B68">
              <w:rPr>
                <w:noProof/>
                <w:webHidden/>
              </w:rPr>
              <w:instrText xml:space="preserve"> PAGEREF _Toc185498977 \h </w:instrText>
            </w:r>
            <w:r w:rsidR="00340B68">
              <w:rPr>
                <w:noProof/>
                <w:webHidden/>
              </w:rPr>
            </w:r>
            <w:r w:rsidR="00340B68">
              <w:rPr>
                <w:noProof/>
                <w:webHidden/>
              </w:rPr>
              <w:fldChar w:fldCharType="separate"/>
            </w:r>
            <w:r w:rsidR="004E1869">
              <w:rPr>
                <w:noProof/>
                <w:webHidden/>
              </w:rPr>
              <w:t>9</w:t>
            </w:r>
            <w:r w:rsidR="00340B68">
              <w:rPr>
                <w:noProof/>
                <w:webHidden/>
              </w:rPr>
              <w:fldChar w:fldCharType="end"/>
            </w:r>
          </w:hyperlink>
        </w:p>
        <w:p w14:paraId="74608BD1" w14:textId="550DDEB1" w:rsidR="00340B68" w:rsidRDefault="00A54DCC">
          <w:pPr>
            <w:pStyle w:val="Inhopg1"/>
            <w:tabs>
              <w:tab w:val="left" w:pos="880"/>
              <w:tab w:val="right" w:leader="dot" w:pos="9062"/>
            </w:tabs>
            <w:rPr>
              <w:rFonts w:asciiTheme="minorHAnsi" w:eastAsiaTheme="minorEastAsia" w:hAnsiTheme="minorHAnsi"/>
              <w:noProof/>
              <w:kern w:val="0"/>
              <w:sz w:val="22"/>
              <w:lang w:eastAsia="nl-BE"/>
              <w14:ligatures w14:val="none"/>
            </w:rPr>
          </w:pPr>
          <w:hyperlink w:anchor="_Toc185498978" w:history="1">
            <w:r w:rsidR="00340B68" w:rsidRPr="00837A64">
              <w:rPr>
                <w:rStyle w:val="Hyperlink"/>
                <w:noProof/>
              </w:rPr>
              <w:t>5.</w:t>
            </w:r>
            <w:r w:rsidR="00340B68">
              <w:rPr>
                <w:rFonts w:asciiTheme="minorHAnsi" w:eastAsiaTheme="minorEastAsia" w:hAnsiTheme="minorHAnsi"/>
                <w:noProof/>
                <w:kern w:val="0"/>
                <w:sz w:val="22"/>
                <w:lang w:eastAsia="nl-BE"/>
                <w14:ligatures w14:val="none"/>
              </w:rPr>
              <w:tab/>
            </w:r>
            <w:r w:rsidR="00340B68" w:rsidRPr="00837A64">
              <w:rPr>
                <w:rStyle w:val="Hyperlink"/>
                <w:noProof/>
              </w:rPr>
              <w:t>Andere</w:t>
            </w:r>
            <w:r w:rsidR="00340B68">
              <w:rPr>
                <w:noProof/>
                <w:webHidden/>
              </w:rPr>
              <w:tab/>
            </w:r>
            <w:r w:rsidR="00340B68">
              <w:rPr>
                <w:noProof/>
                <w:webHidden/>
              </w:rPr>
              <w:fldChar w:fldCharType="begin"/>
            </w:r>
            <w:r w:rsidR="00340B68">
              <w:rPr>
                <w:noProof/>
                <w:webHidden/>
              </w:rPr>
              <w:instrText xml:space="preserve"> PAGEREF _Toc185498978 \h </w:instrText>
            </w:r>
            <w:r w:rsidR="00340B68">
              <w:rPr>
                <w:noProof/>
                <w:webHidden/>
              </w:rPr>
            </w:r>
            <w:r w:rsidR="00340B68">
              <w:rPr>
                <w:noProof/>
                <w:webHidden/>
              </w:rPr>
              <w:fldChar w:fldCharType="separate"/>
            </w:r>
            <w:r w:rsidR="004E1869">
              <w:rPr>
                <w:noProof/>
                <w:webHidden/>
              </w:rPr>
              <w:t>9</w:t>
            </w:r>
            <w:r w:rsidR="00340B68">
              <w:rPr>
                <w:noProof/>
                <w:webHidden/>
              </w:rPr>
              <w:fldChar w:fldCharType="end"/>
            </w:r>
          </w:hyperlink>
        </w:p>
        <w:p w14:paraId="36E0BC86" w14:textId="7744066E" w:rsidR="00340B68" w:rsidRDefault="00A54DCC">
          <w:pPr>
            <w:pStyle w:val="Inhopg2"/>
            <w:tabs>
              <w:tab w:val="left" w:pos="880"/>
              <w:tab w:val="right" w:leader="dot" w:pos="9062"/>
            </w:tabs>
            <w:rPr>
              <w:rFonts w:asciiTheme="minorHAnsi" w:eastAsiaTheme="minorEastAsia" w:hAnsiTheme="minorHAnsi"/>
              <w:noProof/>
              <w:kern w:val="0"/>
              <w:sz w:val="22"/>
              <w:lang w:eastAsia="nl-BE"/>
              <w14:ligatures w14:val="none"/>
            </w:rPr>
          </w:pPr>
          <w:hyperlink w:anchor="_Toc185498979" w:history="1">
            <w:r w:rsidR="00340B68" w:rsidRPr="00837A64">
              <w:rPr>
                <w:rStyle w:val="Hyperlink"/>
                <w:noProof/>
              </w:rPr>
              <w:t>5.1.</w:t>
            </w:r>
            <w:r w:rsidR="00340B68">
              <w:rPr>
                <w:rFonts w:asciiTheme="minorHAnsi" w:eastAsiaTheme="minorEastAsia" w:hAnsiTheme="minorHAnsi"/>
                <w:noProof/>
                <w:kern w:val="0"/>
                <w:sz w:val="22"/>
                <w:lang w:eastAsia="nl-BE"/>
                <w14:ligatures w14:val="none"/>
              </w:rPr>
              <w:tab/>
            </w:r>
            <w:r w:rsidR="00340B68" w:rsidRPr="00837A64">
              <w:rPr>
                <w:rStyle w:val="Hyperlink"/>
                <w:noProof/>
              </w:rPr>
              <w:t>Inspelen op opportuniteiten</w:t>
            </w:r>
            <w:r w:rsidR="00340B68">
              <w:rPr>
                <w:noProof/>
                <w:webHidden/>
              </w:rPr>
              <w:tab/>
            </w:r>
            <w:r w:rsidR="00340B68">
              <w:rPr>
                <w:noProof/>
                <w:webHidden/>
              </w:rPr>
              <w:fldChar w:fldCharType="begin"/>
            </w:r>
            <w:r w:rsidR="00340B68">
              <w:rPr>
                <w:noProof/>
                <w:webHidden/>
              </w:rPr>
              <w:instrText xml:space="preserve"> PAGEREF _Toc185498979 \h </w:instrText>
            </w:r>
            <w:r w:rsidR="00340B68">
              <w:rPr>
                <w:noProof/>
                <w:webHidden/>
              </w:rPr>
            </w:r>
            <w:r w:rsidR="00340B68">
              <w:rPr>
                <w:noProof/>
                <w:webHidden/>
              </w:rPr>
              <w:fldChar w:fldCharType="separate"/>
            </w:r>
            <w:r w:rsidR="004E1869">
              <w:rPr>
                <w:noProof/>
                <w:webHidden/>
              </w:rPr>
              <w:t>9</w:t>
            </w:r>
            <w:r w:rsidR="00340B68">
              <w:rPr>
                <w:noProof/>
                <w:webHidden/>
              </w:rPr>
              <w:fldChar w:fldCharType="end"/>
            </w:r>
          </w:hyperlink>
        </w:p>
        <w:p w14:paraId="4D8E379D" w14:textId="48A26033" w:rsidR="00971BEB" w:rsidRPr="00740A6A" w:rsidRDefault="00971BEB" w:rsidP="00740A6A">
          <w:pPr>
            <w:ind w:left="0"/>
            <w:rPr>
              <w:b/>
              <w:bCs/>
            </w:rPr>
          </w:pPr>
          <w:r w:rsidRPr="00370411">
            <w:rPr>
              <w:b/>
              <w:bCs/>
            </w:rPr>
            <w:fldChar w:fldCharType="end"/>
          </w:r>
          <w:r w:rsidR="00740A6A">
            <w:rPr>
              <w:b/>
              <w:bCs/>
            </w:rPr>
            <w:t xml:space="preserve">   </w:t>
          </w:r>
          <w:r w:rsidR="00740A6A" w:rsidRPr="00740A6A">
            <w:rPr>
              <w:bCs/>
            </w:rPr>
            <w:t>5.2</w:t>
          </w:r>
          <w:r w:rsidR="00740A6A">
            <w:rPr>
              <w:bCs/>
            </w:rPr>
            <w:t xml:space="preserve">.    </w:t>
          </w:r>
          <w:proofErr w:type="spellStart"/>
          <w:r w:rsidR="00740A6A">
            <w:rPr>
              <w:bCs/>
            </w:rPr>
            <w:t>Sport@work</w:t>
          </w:r>
          <w:proofErr w:type="spellEnd"/>
          <w:r w:rsidR="00740A6A">
            <w:rPr>
              <w:bCs/>
            </w:rPr>
            <w:t xml:space="preserve"> ……………………………………………………………………………………………………………9</w:t>
          </w:r>
        </w:p>
      </w:sdtContent>
    </w:sdt>
    <w:p w14:paraId="760FAE97" w14:textId="77777777" w:rsidR="00971BEB" w:rsidRPr="00370411" w:rsidRDefault="00971BEB" w:rsidP="00D0689C">
      <w:pPr>
        <w:rPr>
          <w:b/>
          <w:szCs w:val="20"/>
        </w:rPr>
      </w:pPr>
    </w:p>
    <w:p w14:paraId="41D2965F" w14:textId="366003A4" w:rsidR="00971BEB" w:rsidRPr="00370411" w:rsidRDefault="00971BEB" w:rsidP="00D0689C">
      <w:pPr>
        <w:rPr>
          <w:b/>
          <w:szCs w:val="20"/>
        </w:rPr>
      </w:pPr>
    </w:p>
    <w:p w14:paraId="41B2140C" w14:textId="58E8D033" w:rsidR="00971BEB" w:rsidRDefault="00971BEB" w:rsidP="00D0689C">
      <w:pPr>
        <w:rPr>
          <w:b/>
          <w:szCs w:val="20"/>
        </w:rPr>
      </w:pPr>
    </w:p>
    <w:p w14:paraId="7688242B" w14:textId="714AFE4F" w:rsidR="00D72563" w:rsidRDefault="00D72563" w:rsidP="00D0689C">
      <w:pPr>
        <w:rPr>
          <w:b/>
          <w:szCs w:val="20"/>
        </w:rPr>
      </w:pPr>
    </w:p>
    <w:p w14:paraId="624AC5E2" w14:textId="77777777" w:rsidR="00D72563" w:rsidRPr="00370411" w:rsidRDefault="00D72563" w:rsidP="00D0689C">
      <w:pPr>
        <w:rPr>
          <w:b/>
          <w:szCs w:val="20"/>
        </w:rPr>
      </w:pPr>
    </w:p>
    <w:p w14:paraId="2619F52A" w14:textId="67CA55CA" w:rsidR="00971BEB" w:rsidRPr="00370411" w:rsidRDefault="0090046E" w:rsidP="00BD1590">
      <w:pPr>
        <w:pStyle w:val="Kop1"/>
        <w:numPr>
          <w:ilvl w:val="0"/>
          <w:numId w:val="3"/>
        </w:numPr>
      </w:pPr>
      <w:bookmarkStart w:id="0" w:name="_Toc185498949"/>
      <w:r w:rsidRPr="00370411">
        <w:lastRenderedPageBreak/>
        <w:t>kleuters en kinderen</w:t>
      </w:r>
      <w:bookmarkEnd w:id="0"/>
    </w:p>
    <w:p w14:paraId="73656826" w14:textId="676E05AB" w:rsidR="00D0689C" w:rsidRPr="00370411" w:rsidRDefault="0090046E" w:rsidP="00370411">
      <w:pPr>
        <w:pStyle w:val="Kop2"/>
        <w:numPr>
          <w:ilvl w:val="1"/>
          <w:numId w:val="3"/>
        </w:numPr>
      </w:pPr>
      <w:bookmarkStart w:id="1" w:name="_Toc185498950"/>
      <w:r w:rsidRPr="00370411">
        <w:t>Kleuteracademie</w:t>
      </w:r>
      <w:bookmarkEnd w:id="1"/>
    </w:p>
    <w:p w14:paraId="47047D87" w14:textId="544AD96E" w:rsidR="00D10269" w:rsidRDefault="00D10269" w:rsidP="00D10269">
      <w:r w:rsidRPr="00D10269">
        <w:t>Kleutergym richt zich op het speels aanleren van diverse (basis)vaardigheden die de sportieve ontwikkeling van kleuters bevorderen. De lessen vinden wekelijks plaats op woensdagnamiddag (uitgezonderd de schoolvakanties). Na de paasvakantie wordt de Kleuteracademie ook aangeboden voor het 1ste kleuter.</w:t>
      </w:r>
    </w:p>
    <w:p w14:paraId="5684240F" w14:textId="77777777" w:rsidR="00D10269" w:rsidRPr="00D10269" w:rsidRDefault="00D10269" w:rsidP="00D10269"/>
    <w:p w14:paraId="7F781902" w14:textId="77777777" w:rsidR="00D10269" w:rsidRPr="0086251F" w:rsidRDefault="00D10269" w:rsidP="00D10269">
      <w:r w:rsidRPr="0086251F">
        <w:rPr>
          <w:b/>
          <w:bCs/>
        </w:rPr>
        <w:t>Data:</w:t>
      </w:r>
    </w:p>
    <w:p w14:paraId="33846996" w14:textId="7B517D99" w:rsidR="00D10269" w:rsidRPr="0086251F" w:rsidRDefault="00702BBE" w:rsidP="00D10269">
      <w:r w:rsidRPr="0086251F">
        <w:t>Deel 1: van 1</w:t>
      </w:r>
      <w:r w:rsidR="0030592D" w:rsidRPr="0086251F">
        <w:t>4</w:t>
      </w:r>
      <w:r w:rsidRPr="0086251F">
        <w:t xml:space="preserve"> januari 202</w:t>
      </w:r>
      <w:r w:rsidR="0030592D" w:rsidRPr="0086251F">
        <w:t>6</w:t>
      </w:r>
      <w:r w:rsidR="00D10269" w:rsidRPr="0086251F">
        <w:t xml:space="preserve"> to</w:t>
      </w:r>
      <w:r w:rsidR="000808D8" w:rsidRPr="0086251F">
        <w:t>t en met 2</w:t>
      </w:r>
      <w:r w:rsidR="0030592D" w:rsidRPr="0086251F">
        <w:t>5</w:t>
      </w:r>
      <w:r w:rsidR="00AD1E55" w:rsidRPr="0086251F">
        <w:t xml:space="preserve"> maart</w:t>
      </w:r>
      <w:r w:rsidRPr="0086251F">
        <w:t xml:space="preserve"> 202</w:t>
      </w:r>
      <w:r w:rsidR="0030592D" w:rsidRPr="0086251F">
        <w:t>6</w:t>
      </w:r>
    </w:p>
    <w:p w14:paraId="79D37788" w14:textId="4D6465CB" w:rsidR="00D10269" w:rsidRPr="0086251F" w:rsidRDefault="00702BBE" w:rsidP="00D10269">
      <w:r w:rsidRPr="0086251F">
        <w:t>Deel 2: van 2</w:t>
      </w:r>
      <w:r w:rsidR="0030592D" w:rsidRPr="0086251F">
        <w:t>2</w:t>
      </w:r>
      <w:r w:rsidRPr="0086251F">
        <w:t xml:space="preserve"> april 202</w:t>
      </w:r>
      <w:r w:rsidR="0030592D" w:rsidRPr="0086251F">
        <w:t>6</w:t>
      </w:r>
      <w:r w:rsidRPr="0086251F">
        <w:t xml:space="preserve"> tot en met 2</w:t>
      </w:r>
      <w:r w:rsidR="0030592D" w:rsidRPr="0086251F">
        <w:t>4</w:t>
      </w:r>
      <w:r w:rsidRPr="0086251F">
        <w:t xml:space="preserve"> juni 202</w:t>
      </w:r>
      <w:r w:rsidR="0086251F" w:rsidRPr="0086251F">
        <w:t>6</w:t>
      </w:r>
    </w:p>
    <w:p w14:paraId="409D86A8" w14:textId="65F67B55" w:rsidR="00D10269" w:rsidRPr="0086251F" w:rsidRDefault="00E864DF" w:rsidP="00D10269">
      <w:r w:rsidRPr="0086251F">
        <w:t xml:space="preserve">Deel 3: van </w:t>
      </w:r>
      <w:r w:rsidR="0030592D" w:rsidRPr="0086251F">
        <w:t>30 september</w:t>
      </w:r>
      <w:r w:rsidRPr="0086251F">
        <w:t xml:space="preserve"> 202</w:t>
      </w:r>
      <w:r w:rsidR="0030592D" w:rsidRPr="0086251F">
        <w:t>6</w:t>
      </w:r>
      <w:r w:rsidR="00702BBE" w:rsidRPr="0086251F">
        <w:t xml:space="preserve"> tot en met </w:t>
      </w:r>
      <w:r w:rsidR="0030592D" w:rsidRPr="0086251F">
        <w:t>9</w:t>
      </w:r>
      <w:r w:rsidRPr="0086251F">
        <w:t xml:space="preserve"> december 202</w:t>
      </w:r>
      <w:r w:rsidR="0030592D" w:rsidRPr="0086251F">
        <w:t>6</w:t>
      </w:r>
    </w:p>
    <w:p w14:paraId="7643A462" w14:textId="77777777" w:rsidR="00D10269" w:rsidRPr="0086251F" w:rsidRDefault="00D10269" w:rsidP="00D10269">
      <w:r w:rsidRPr="0086251F">
        <w:rPr>
          <w:b/>
          <w:bCs/>
        </w:rPr>
        <w:t>Uren:</w:t>
      </w:r>
    </w:p>
    <w:p w14:paraId="1C063D23" w14:textId="77777777" w:rsidR="00D10269" w:rsidRPr="0086251F" w:rsidRDefault="00D10269" w:rsidP="00D10269">
      <w:r w:rsidRPr="0086251F">
        <w:t>13.30 - 14.30 u: 2de kleuter</w:t>
      </w:r>
    </w:p>
    <w:p w14:paraId="3664332B" w14:textId="77777777" w:rsidR="00D10269" w:rsidRPr="0086251F" w:rsidRDefault="00D10269" w:rsidP="00D10269">
      <w:r w:rsidRPr="0086251F">
        <w:t>14.45 - 15.45 u: 3de kleuter</w:t>
      </w:r>
    </w:p>
    <w:p w14:paraId="3D0BCF17" w14:textId="77777777" w:rsidR="00D10269" w:rsidRPr="0086251F" w:rsidRDefault="00D10269" w:rsidP="00D10269">
      <w:r w:rsidRPr="0086251F">
        <w:t>Na de paasvakantie:</w:t>
      </w:r>
    </w:p>
    <w:p w14:paraId="0914705D" w14:textId="77777777" w:rsidR="00D10269" w:rsidRPr="0086251F" w:rsidRDefault="00D10269" w:rsidP="00D10269">
      <w:r w:rsidRPr="0086251F">
        <w:t>13.30 - 14.30 u: 2de kleuter</w:t>
      </w:r>
    </w:p>
    <w:p w14:paraId="70274C71" w14:textId="77777777" w:rsidR="00D10269" w:rsidRPr="0086251F" w:rsidRDefault="00D10269" w:rsidP="00D10269">
      <w:r w:rsidRPr="0086251F">
        <w:t>14.40 - 15.10 u: 1ste kleuter</w:t>
      </w:r>
    </w:p>
    <w:p w14:paraId="2EAC6EC8" w14:textId="77777777" w:rsidR="00D10269" w:rsidRPr="0086251F" w:rsidRDefault="00D10269" w:rsidP="00D10269">
      <w:r w:rsidRPr="0086251F">
        <w:t>15.15 - 16.15 u: 3de kleuter</w:t>
      </w:r>
    </w:p>
    <w:p w14:paraId="4F8953B9" w14:textId="77777777" w:rsidR="00D10269" w:rsidRPr="0086251F" w:rsidRDefault="00D10269" w:rsidP="00D10269">
      <w:r w:rsidRPr="0086251F">
        <w:rPr>
          <w:b/>
          <w:bCs/>
        </w:rPr>
        <w:t>Prijs:</w:t>
      </w:r>
      <w:r w:rsidRPr="0086251F">
        <w:t xml:space="preserve"> </w:t>
      </w:r>
    </w:p>
    <w:p w14:paraId="1A771892" w14:textId="23EDF1E2" w:rsidR="00D0689C" w:rsidRPr="0086251F" w:rsidRDefault="00D10269" w:rsidP="00BD1590">
      <w:r w:rsidRPr="0086251F">
        <w:t>€ 20 per lessenreeks (10 lessen)</w:t>
      </w:r>
    </w:p>
    <w:p w14:paraId="65F661F1" w14:textId="53203CAA" w:rsidR="00D0689C" w:rsidRPr="0086251F" w:rsidRDefault="00370411" w:rsidP="00370411">
      <w:pPr>
        <w:pStyle w:val="Kop2"/>
        <w:numPr>
          <w:ilvl w:val="1"/>
          <w:numId w:val="3"/>
        </w:numPr>
      </w:pPr>
      <w:bookmarkStart w:id="2" w:name="_Toc185498951"/>
      <w:r w:rsidRPr="0086251F">
        <w:t>Multimove</w:t>
      </w:r>
      <w:r w:rsidR="00D0689C" w:rsidRPr="0086251F">
        <w:t xml:space="preserve"> i.s.m. de </w:t>
      </w:r>
      <w:proofErr w:type="spellStart"/>
      <w:r w:rsidR="00D0689C" w:rsidRPr="0086251F">
        <w:t>Lichterveldse</w:t>
      </w:r>
      <w:proofErr w:type="spellEnd"/>
      <w:r w:rsidR="00D0689C" w:rsidRPr="0086251F">
        <w:t xml:space="preserve"> scholen</w:t>
      </w:r>
      <w:bookmarkEnd w:id="2"/>
    </w:p>
    <w:p w14:paraId="01C4D161" w14:textId="77777777" w:rsidR="000808D8" w:rsidRPr="0086251F" w:rsidRDefault="000808D8" w:rsidP="000808D8">
      <w:r w:rsidRPr="0086251F">
        <w:t>De sportdienst biedt na schooltijd sportlessen aan in de scholen, waarbij de focus ligt op het ontwikkelen van 12 fundamentele bewegingsvaardigheden, zoals dribbelen, glijden, wandelen en lopen, heffen en dragen, roteren, slaan, springen en landen, trappen, trekken en duwen, vangen en werpen, klimmen en zwaaien.</w:t>
      </w:r>
    </w:p>
    <w:p w14:paraId="76A12A03" w14:textId="61ED08DB" w:rsidR="000808D8" w:rsidRPr="0086251F" w:rsidRDefault="000808D8" w:rsidP="000808D8">
      <w:r w:rsidRPr="0086251F">
        <w:t>De lessen worden wekelijks gegeven op vaste dagen (met uitzondering van de schoolvakanties).</w:t>
      </w:r>
    </w:p>
    <w:p w14:paraId="5D79AFF2" w14:textId="77777777" w:rsidR="000808D8" w:rsidRPr="0086251F" w:rsidRDefault="000808D8" w:rsidP="000808D8"/>
    <w:p w14:paraId="1FD5A2A4" w14:textId="77777777" w:rsidR="000808D8" w:rsidRPr="0086251F" w:rsidRDefault="000808D8" w:rsidP="000808D8">
      <w:r w:rsidRPr="0086251F">
        <w:rPr>
          <w:b/>
          <w:bCs/>
        </w:rPr>
        <w:t>Data:</w:t>
      </w:r>
    </w:p>
    <w:p w14:paraId="61CD2732" w14:textId="7DBF5090" w:rsidR="000808D8" w:rsidRPr="0086251F" w:rsidRDefault="00AD1E55" w:rsidP="000808D8">
      <w:r w:rsidRPr="0086251F">
        <w:t>Deel 1: vanaf de week van 1</w:t>
      </w:r>
      <w:r w:rsidR="00D93D49" w:rsidRPr="0086251F">
        <w:t>2</w:t>
      </w:r>
      <w:r w:rsidR="00E864DF" w:rsidRPr="0086251F">
        <w:t xml:space="preserve"> januari 202</w:t>
      </w:r>
      <w:r w:rsidR="00D93D49" w:rsidRPr="0086251F">
        <w:t>6</w:t>
      </w:r>
      <w:r w:rsidR="000808D8" w:rsidRPr="0086251F">
        <w:t xml:space="preserve"> tot en met</w:t>
      </w:r>
      <w:r w:rsidRPr="0086251F">
        <w:t xml:space="preserve"> de week van 2</w:t>
      </w:r>
      <w:r w:rsidR="00D93D49" w:rsidRPr="0086251F">
        <w:t>3</w:t>
      </w:r>
      <w:r w:rsidR="00E864DF" w:rsidRPr="0086251F">
        <w:t xml:space="preserve"> maart 202</w:t>
      </w:r>
      <w:r w:rsidR="00D93D49" w:rsidRPr="0086251F">
        <w:t>6</w:t>
      </w:r>
    </w:p>
    <w:p w14:paraId="16659D28" w14:textId="0F11E54A" w:rsidR="000808D8" w:rsidRPr="0086251F" w:rsidRDefault="000808D8" w:rsidP="000808D8">
      <w:r w:rsidRPr="0086251F">
        <w:t>Deel 2: van</w:t>
      </w:r>
      <w:r w:rsidR="00AD1E55" w:rsidRPr="0086251F">
        <w:t>af de week van 2</w:t>
      </w:r>
      <w:r w:rsidR="00D93D49" w:rsidRPr="0086251F">
        <w:t>0</w:t>
      </w:r>
      <w:r w:rsidR="00E864DF" w:rsidRPr="0086251F">
        <w:t xml:space="preserve"> april 202</w:t>
      </w:r>
      <w:r w:rsidR="00D93D49" w:rsidRPr="0086251F">
        <w:t>6</w:t>
      </w:r>
      <w:r w:rsidRPr="0086251F">
        <w:t xml:space="preserve"> tot en met </w:t>
      </w:r>
      <w:r w:rsidR="00AD1E55" w:rsidRPr="0086251F">
        <w:t>de week van 23</w:t>
      </w:r>
      <w:r w:rsidR="00E864DF" w:rsidRPr="0086251F">
        <w:t xml:space="preserve"> juni 202</w:t>
      </w:r>
      <w:r w:rsidR="00D93D49" w:rsidRPr="0086251F">
        <w:t>6</w:t>
      </w:r>
    </w:p>
    <w:p w14:paraId="534AC1E6" w14:textId="5FBC36E5" w:rsidR="000808D8" w:rsidRPr="0086251F" w:rsidRDefault="00AD1E55" w:rsidP="000808D8">
      <w:r w:rsidRPr="0086251F">
        <w:t>Deel 3: vanaf de week van 2</w:t>
      </w:r>
      <w:r w:rsidR="00D93D49" w:rsidRPr="0086251F">
        <w:t>8</w:t>
      </w:r>
      <w:r w:rsidR="00E864DF" w:rsidRPr="0086251F">
        <w:t xml:space="preserve"> september 202</w:t>
      </w:r>
      <w:r w:rsidR="00D93D49" w:rsidRPr="0086251F">
        <w:t>6</w:t>
      </w:r>
      <w:r w:rsidR="000808D8" w:rsidRPr="0086251F">
        <w:t xml:space="preserve"> tot en met </w:t>
      </w:r>
      <w:r w:rsidRPr="0086251F">
        <w:t xml:space="preserve">de week van </w:t>
      </w:r>
      <w:r w:rsidR="00D93D49" w:rsidRPr="0086251F">
        <w:t>7</w:t>
      </w:r>
      <w:r w:rsidR="00440064" w:rsidRPr="0086251F">
        <w:t xml:space="preserve"> december 202</w:t>
      </w:r>
      <w:r w:rsidR="00D93D49" w:rsidRPr="0086251F">
        <w:t>6</w:t>
      </w:r>
    </w:p>
    <w:p w14:paraId="75FD817F" w14:textId="77777777" w:rsidR="000808D8" w:rsidRPr="0086251F" w:rsidRDefault="000808D8" w:rsidP="000808D8">
      <w:r w:rsidRPr="0086251F">
        <w:rPr>
          <w:b/>
          <w:bCs/>
        </w:rPr>
        <w:t>Uren:</w:t>
      </w:r>
    </w:p>
    <w:p w14:paraId="195DE963" w14:textId="77777777" w:rsidR="000808D8" w:rsidRPr="0086251F" w:rsidRDefault="000808D8" w:rsidP="000808D8">
      <w:r w:rsidRPr="0086251F">
        <w:t>Maandag in 't Vlot: 16.40 - 17.40 u</w:t>
      </w:r>
    </w:p>
    <w:p w14:paraId="42CF455E" w14:textId="77777777" w:rsidR="000808D8" w:rsidRPr="0086251F" w:rsidRDefault="000808D8" w:rsidP="000808D8">
      <w:r w:rsidRPr="0086251F">
        <w:t>Dinsdag in De Valke: 15.45 - 16.45 u</w:t>
      </w:r>
    </w:p>
    <w:p w14:paraId="24A50F27" w14:textId="77777777" w:rsidR="000808D8" w:rsidRPr="0086251F" w:rsidRDefault="000808D8" w:rsidP="000808D8">
      <w:r w:rsidRPr="0086251F">
        <w:t>Donderdag in het Beverbos: 17.00 - 18.00 u</w:t>
      </w:r>
    </w:p>
    <w:p w14:paraId="17ED03BC" w14:textId="77777777" w:rsidR="0026145A" w:rsidRPr="0086251F" w:rsidRDefault="000808D8" w:rsidP="000808D8">
      <w:r w:rsidRPr="0086251F">
        <w:rPr>
          <w:b/>
          <w:bCs/>
        </w:rPr>
        <w:t>Prijs:</w:t>
      </w:r>
      <w:r w:rsidRPr="0086251F">
        <w:t xml:space="preserve"> </w:t>
      </w:r>
    </w:p>
    <w:p w14:paraId="448FEB50" w14:textId="435670CA" w:rsidR="00971BEB" w:rsidRDefault="00FD6765" w:rsidP="00BD1590">
      <w:r w:rsidRPr="0086251F">
        <w:t>€ 20 per lessenreeks</w:t>
      </w:r>
      <w:r w:rsidR="000808D8" w:rsidRPr="0086251F">
        <w:t xml:space="preserve"> (10 lessen)</w:t>
      </w:r>
    </w:p>
    <w:p w14:paraId="6631C5B4" w14:textId="1E7A7FCE" w:rsidR="0086251F" w:rsidRDefault="0086251F" w:rsidP="00BD1590"/>
    <w:p w14:paraId="5C85CD83" w14:textId="74A977A7" w:rsidR="0086251F" w:rsidRDefault="0086251F" w:rsidP="00BD1590"/>
    <w:p w14:paraId="24604133" w14:textId="3D2FBEEA" w:rsidR="0086251F" w:rsidRDefault="0086251F" w:rsidP="00BD1590"/>
    <w:p w14:paraId="6BBBDCD7" w14:textId="0348B193" w:rsidR="0086251F" w:rsidRDefault="0086251F" w:rsidP="00BD1590"/>
    <w:p w14:paraId="16D1093B" w14:textId="5FAD4717" w:rsidR="0086251F" w:rsidRDefault="0086251F" w:rsidP="00BD1590"/>
    <w:p w14:paraId="158D2536" w14:textId="5B02557E" w:rsidR="0086251F" w:rsidRDefault="0086251F" w:rsidP="00BD1590"/>
    <w:p w14:paraId="705E8D84" w14:textId="33974CF9" w:rsidR="0086251F" w:rsidRDefault="0086251F" w:rsidP="00BD1590"/>
    <w:p w14:paraId="4E70ADF2" w14:textId="77777777" w:rsidR="0086251F" w:rsidRPr="0086251F" w:rsidRDefault="0086251F" w:rsidP="00BD1590"/>
    <w:p w14:paraId="47071434" w14:textId="3393A90B" w:rsidR="00971BEB" w:rsidRPr="0086251F" w:rsidRDefault="00370411" w:rsidP="00370411">
      <w:pPr>
        <w:pStyle w:val="Kop2"/>
        <w:numPr>
          <w:ilvl w:val="1"/>
          <w:numId w:val="3"/>
        </w:numPr>
      </w:pPr>
      <w:bookmarkStart w:id="3" w:name="_Toc185498952"/>
      <w:r w:rsidRPr="0086251F">
        <w:lastRenderedPageBreak/>
        <w:t>Sportklassen</w:t>
      </w:r>
      <w:bookmarkEnd w:id="3"/>
    </w:p>
    <w:p w14:paraId="407BF67C" w14:textId="1E15EC15" w:rsidR="00FD6765" w:rsidRPr="0086251F" w:rsidRDefault="00971BEB" w:rsidP="0086251F">
      <w:pPr>
        <w:pStyle w:val="Geenafstand"/>
      </w:pPr>
      <w:r w:rsidRPr="0086251F">
        <w:t xml:space="preserve">Naast de gewone vakken krijgen de leerlingen een </w:t>
      </w:r>
      <w:proofErr w:type="spellStart"/>
      <w:r w:rsidRPr="0086251F">
        <w:t>omnisportprogramma</w:t>
      </w:r>
      <w:proofErr w:type="spellEnd"/>
      <w:r w:rsidRPr="0086251F">
        <w:t xml:space="preserve"> aangeboden door de sportdienst tijdens de schooluren. De sportklassen worden gegeven per week aan één of twee klassen. De deelnemende klassen verblijven een hele week op het sportcentrum in externaat.</w:t>
      </w:r>
    </w:p>
    <w:p w14:paraId="0104AAEE" w14:textId="1D9D8ECC" w:rsidR="00FD6765" w:rsidRPr="0086251F" w:rsidRDefault="00971BEB" w:rsidP="00FD6765">
      <w:pPr>
        <w:pStyle w:val="Geenafstand"/>
        <w:rPr>
          <w:b/>
        </w:rPr>
      </w:pPr>
      <w:r w:rsidRPr="0086251F">
        <w:rPr>
          <w:b/>
        </w:rPr>
        <w:t>Data:</w:t>
      </w:r>
      <w:r w:rsidRPr="0086251F">
        <w:t xml:space="preserve">      </w:t>
      </w:r>
    </w:p>
    <w:p w14:paraId="6C0E22B5" w14:textId="64DCADCE" w:rsidR="00971BEB" w:rsidRPr="0086251F" w:rsidRDefault="00971BEB" w:rsidP="00D72563">
      <w:pPr>
        <w:pStyle w:val="Geenafstand"/>
      </w:pPr>
      <w:r w:rsidRPr="0086251F">
        <w:t xml:space="preserve">Het hele jaar door enkel voor de </w:t>
      </w:r>
      <w:proofErr w:type="spellStart"/>
      <w:r w:rsidRPr="0086251F">
        <w:t>Lichterveldse</w:t>
      </w:r>
      <w:proofErr w:type="spellEnd"/>
      <w:r w:rsidRPr="0086251F">
        <w:t xml:space="preserve"> scholen na afspraak met</w:t>
      </w:r>
    </w:p>
    <w:p w14:paraId="75566978" w14:textId="78AB35C3" w:rsidR="00971BEB" w:rsidRPr="0086251F" w:rsidRDefault="00971BEB" w:rsidP="00D72563">
      <w:pPr>
        <w:pStyle w:val="Geenafstand"/>
      </w:pPr>
      <w:r w:rsidRPr="0086251F">
        <w:t>de directies.</w:t>
      </w:r>
    </w:p>
    <w:p w14:paraId="4FDA3265" w14:textId="77777777" w:rsidR="00FD6765" w:rsidRPr="0086251F" w:rsidRDefault="00971BEB" w:rsidP="00D72563">
      <w:pPr>
        <w:pStyle w:val="Geenafstand"/>
      </w:pPr>
      <w:r w:rsidRPr="0086251F">
        <w:rPr>
          <w:b/>
        </w:rPr>
        <w:t>Prijs:</w:t>
      </w:r>
      <w:r w:rsidRPr="0086251F">
        <w:t xml:space="preserve">       </w:t>
      </w:r>
    </w:p>
    <w:p w14:paraId="0F191A35" w14:textId="6EABCCBC" w:rsidR="00971BEB" w:rsidRPr="0086251F" w:rsidRDefault="00971BEB" w:rsidP="00D72563">
      <w:pPr>
        <w:pStyle w:val="Geenafstand"/>
      </w:pPr>
      <w:r w:rsidRPr="0086251F">
        <w:t>€ 18 per leerling, voor een volle week (9 sporten)</w:t>
      </w:r>
    </w:p>
    <w:p w14:paraId="5ACB2F12" w14:textId="2AFFD07C" w:rsidR="00971BEB" w:rsidRPr="0086251F" w:rsidRDefault="00971BEB" w:rsidP="00BD1590">
      <w:pPr>
        <w:pStyle w:val="Geenafstand"/>
      </w:pPr>
      <w:r w:rsidRPr="0086251F">
        <w:t>€ 10 per leerling, voor een halve week (5 sporten)</w:t>
      </w:r>
    </w:p>
    <w:p w14:paraId="3C9ACFF6" w14:textId="65C75A0E" w:rsidR="00971BEB" w:rsidRPr="0086251F" w:rsidRDefault="00370411" w:rsidP="00370411">
      <w:pPr>
        <w:pStyle w:val="Kop2"/>
        <w:numPr>
          <w:ilvl w:val="1"/>
          <w:numId w:val="3"/>
        </w:numPr>
      </w:pPr>
      <w:bookmarkStart w:id="4" w:name="_Toc185498953"/>
      <w:r w:rsidRPr="0086251F">
        <w:t>Watergewenning</w:t>
      </w:r>
      <w:bookmarkEnd w:id="4"/>
    </w:p>
    <w:p w14:paraId="067BB3F1" w14:textId="4A0EA92F" w:rsidR="00FD6765" w:rsidRPr="0086251F" w:rsidRDefault="00971BEB" w:rsidP="0086251F">
      <w:pPr>
        <w:pStyle w:val="Geenafstand"/>
      </w:pPr>
      <w:r w:rsidRPr="0086251F">
        <w:t>Een lessenreeks watergewenning (</w:t>
      </w:r>
      <w:r w:rsidR="00791CBD" w:rsidRPr="0086251F">
        <w:t>6 lessen) voor kinderen vanaf 4,5 jaar.</w:t>
      </w:r>
    </w:p>
    <w:p w14:paraId="0E0E794D" w14:textId="74373F13" w:rsidR="00FD6765" w:rsidRPr="0086251F" w:rsidRDefault="00971BEB" w:rsidP="00D72563">
      <w:pPr>
        <w:pStyle w:val="Geenafstand"/>
        <w:rPr>
          <w:b/>
        </w:rPr>
      </w:pPr>
      <w:r w:rsidRPr="0086251F">
        <w:rPr>
          <w:b/>
        </w:rPr>
        <w:t>Data:</w:t>
      </w:r>
    </w:p>
    <w:p w14:paraId="2EB94469" w14:textId="46FB2D45" w:rsidR="00971BEB" w:rsidRPr="0086251F" w:rsidRDefault="00971BEB" w:rsidP="00D72563">
      <w:pPr>
        <w:pStyle w:val="Geenafstand"/>
      </w:pPr>
      <w:r w:rsidRPr="0086251F">
        <w:t>1</w:t>
      </w:r>
      <w:r w:rsidRPr="0086251F">
        <w:rPr>
          <w:vertAlign w:val="superscript"/>
        </w:rPr>
        <w:t>ste</w:t>
      </w:r>
      <w:r w:rsidR="00791CBD" w:rsidRPr="0086251F">
        <w:t xml:space="preserve"> reeks op donderdag </w:t>
      </w:r>
      <w:r w:rsidR="00847E2F" w:rsidRPr="0086251F">
        <w:t>8</w:t>
      </w:r>
      <w:r w:rsidR="00791CBD" w:rsidRPr="0086251F">
        <w:t xml:space="preserve"> – 1</w:t>
      </w:r>
      <w:r w:rsidR="00847E2F" w:rsidRPr="0086251F">
        <w:t>5</w:t>
      </w:r>
      <w:r w:rsidR="00791CBD" w:rsidRPr="0086251F">
        <w:t xml:space="preserve"> - 2</w:t>
      </w:r>
      <w:r w:rsidR="00847E2F" w:rsidRPr="0086251F">
        <w:t>2</w:t>
      </w:r>
      <w:r w:rsidR="00FD6765" w:rsidRPr="0086251F">
        <w:t xml:space="preserve"> – </w:t>
      </w:r>
      <w:r w:rsidR="00847E2F" w:rsidRPr="0086251F">
        <w:t>29</w:t>
      </w:r>
      <w:r w:rsidRPr="0086251F">
        <w:t xml:space="preserve"> janua</w:t>
      </w:r>
      <w:r w:rsidR="00791CBD" w:rsidRPr="0086251F">
        <w:t xml:space="preserve">ri en </w:t>
      </w:r>
      <w:r w:rsidR="00847E2F" w:rsidRPr="0086251F">
        <w:t>5</w:t>
      </w:r>
      <w:r w:rsidR="00791CBD" w:rsidRPr="0086251F">
        <w:t xml:space="preserve"> – 1</w:t>
      </w:r>
      <w:r w:rsidR="00847E2F" w:rsidRPr="0086251F">
        <w:t>2</w:t>
      </w:r>
      <w:r w:rsidR="00FD6765" w:rsidRPr="0086251F">
        <w:t xml:space="preserve"> februari 202</w:t>
      </w:r>
      <w:r w:rsidR="0086251F" w:rsidRPr="0086251F">
        <w:t>6</w:t>
      </w:r>
    </w:p>
    <w:p w14:paraId="1482390E" w14:textId="1FFDB40B" w:rsidR="00971BEB" w:rsidRPr="0086251F" w:rsidRDefault="00971BEB" w:rsidP="00D72563">
      <w:pPr>
        <w:pStyle w:val="Geenafstand"/>
      </w:pPr>
      <w:r w:rsidRPr="0086251F">
        <w:t>2</w:t>
      </w:r>
      <w:r w:rsidRPr="0086251F">
        <w:rPr>
          <w:vertAlign w:val="superscript"/>
        </w:rPr>
        <w:t>de</w:t>
      </w:r>
      <w:r w:rsidR="00791CBD" w:rsidRPr="0086251F">
        <w:t xml:space="preserve"> reeks op donderdag 2</w:t>
      </w:r>
      <w:r w:rsidR="00847E2F" w:rsidRPr="0086251F">
        <w:t>6</w:t>
      </w:r>
      <w:r w:rsidR="00791CBD" w:rsidRPr="0086251F">
        <w:t xml:space="preserve"> </w:t>
      </w:r>
      <w:r w:rsidRPr="0086251F">
        <w:t>februar</w:t>
      </w:r>
      <w:r w:rsidR="00791CBD" w:rsidRPr="0086251F">
        <w:t>i,</w:t>
      </w:r>
      <w:r w:rsidR="00847E2F" w:rsidRPr="0086251F">
        <w:t xml:space="preserve"> 5 – 12 - 19</w:t>
      </w:r>
      <w:r w:rsidR="00791CBD" w:rsidRPr="0086251F">
        <w:t xml:space="preserve"> </w:t>
      </w:r>
      <w:r w:rsidR="00847E2F" w:rsidRPr="0086251F">
        <w:t>- 26</w:t>
      </w:r>
      <w:r w:rsidR="00FD6765" w:rsidRPr="0086251F">
        <w:t xml:space="preserve"> maart</w:t>
      </w:r>
      <w:r w:rsidR="00791CBD" w:rsidRPr="0086251F">
        <w:t xml:space="preserve"> en </w:t>
      </w:r>
      <w:r w:rsidR="00847E2F" w:rsidRPr="0086251F">
        <w:t>2</w:t>
      </w:r>
      <w:r w:rsidR="00791CBD" w:rsidRPr="0086251F">
        <w:t xml:space="preserve"> april</w:t>
      </w:r>
      <w:r w:rsidR="00FD6765" w:rsidRPr="0086251F">
        <w:t xml:space="preserve"> 202</w:t>
      </w:r>
      <w:r w:rsidR="0086251F" w:rsidRPr="0086251F">
        <w:t>6</w:t>
      </w:r>
    </w:p>
    <w:p w14:paraId="582C32E1" w14:textId="77777777" w:rsidR="00FD6765" w:rsidRPr="0086251F" w:rsidRDefault="00971BEB" w:rsidP="00D72563">
      <w:pPr>
        <w:pStyle w:val="Geenafstand"/>
        <w:rPr>
          <w:b/>
        </w:rPr>
      </w:pPr>
      <w:r w:rsidRPr="0086251F">
        <w:rPr>
          <w:b/>
        </w:rPr>
        <w:t xml:space="preserve">Uren:      </w:t>
      </w:r>
    </w:p>
    <w:p w14:paraId="62D37772" w14:textId="4529303B" w:rsidR="00971BEB" w:rsidRPr="0086251F" w:rsidRDefault="00971BEB" w:rsidP="00D72563">
      <w:pPr>
        <w:pStyle w:val="Geenafstand"/>
      </w:pPr>
      <w:r w:rsidRPr="0086251F">
        <w:t>16.15 -17.00 u</w:t>
      </w:r>
    </w:p>
    <w:p w14:paraId="4F24568F" w14:textId="77777777" w:rsidR="00FD6765" w:rsidRPr="0086251F" w:rsidRDefault="00971BEB" w:rsidP="00D72563">
      <w:pPr>
        <w:pStyle w:val="Geenafstand"/>
        <w:rPr>
          <w:b/>
        </w:rPr>
      </w:pPr>
      <w:r w:rsidRPr="0086251F">
        <w:rPr>
          <w:b/>
        </w:rPr>
        <w:t xml:space="preserve">Prijs:       </w:t>
      </w:r>
    </w:p>
    <w:p w14:paraId="659A3471" w14:textId="44C8319E" w:rsidR="00971BEB" w:rsidRPr="0086251F" w:rsidRDefault="00971BEB" w:rsidP="00D72563">
      <w:pPr>
        <w:pStyle w:val="Geenafstand"/>
      </w:pPr>
      <w:r w:rsidRPr="0086251F">
        <w:t>€ 30 voor kinderen, wonende in Lichtervelde.</w:t>
      </w:r>
    </w:p>
    <w:p w14:paraId="0F4026E4" w14:textId="32EDDC92" w:rsidR="00971BEB" w:rsidRPr="0086251F" w:rsidRDefault="00971BEB" w:rsidP="00BD1590">
      <w:pPr>
        <w:pStyle w:val="Geenafstand"/>
      </w:pPr>
      <w:r w:rsidRPr="0086251F">
        <w:t>€ 35 voor kinderen, niet wonende in Lichtervelde.</w:t>
      </w:r>
    </w:p>
    <w:p w14:paraId="34E137FD" w14:textId="77C51237" w:rsidR="00971BEB" w:rsidRPr="0086251F" w:rsidRDefault="00370411" w:rsidP="00370411">
      <w:pPr>
        <w:pStyle w:val="Kop2"/>
        <w:numPr>
          <w:ilvl w:val="1"/>
          <w:numId w:val="3"/>
        </w:numPr>
      </w:pPr>
      <w:bookmarkStart w:id="5" w:name="_Toc185498954"/>
      <w:r w:rsidRPr="0086251F">
        <w:t>Kijk ik fiets!</w:t>
      </w:r>
      <w:bookmarkEnd w:id="5"/>
    </w:p>
    <w:p w14:paraId="34953C6A" w14:textId="2F7D5BD3" w:rsidR="00FD6765" w:rsidRPr="0086251F" w:rsidRDefault="00971BEB" w:rsidP="0086251F">
      <w:pPr>
        <w:rPr>
          <w:szCs w:val="20"/>
        </w:rPr>
      </w:pPr>
      <w:r w:rsidRPr="0086251F">
        <w:rPr>
          <w:szCs w:val="20"/>
        </w:rPr>
        <w:t>Kleuters leren fietsen op 2 wielen in een tijdspanne van 3 uur met aangepaste oefenstof, onder leiding van een gekwalificeerde monitor en actieve begeleiding van één ouder.</w:t>
      </w:r>
    </w:p>
    <w:p w14:paraId="2CBF697A" w14:textId="098B0040" w:rsidR="00FD6765" w:rsidRPr="0086251F" w:rsidRDefault="00971BEB" w:rsidP="00370411">
      <w:pPr>
        <w:rPr>
          <w:szCs w:val="20"/>
        </w:rPr>
      </w:pPr>
      <w:r w:rsidRPr="0086251F">
        <w:rPr>
          <w:b/>
          <w:szCs w:val="20"/>
        </w:rPr>
        <w:t>Datum:</w:t>
      </w:r>
      <w:r w:rsidRPr="0086251F">
        <w:rPr>
          <w:szCs w:val="20"/>
        </w:rPr>
        <w:t xml:space="preserve">   </w:t>
      </w:r>
    </w:p>
    <w:p w14:paraId="59D333B9" w14:textId="4E92BF3F" w:rsidR="00971BEB" w:rsidRPr="0086251F" w:rsidRDefault="004D20E5" w:rsidP="00370411">
      <w:pPr>
        <w:rPr>
          <w:szCs w:val="20"/>
        </w:rPr>
      </w:pPr>
      <w:r w:rsidRPr="0086251F">
        <w:rPr>
          <w:szCs w:val="20"/>
        </w:rPr>
        <w:t xml:space="preserve">zaterdag </w:t>
      </w:r>
      <w:r w:rsidR="006739F5" w:rsidRPr="0086251F">
        <w:rPr>
          <w:szCs w:val="20"/>
        </w:rPr>
        <w:t>6</w:t>
      </w:r>
      <w:r w:rsidRPr="0086251F">
        <w:rPr>
          <w:szCs w:val="20"/>
        </w:rPr>
        <w:t xml:space="preserve"> juni 202</w:t>
      </w:r>
      <w:r w:rsidR="006739F5" w:rsidRPr="0086251F">
        <w:rPr>
          <w:szCs w:val="20"/>
        </w:rPr>
        <w:t>6</w:t>
      </w:r>
      <w:r w:rsidR="00971BEB" w:rsidRPr="0086251F">
        <w:rPr>
          <w:szCs w:val="20"/>
        </w:rPr>
        <w:t xml:space="preserve"> van 9.00-12.00u (datum onder voorbehoud)</w:t>
      </w:r>
    </w:p>
    <w:p w14:paraId="515CDCD8" w14:textId="77777777" w:rsidR="00FD6765" w:rsidRPr="0086251F" w:rsidRDefault="00971BEB" w:rsidP="00370411">
      <w:pPr>
        <w:rPr>
          <w:szCs w:val="20"/>
        </w:rPr>
      </w:pPr>
      <w:r w:rsidRPr="0086251F">
        <w:rPr>
          <w:b/>
          <w:szCs w:val="20"/>
        </w:rPr>
        <w:t>Prijs:</w:t>
      </w:r>
      <w:r w:rsidRPr="0086251F">
        <w:rPr>
          <w:szCs w:val="20"/>
        </w:rPr>
        <w:t xml:space="preserve">      </w:t>
      </w:r>
    </w:p>
    <w:p w14:paraId="1674176D" w14:textId="24146416" w:rsidR="00971BEB" w:rsidRPr="0086251F" w:rsidRDefault="004D20E5" w:rsidP="00370411">
      <w:pPr>
        <w:rPr>
          <w:b/>
          <w:szCs w:val="20"/>
        </w:rPr>
      </w:pPr>
      <w:r w:rsidRPr="0086251F">
        <w:rPr>
          <w:szCs w:val="20"/>
        </w:rPr>
        <w:t>€ 15</w:t>
      </w:r>
      <w:r w:rsidR="00971BEB" w:rsidRPr="0086251F">
        <w:rPr>
          <w:szCs w:val="20"/>
        </w:rPr>
        <w:t xml:space="preserve"> per kind</w:t>
      </w:r>
    </w:p>
    <w:p w14:paraId="54C2FF73" w14:textId="6A33975E" w:rsidR="00971BEB" w:rsidRPr="0086251F" w:rsidRDefault="00971BEB" w:rsidP="00BD1590">
      <w:pPr>
        <w:rPr>
          <w:szCs w:val="20"/>
        </w:rPr>
      </w:pPr>
      <w:r w:rsidRPr="0086251F">
        <w:rPr>
          <w:szCs w:val="20"/>
        </w:rPr>
        <w:t>Maximum aantal deelnemers: 20</w:t>
      </w:r>
    </w:p>
    <w:p w14:paraId="1D79F283" w14:textId="143FEDDB" w:rsidR="00971BEB" w:rsidRPr="0086251F" w:rsidRDefault="00370411" w:rsidP="00370411">
      <w:pPr>
        <w:pStyle w:val="Kop2"/>
        <w:numPr>
          <w:ilvl w:val="1"/>
          <w:numId w:val="3"/>
        </w:numPr>
      </w:pPr>
      <w:bookmarkStart w:id="6" w:name="_Toc185498955"/>
      <w:r w:rsidRPr="0086251F">
        <w:t>Sportkamp groot verlof</w:t>
      </w:r>
      <w:r w:rsidR="00971BEB" w:rsidRPr="0086251F">
        <w:t> (juli)</w:t>
      </w:r>
      <w:bookmarkEnd w:id="6"/>
    </w:p>
    <w:p w14:paraId="6A59583D" w14:textId="4F795628" w:rsidR="00971BEB" w:rsidRPr="0086251F" w:rsidRDefault="00971BEB" w:rsidP="00370411">
      <w:pPr>
        <w:rPr>
          <w:szCs w:val="20"/>
          <w:lang w:val="de-DE"/>
        </w:rPr>
      </w:pPr>
      <w:proofErr w:type="spellStart"/>
      <w:r w:rsidRPr="0086251F">
        <w:rPr>
          <w:szCs w:val="20"/>
          <w:lang w:val="de-DE"/>
        </w:rPr>
        <w:t>Doelgroep</w:t>
      </w:r>
      <w:proofErr w:type="spellEnd"/>
      <w:r w:rsidRPr="0086251F">
        <w:rPr>
          <w:szCs w:val="20"/>
          <w:lang w:val="de-DE"/>
        </w:rPr>
        <w:t> : 1</w:t>
      </w:r>
      <w:r w:rsidRPr="0086251F">
        <w:rPr>
          <w:szCs w:val="20"/>
          <w:vertAlign w:val="superscript"/>
          <w:lang w:val="de-DE"/>
        </w:rPr>
        <w:t>e</w:t>
      </w:r>
      <w:r w:rsidRPr="0086251F">
        <w:rPr>
          <w:szCs w:val="20"/>
          <w:lang w:val="de-DE"/>
        </w:rPr>
        <w:t>, 2</w:t>
      </w:r>
      <w:r w:rsidRPr="0086251F">
        <w:rPr>
          <w:szCs w:val="20"/>
          <w:vertAlign w:val="superscript"/>
          <w:lang w:val="de-DE"/>
        </w:rPr>
        <w:t>e</w:t>
      </w:r>
      <w:r w:rsidRPr="0086251F">
        <w:rPr>
          <w:szCs w:val="20"/>
          <w:lang w:val="de-DE"/>
        </w:rPr>
        <w:t>, 3</w:t>
      </w:r>
      <w:r w:rsidRPr="0086251F">
        <w:rPr>
          <w:szCs w:val="20"/>
          <w:vertAlign w:val="superscript"/>
          <w:lang w:val="de-DE"/>
        </w:rPr>
        <w:t>e</w:t>
      </w:r>
      <w:r w:rsidRPr="0086251F">
        <w:rPr>
          <w:szCs w:val="20"/>
          <w:lang w:val="de-DE"/>
        </w:rPr>
        <w:t>, 4</w:t>
      </w:r>
      <w:r w:rsidRPr="0086251F">
        <w:rPr>
          <w:szCs w:val="20"/>
          <w:vertAlign w:val="superscript"/>
          <w:lang w:val="de-DE"/>
        </w:rPr>
        <w:t>e</w:t>
      </w:r>
      <w:r w:rsidRPr="0086251F">
        <w:rPr>
          <w:szCs w:val="20"/>
          <w:lang w:val="de-DE"/>
        </w:rPr>
        <w:t xml:space="preserve"> , 5</w:t>
      </w:r>
      <w:r w:rsidRPr="0086251F">
        <w:rPr>
          <w:szCs w:val="20"/>
          <w:vertAlign w:val="superscript"/>
          <w:lang w:val="de-DE"/>
        </w:rPr>
        <w:t>e</w:t>
      </w:r>
      <w:r w:rsidRPr="0086251F">
        <w:rPr>
          <w:szCs w:val="20"/>
          <w:lang w:val="de-DE"/>
        </w:rPr>
        <w:t xml:space="preserve"> en 6</w:t>
      </w:r>
      <w:r w:rsidRPr="0086251F">
        <w:rPr>
          <w:szCs w:val="20"/>
          <w:vertAlign w:val="superscript"/>
          <w:lang w:val="de-DE"/>
        </w:rPr>
        <w:t>e</w:t>
      </w:r>
      <w:r w:rsidRPr="0086251F">
        <w:rPr>
          <w:szCs w:val="20"/>
          <w:lang w:val="de-DE"/>
        </w:rPr>
        <w:t xml:space="preserve"> </w:t>
      </w:r>
      <w:proofErr w:type="spellStart"/>
      <w:r w:rsidRPr="0086251F">
        <w:rPr>
          <w:szCs w:val="20"/>
          <w:lang w:val="de-DE"/>
        </w:rPr>
        <w:t>leerjaar</w:t>
      </w:r>
      <w:proofErr w:type="spellEnd"/>
      <w:r w:rsidRPr="0086251F">
        <w:rPr>
          <w:szCs w:val="20"/>
          <w:lang w:val="de-DE"/>
        </w:rPr>
        <w:t>.</w:t>
      </w:r>
    </w:p>
    <w:p w14:paraId="2BE52711" w14:textId="773868C5" w:rsidR="00FD6765" w:rsidRPr="0086251F" w:rsidRDefault="00971BEB" w:rsidP="0086251F">
      <w:pPr>
        <w:rPr>
          <w:szCs w:val="20"/>
        </w:rPr>
      </w:pPr>
      <w:r w:rsidRPr="0086251F">
        <w:rPr>
          <w:szCs w:val="20"/>
        </w:rPr>
        <w:t xml:space="preserve">Een </w:t>
      </w:r>
      <w:proofErr w:type="spellStart"/>
      <w:r w:rsidRPr="0086251F">
        <w:rPr>
          <w:szCs w:val="20"/>
        </w:rPr>
        <w:t>omnisportaanbod</w:t>
      </w:r>
      <w:proofErr w:type="spellEnd"/>
      <w:r w:rsidRPr="0086251F">
        <w:rPr>
          <w:szCs w:val="20"/>
        </w:rPr>
        <w:t xml:space="preserve"> met onder andere zwemmen, voetbal, tennis, basketbal, badminton, hockey, </w:t>
      </w:r>
      <w:proofErr w:type="spellStart"/>
      <w:r w:rsidRPr="0086251F">
        <w:rPr>
          <w:szCs w:val="20"/>
        </w:rPr>
        <w:t>enz</w:t>
      </w:r>
      <w:proofErr w:type="spellEnd"/>
      <w:r w:rsidRPr="0086251F">
        <w:rPr>
          <w:szCs w:val="20"/>
        </w:rPr>
        <w:t>… De kinderen kunnen over de middag op het centrum blijven maar brengen zelf hun middageten mee.</w:t>
      </w:r>
    </w:p>
    <w:p w14:paraId="737489CB" w14:textId="4E40ED87" w:rsidR="00FD6765" w:rsidRPr="0086251F" w:rsidRDefault="00971BEB" w:rsidP="00370411">
      <w:pPr>
        <w:rPr>
          <w:szCs w:val="20"/>
        </w:rPr>
      </w:pPr>
      <w:r w:rsidRPr="0086251F">
        <w:rPr>
          <w:b/>
          <w:szCs w:val="20"/>
        </w:rPr>
        <w:t>Data:</w:t>
      </w:r>
      <w:r w:rsidRPr="0086251F">
        <w:rPr>
          <w:szCs w:val="20"/>
        </w:rPr>
        <w:t xml:space="preserve">     </w:t>
      </w:r>
    </w:p>
    <w:p w14:paraId="5890997C" w14:textId="18A141D7" w:rsidR="00971BEB" w:rsidRPr="0086251F" w:rsidRDefault="007336CC" w:rsidP="00370411">
      <w:pPr>
        <w:rPr>
          <w:szCs w:val="20"/>
        </w:rPr>
      </w:pPr>
      <w:r w:rsidRPr="0086251F">
        <w:rPr>
          <w:szCs w:val="20"/>
        </w:rPr>
        <w:t xml:space="preserve">6 </w:t>
      </w:r>
      <w:r w:rsidR="009D2B01" w:rsidRPr="0086251F">
        <w:rPr>
          <w:szCs w:val="20"/>
        </w:rPr>
        <w:t xml:space="preserve">juli tot en met </w:t>
      </w:r>
      <w:r w:rsidRPr="0086251F">
        <w:rPr>
          <w:szCs w:val="20"/>
        </w:rPr>
        <w:t>10</w:t>
      </w:r>
      <w:r w:rsidR="009D2B01" w:rsidRPr="0086251F">
        <w:rPr>
          <w:szCs w:val="20"/>
        </w:rPr>
        <w:t xml:space="preserve"> juli 202</w:t>
      </w:r>
      <w:r w:rsidR="0086251F" w:rsidRPr="0086251F">
        <w:rPr>
          <w:szCs w:val="20"/>
        </w:rPr>
        <w:t>6</w:t>
      </w:r>
    </w:p>
    <w:p w14:paraId="3F8B80CD" w14:textId="77777777" w:rsidR="00FD6765" w:rsidRPr="0086251F" w:rsidRDefault="00971BEB" w:rsidP="00370411">
      <w:pPr>
        <w:rPr>
          <w:szCs w:val="20"/>
        </w:rPr>
      </w:pPr>
      <w:r w:rsidRPr="0086251F">
        <w:rPr>
          <w:b/>
          <w:szCs w:val="20"/>
        </w:rPr>
        <w:t>Uren:</w:t>
      </w:r>
      <w:r w:rsidRPr="0086251F">
        <w:rPr>
          <w:szCs w:val="20"/>
        </w:rPr>
        <w:t xml:space="preserve">     </w:t>
      </w:r>
    </w:p>
    <w:p w14:paraId="3E5D0310" w14:textId="2E95AFF1" w:rsidR="00971BEB" w:rsidRPr="0086251F" w:rsidRDefault="00971BEB" w:rsidP="00370411">
      <w:pPr>
        <w:rPr>
          <w:szCs w:val="20"/>
        </w:rPr>
      </w:pPr>
      <w:r w:rsidRPr="0086251F">
        <w:rPr>
          <w:szCs w:val="20"/>
        </w:rPr>
        <w:t>elke dag van 09.00-12.00 u en van 13.00-16.00 u.</w:t>
      </w:r>
    </w:p>
    <w:p w14:paraId="114B5A07" w14:textId="77777777" w:rsidR="00971BEB" w:rsidRPr="0086251F" w:rsidRDefault="00971BEB" w:rsidP="00370411">
      <w:pPr>
        <w:rPr>
          <w:szCs w:val="20"/>
        </w:rPr>
      </w:pPr>
      <w:r w:rsidRPr="0086251F">
        <w:rPr>
          <w:szCs w:val="20"/>
        </w:rPr>
        <w:t>Voor-opvang: 8.00u-9.00u, na-opvang :16.00u-17.00u.</w:t>
      </w:r>
    </w:p>
    <w:p w14:paraId="3402D71C" w14:textId="77777777" w:rsidR="00FD6765" w:rsidRPr="0086251F" w:rsidRDefault="00971BEB" w:rsidP="00370411">
      <w:pPr>
        <w:rPr>
          <w:szCs w:val="20"/>
        </w:rPr>
      </w:pPr>
      <w:r w:rsidRPr="0086251F">
        <w:rPr>
          <w:b/>
          <w:szCs w:val="20"/>
        </w:rPr>
        <w:t>Prijs:</w:t>
      </w:r>
      <w:r w:rsidRPr="0086251F">
        <w:rPr>
          <w:szCs w:val="20"/>
        </w:rPr>
        <w:t xml:space="preserve">      </w:t>
      </w:r>
    </w:p>
    <w:p w14:paraId="12C97086" w14:textId="35F60136" w:rsidR="00971BEB" w:rsidRPr="0086251F" w:rsidRDefault="009D2B01" w:rsidP="00370411">
      <w:pPr>
        <w:rPr>
          <w:szCs w:val="20"/>
        </w:rPr>
      </w:pPr>
      <w:r w:rsidRPr="0086251F">
        <w:rPr>
          <w:szCs w:val="20"/>
        </w:rPr>
        <w:t xml:space="preserve">€ </w:t>
      </w:r>
      <w:r w:rsidR="00C62EE3">
        <w:rPr>
          <w:szCs w:val="20"/>
        </w:rPr>
        <w:t>6</w:t>
      </w:r>
      <w:r w:rsidRPr="0086251F">
        <w:rPr>
          <w:szCs w:val="20"/>
        </w:rPr>
        <w:t>5</w:t>
      </w:r>
      <w:r w:rsidR="00971BEB" w:rsidRPr="0086251F">
        <w:rPr>
          <w:szCs w:val="20"/>
        </w:rPr>
        <w:t xml:space="preserve"> voor kinderen, wonende in Lichtervelde.</w:t>
      </w:r>
    </w:p>
    <w:p w14:paraId="54EE7E13" w14:textId="3E3EF190" w:rsidR="00971BEB" w:rsidRPr="0086251F" w:rsidRDefault="009D2B01" w:rsidP="00370411">
      <w:pPr>
        <w:rPr>
          <w:szCs w:val="20"/>
        </w:rPr>
      </w:pPr>
      <w:r w:rsidRPr="0086251F">
        <w:rPr>
          <w:szCs w:val="20"/>
        </w:rPr>
        <w:t xml:space="preserve">€ </w:t>
      </w:r>
      <w:r w:rsidR="00C62EE3">
        <w:rPr>
          <w:szCs w:val="20"/>
        </w:rPr>
        <w:t>78</w:t>
      </w:r>
      <w:r w:rsidR="00971BEB" w:rsidRPr="0086251F">
        <w:rPr>
          <w:szCs w:val="20"/>
        </w:rPr>
        <w:t xml:space="preserve"> voor kinderen, niet wonende in Lichtervelde.</w:t>
      </w:r>
    </w:p>
    <w:p w14:paraId="0B9B5AAA" w14:textId="77777777" w:rsidR="009D2B01" w:rsidRPr="0086251F" w:rsidRDefault="009D2B01" w:rsidP="00370411">
      <w:pPr>
        <w:rPr>
          <w:b/>
          <w:szCs w:val="20"/>
        </w:rPr>
      </w:pPr>
      <w:r w:rsidRPr="0086251F">
        <w:rPr>
          <w:b/>
          <w:szCs w:val="20"/>
        </w:rPr>
        <w:t xml:space="preserve">Onder voorbehoud: </w:t>
      </w:r>
    </w:p>
    <w:p w14:paraId="5C677DFC" w14:textId="328C0322" w:rsidR="00971BEB" w:rsidRPr="0086251F" w:rsidRDefault="009D2B01" w:rsidP="00370411">
      <w:pPr>
        <w:rPr>
          <w:szCs w:val="20"/>
        </w:rPr>
      </w:pPr>
      <w:r w:rsidRPr="0086251F">
        <w:rPr>
          <w:szCs w:val="20"/>
        </w:rPr>
        <w:t xml:space="preserve">Op donderdag </w:t>
      </w:r>
      <w:r w:rsidR="007336CC" w:rsidRPr="0086251F">
        <w:rPr>
          <w:szCs w:val="20"/>
        </w:rPr>
        <w:t>9</w:t>
      </w:r>
      <w:r w:rsidR="00971BEB" w:rsidRPr="0086251F">
        <w:rPr>
          <w:szCs w:val="20"/>
        </w:rPr>
        <w:t xml:space="preserve"> juli staat een daguitstap naar de</w:t>
      </w:r>
    </w:p>
    <w:p w14:paraId="095919A5" w14:textId="6CB9A3F2" w:rsidR="00971BEB" w:rsidRPr="0086251F" w:rsidRDefault="00971BEB" w:rsidP="00370411">
      <w:pPr>
        <w:rPr>
          <w:szCs w:val="20"/>
        </w:rPr>
      </w:pPr>
      <w:r w:rsidRPr="0086251F">
        <w:rPr>
          <w:szCs w:val="20"/>
        </w:rPr>
        <w:t xml:space="preserve">sportkriebels in Brugge op het programma. Voor deze uitstap </w:t>
      </w:r>
      <w:r w:rsidR="00DB6DA1">
        <w:rPr>
          <w:szCs w:val="20"/>
        </w:rPr>
        <w:t>kunn</w:t>
      </w:r>
      <w:r w:rsidRPr="0086251F">
        <w:rPr>
          <w:szCs w:val="20"/>
        </w:rPr>
        <w:t>en ook</w:t>
      </w:r>
    </w:p>
    <w:p w14:paraId="3A399467" w14:textId="7F6A2191" w:rsidR="00971BEB" w:rsidRPr="00370411" w:rsidRDefault="00971BEB" w:rsidP="00370411">
      <w:pPr>
        <w:rPr>
          <w:szCs w:val="20"/>
        </w:rPr>
      </w:pPr>
      <w:r w:rsidRPr="0086251F">
        <w:rPr>
          <w:szCs w:val="20"/>
        </w:rPr>
        <w:t>kinderen van het middelbaar kunnen inschrijven.</w:t>
      </w:r>
    </w:p>
    <w:p w14:paraId="331EC43B" w14:textId="3E5AD7A3" w:rsidR="00971BEB" w:rsidRPr="00370411" w:rsidRDefault="00971BEB" w:rsidP="00370411">
      <w:pPr>
        <w:rPr>
          <w:szCs w:val="20"/>
        </w:rPr>
      </w:pPr>
    </w:p>
    <w:p w14:paraId="402F89D7" w14:textId="02E8B05D" w:rsidR="00971BEB" w:rsidRPr="00370411" w:rsidRDefault="00370411" w:rsidP="00370411">
      <w:pPr>
        <w:pStyle w:val="Kop2"/>
        <w:numPr>
          <w:ilvl w:val="1"/>
          <w:numId w:val="3"/>
        </w:numPr>
      </w:pPr>
      <w:bookmarkStart w:id="7" w:name="_Toc185498956"/>
      <w:r w:rsidRPr="00370411">
        <w:lastRenderedPageBreak/>
        <w:t>Kleutersportkamp groot verlof</w:t>
      </w:r>
      <w:r w:rsidR="00971BEB" w:rsidRPr="00370411">
        <w:t> (2 periodes augustus)</w:t>
      </w:r>
      <w:bookmarkEnd w:id="7"/>
    </w:p>
    <w:p w14:paraId="7AC7CDA6" w14:textId="038E0C51" w:rsidR="00971BEB" w:rsidRPr="00FD6765" w:rsidRDefault="00971BEB" w:rsidP="00370411">
      <w:pPr>
        <w:rPr>
          <w:szCs w:val="20"/>
        </w:rPr>
      </w:pPr>
      <w:r w:rsidRPr="00FD6765">
        <w:rPr>
          <w:szCs w:val="20"/>
        </w:rPr>
        <w:t>Doelgroep: 1ste, 2de en 3de kleuter</w:t>
      </w:r>
    </w:p>
    <w:p w14:paraId="5E29639F" w14:textId="7B7B26E9" w:rsidR="00971BEB" w:rsidRPr="00FD6765" w:rsidRDefault="00971BEB" w:rsidP="00370411">
      <w:pPr>
        <w:rPr>
          <w:szCs w:val="20"/>
        </w:rPr>
      </w:pPr>
      <w:r w:rsidRPr="00FD6765">
        <w:rPr>
          <w:szCs w:val="20"/>
        </w:rPr>
        <w:t xml:space="preserve">Een </w:t>
      </w:r>
      <w:proofErr w:type="spellStart"/>
      <w:r w:rsidRPr="00FD6765">
        <w:rPr>
          <w:szCs w:val="20"/>
        </w:rPr>
        <w:t>omnisport</w:t>
      </w:r>
      <w:proofErr w:type="spellEnd"/>
      <w:r w:rsidRPr="00FD6765">
        <w:rPr>
          <w:szCs w:val="20"/>
        </w:rPr>
        <w:t>- en spelaanbod, gebaseerd op fundamentele bewegingsvaardigheden.</w:t>
      </w:r>
    </w:p>
    <w:p w14:paraId="74DFB096" w14:textId="0E51E807" w:rsidR="00971BEB" w:rsidRPr="00FD6765" w:rsidRDefault="00971BEB" w:rsidP="00370411">
      <w:pPr>
        <w:rPr>
          <w:szCs w:val="20"/>
        </w:rPr>
      </w:pPr>
      <w:r w:rsidRPr="00FD6765">
        <w:rPr>
          <w:szCs w:val="20"/>
        </w:rPr>
        <w:t xml:space="preserve">Er is opvang voorzien in de sporthal vanaf 8u </w:t>
      </w:r>
      <w:r w:rsidR="00DB6DA1">
        <w:rPr>
          <w:szCs w:val="20"/>
        </w:rPr>
        <w:t>‘</w:t>
      </w:r>
      <w:r w:rsidRPr="00FD6765">
        <w:rPr>
          <w:szCs w:val="20"/>
        </w:rPr>
        <w:t>s</w:t>
      </w:r>
      <w:r w:rsidR="00DB6DA1">
        <w:rPr>
          <w:szCs w:val="20"/>
        </w:rPr>
        <w:t xml:space="preserve"> </w:t>
      </w:r>
      <w:r w:rsidRPr="00FD6765">
        <w:rPr>
          <w:szCs w:val="20"/>
        </w:rPr>
        <w:t xml:space="preserve">morgens tot 17u </w:t>
      </w:r>
      <w:r w:rsidR="00DB6DA1">
        <w:rPr>
          <w:szCs w:val="20"/>
        </w:rPr>
        <w:t>‘</w:t>
      </w:r>
      <w:r w:rsidRPr="00FD6765">
        <w:rPr>
          <w:szCs w:val="20"/>
        </w:rPr>
        <w:t>s avonds. Ze brengen zelf hun middageten mee.</w:t>
      </w:r>
    </w:p>
    <w:p w14:paraId="015D9A50" w14:textId="77777777" w:rsidR="009D2B01" w:rsidRDefault="009D2B01" w:rsidP="00370411">
      <w:pPr>
        <w:rPr>
          <w:b/>
          <w:szCs w:val="20"/>
        </w:rPr>
      </w:pPr>
    </w:p>
    <w:p w14:paraId="20996D44" w14:textId="7656F763" w:rsidR="009D2B01" w:rsidRDefault="00971BEB" w:rsidP="00370411">
      <w:pPr>
        <w:rPr>
          <w:szCs w:val="20"/>
        </w:rPr>
      </w:pPr>
      <w:r w:rsidRPr="009D2B01">
        <w:rPr>
          <w:b/>
          <w:szCs w:val="20"/>
        </w:rPr>
        <w:t>Uren:</w:t>
      </w:r>
      <w:r w:rsidRPr="00FD6765">
        <w:rPr>
          <w:szCs w:val="20"/>
        </w:rPr>
        <w:t xml:space="preserve"> </w:t>
      </w:r>
    </w:p>
    <w:p w14:paraId="448664ED" w14:textId="6D8EF6A8" w:rsidR="00971BEB" w:rsidRPr="00FD6765" w:rsidRDefault="00971BEB" w:rsidP="00370411">
      <w:pPr>
        <w:rPr>
          <w:szCs w:val="20"/>
        </w:rPr>
      </w:pPr>
      <w:r w:rsidRPr="00FD6765">
        <w:rPr>
          <w:szCs w:val="20"/>
        </w:rPr>
        <w:t>de sport- en spelactiviteiten lopen van 09.00-12.00 u en van 13.00-16.00 u</w:t>
      </w:r>
    </w:p>
    <w:p w14:paraId="522FEB49" w14:textId="77777777" w:rsidR="009D2B01" w:rsidRPr="0086251F" w:rsidRDefault="00971BEB" w:rsidP="00370411">
      <w:pPr>
        <w:rPr>
          <w:szCs w:val="20"/>
        </w:rPr>
      </w:pPr>
      <w:r w:rsidRPr="0086251F">
        <w:rPr>
          <w:b/>
          <w:szCs w:val="20"/>
        </w:rPr>
        <w:t>Data:</w:t>
      </w:r>
      <w:r w:rsidRPr="0086251F">
        <w:rPr>
          <w:szCs w:val="20"/>
        </w:rPr>
        <w:t xml:space="preserve"> </w:t>
      </w:r>
    </w:p>
    <w:p w14:paraId="72DAAA71" w14:textId="0162C1E7" w:rsidR="00971BEB" w:rsidRPr="0086251F" w:rsidRDefault="00971BEB" w:rsidP="00370411">
      <w:pPr>
        <w:rPr>
          <w:szCs w:val="20"/>
        </w:rPr>
      </w:pPr>
      <w:r w:rsidRPr="0086251F">
        <w:rPr>
          <w:bCs/>
          <w:szCs w:val="20"/>
        </w:rPr>
        <w:t>Kamp 1</w:t>
      </w:r>
      <w:r w:rsidR="009D2B01" w:rsidRPr="0086251F">
        <w:rPr>
          <w:szCs w:val="20"/>
        </w:rPr>
        <w:t>: 1</w:t>
      </w:r>
      <w:r w:rsidR="0074081C" w:rsidRPr="0086251F">
        <w:rPr>
          <w:szCs w:val="20"/>
        </w:rPr>
        <w:t>7</w:t>
      </w:r>
      <w:r w:rsidR="009D2B01" w:rsidRPr="0086251F">
        <w:rPr>
          <w:szCs w:val="20"/>
        </w:rPr>
        <w:t xml:space="preserve"> augustus tot en met 2</w:t>
      </w:r>
      <w:r w:rsidR="0074081C" w:rsidRPr="0086251F">
        <w:rPr>
          <w:szCs w:val="20"/>
        </w:rPr>
        <w:t>1</w:t>
      </w:r>
      <w:r w:rsidR="009D2B01" w:rsidRPr="0086251F">
        <w:rPr>
          <w:szCs w:val="20"/>
        </w:rPr>
        <w:t xml:space="preserve"> augustus 202</w:t>
      </w:r>
      <w:r w:rsidR="0074081C" w:rsidRPr="0086251F">
        <w:rPr>
          <w:szCs w:val="20"/>
        </w:rPr>
        <w:t>6</w:t>
      </w:r>
      <w:r w:rsidR="009D2B01" w:rsidRPr="0086251F">
        <w:rPr>
          <w:szCs w:val="20"/>
        </w:rPr>
        <w:t xml:space="preserve"> (vijf </w:t>
      </w:r>
      <w:r w:rsidRPr="0086251F">
        <w:rPr>
          <w:szCs w:val="20"/>
        </w:rPr>
        <w:t>dagen)</w:t>
      </w:r>
    </w:p>
    <w:p w14:paraId="49C9A2CB" w14:textId="73D7F7D8" w:rsidR="00971BEB" w:rsidRPr="00FD6765" w:rsidRDefault="00971BEB" w:rsidP="00370411">
      <w:pPr>
        <w:rPr>
          <w:szCs w:val="20"/>
        </w:rPr>
      </w:pPr>
      <w:r w:rsidRPr="0086251F">
        <w:rPr>
          <w:bCs/>
          <w:szCs w:val="20"/>
        </w:rPr>
        <w:t>Kamp 2</w:t>
      </w:r>
      <w:r w:rsidR="009D2B01" w:rsidRPr="0086251F">
        <w:rPr>
          <w:szCs w:val="20"/>
        </w:rPr>
        <w:t>: 2</w:t>
      </w:r>
      <w:r w:rsidR="0074081C" w:rsidRPr="0086251F">
        <w:rPr>
          <w:szCs w:val="20"/>
        </w:rPr>
        <w:t>4</w:t>
      </w:r>
      <w:r w:rsidR="009D2B01" w:rsidRPr="0086251F">
        <w:rPr>
          <w:szCs w:val="20"/>
        </w:rPr>
        <w:t xml:space="preserve"> augustus tot en met 2</w:t>
      </w:r>
      <w:r w:rsidR="0074081C" w:rsidRPr="0086251F">
        <w:rPr>
          <w:szCs w:val="20"/>
        </w:rPr>
        <w:t>8</w:t>
      </w:r>
      <w:r w:rsidR="009D2B01" w:rsidRPr="0086251F">
        <w:rPr>
          <w:szCs w:val="20"/>
        </w:rPr>
        <w:t xml:space="preserve"> augustus 202</w:t>
      </w:r>
      <w:r w:rsidR="0074081C" w:rsidRPr="0086251F">
        <w:rPr>
          <w:szCs w:val="20"/>
        </w:rPr>
        <w:t>6</w:t>
      </w:r>
      <w:r w:rsidR="009D2B01" w:rsidRPr="0086251F">
        <w:rPr>
          <w:szCs w:val="20"/>
        </w:rPr>
        <w:t xml:space="preserve"> (vijf</w:t>
      </w:r>
      <w:r w:rsidRPr="0086251F">
        <w:rPr>
          <w:szCs w:val="20"/>
        </w:rPr>
        <w:t xml:space="preserve"> dagen)</w:t>
      </w:r>
    </w:p>
    <w:p w14:paraId="2DC48733" w14:textId="77777777" w:rsidR="009D2B01" w:rsidRDefault="00971BEB" w:rsidP="00370411">
      <w:pPr>
        <w:rPr>
          <w:szCs w:val="20"/>
        </w:rPr>
      </w:pPr>
      <w:r w:rsidRPr="009D2B01">
        <w:rPr>
          <w:b/>
          <w:szCs w:val="20"/>
        </w:rPr>
        <w:t>Prijs:</w:t>
      </w:r>
      <w:r w:rsidRPr="00FD6765">
        <w:rPr>
          <w:szCs w:val="20"/>
        </w:rPr>
        <w:t xml:space="preserve"> </w:t>
      </w:r>
    </w:p>
    <w:p w14:paraId="0E7CA0C1" w14:textId="5842D22E" w:rsidR="00971BEB" w:rsidRPr="00370411" w:rsidRDefault="00971BEB" w:rsidP="00BD1590">
      <w:pPr>
        <w:rPr>
          <w:szCs w:val="20"/>
        </w:rPr>
      </w:pPr>
      <w:r w:rsidRPr="00FD6765">
        <w:rPr>
          <w:szCs w:val="20"/>
        </w:rPr>
        <w:t>€ 65</w:t>
      </w:r>
      <w:r w:rsidRPr="00370411">
        <w:rPr>
          <w:szCs w:val="20"/>
        </w:rPr>
        <w:t xml:space="preserve"> voor inwoners - € 78 voor niet-inwoners</w:t>
      </w:r>
    </w:p>
    <w:p w14:paraId="2067DBD6" w14:textId="216D125D" w:rsidR="00971BEB" w:rsidRPr="00370411" w:rsidRDefault="00370411" w:rsidP="00370411">
      <w:pPr>
        <w:pStyle w:val="Kop2"/>
        <w:numPr>
          <w:ilvl w:val="1"/>
          <w:numId w:val="3"/>
        </w:numPr>
      </w:pPr>
      <w:bookmarkStart w:id="8" w:name="_Toc185498957"/>
      <w:r w:rsidRPr="00370411">
        <w:t>Scholenveldloop</w:t>
      </w:r>
      <w:r w:rsidR="00971BEB" w:rsidRPr="00370411">
        <w:t> i.s.m. MOEV</w:t>
      </w:r>
      <w:bookmarkEnd w:id="8"/>
    </w:p>
    <w:p w14:paraId="4B696BAC" w14:textId="7A8346D3" w:rsidR="00971BEB" w:rsidRPr="00370411" w:rsidRDefault="00971BEB" w:rsidP="00370411">
      <w:pPr>
        <w:rPr>
          <w:szCs w:val="20"/>
        </w:rPr>
      </w:pPr>
      <w:r w:rsidRPr="00370411">
        <w:rPr>
          <w:szCs w:val="20"/>
        </w:rPr>
        <w:t>In samenwerking met MOEV wordt jaarlijks een scholenveldloop</w:t>
      </w:r>
    </w:p>
    <w:p w14:paraId="2654718A" w14:textId="77777777" w:rsidR="00971BEB" w:rsidRPr="00370411" w:rsidRDefault="00971BEB" w:rsidP="00370411">
      <w:pPr>
        <w:rPr>
          <w:szCs w:val="20"/>
        </w:rPr>
      </w:pPr>
      <w:r w:rsidRPr="00370411">
        <w:rPr>
          <w:szCs w:val="20"/>
        </w:rPr>
        <w:t>georganiseerd voor de klassen uit de lagere scholen van de gemeente en de twee jaren van de middenschool.</w:t>
      </w:r>
    </w:p>
    <w:p w14:paraId="44366895" w14:textId="77777777" w:rsidR="009D2B01" w:rsidRDefault="009D2B01" w:rsidP="00370411">
      <w:pPr>
        <w:rPr>
          <w:b/>
          <w:szCs w:val="20"/>
        </w:rPr>
      </w:pPr>
    </w:p>
    <w:p w14:paraId="649D3D3C" w14:textId="68F61953" w:rsidR="009D2B01" w:rsidRPr="0086251F" w:rsidRDefault="00971BEB" w:rsidP="00370411">
      <w:pPr>
        <w:rPr>
          <w:b/>
          <w:szCs w:val="20"/>
        </w:rPr>
      </w:pPr>
      <w:r w:rsidRPr="0086251F">
        <w:rPr>
          <w:b/>
          <w:szCs w:val="20"/>
        </w:rPr>
        <w:t xml:space="preserve">Datum:   </w:t>
      </w:r>
    </w:p>
    <w:p w14:paraId="10947CA0" w14:textId="2FA32DF1" w:rsidR="00971BEB" w:rsidRPr="00370411" w:rsidRDefault="009D2B01" w:rsidP="00370411">
      <w:pPr>
        <w:rPr>
          <w:szCs w:val="20"/>
        </w:rPr>
      </w:pPr>
      <w:r w:rsidRPr="0086251F">
        <w:rPr>
          <w:szCs w:val="20"/>
        </w:rPr>
        <w:t>week van maandag 2</w:t>
      </w:r>
      <w:r w:rsidR="0074081C" w:rsidRPr="0086251F">
        <w:rPr>
          <w:szCs w:val="20"/>
        </w:rPr>
        <w:t>1</w:t>
      </w:r>
      <w:r w:rsidR="00971BEB" w:rsidRPr="0086251F">
        <w:rPr>
          <w:szCs w:val="20"/>
        </w:rPr>
        <w:t xml:space="preserve"> september 20</w:t>
      </w:r>
      <w:r w:rsidRPr="0086251F">
        <w:rPr>
          <w:szCs w:val="20"/>
        </w:rPr>
        <w:t>2</w:t>
      </w:r>
      <w:r w:rsidR="0074081C" w:rsidRPr="0086251F">
        <w:rPr>
          <w:szCs w:val="20"/>
        </w:rPr>
        <w:t>6</w:t>
      </w:r>
    </w:p>
    <w:p w14:paraId="7352EEEE" w14:textId="77777777" w:rsidR="009D2B01" w:rsidRPr="009D2B01" w:rsidRDefault="00971BEB" w:rsidP="00370411">
      <w:pPr>
        <w:rPr>
          <w:b/>
          <w:szCs w:val="20"/>
        </w:rPr>
      </w:pPr>
      <w:r w:rsidRPr="009D2B01">
        <w:rPr>
          <w:b/>
          <w:szCs w:val="20"/>
        </w:rPr>
        <w:t xml:space="preserve">Plaats:    </w:t>
      </w:r>
    </w:p>
    <w:p w14:paraId="2B7DB029" w14:textId="5C5738AB" w:rsidR="00971BEB" w:rsidRPr="00370411" w:rsidRDefault="00DB6DA1" w:rsidP="00370411">
      <w:pPr>
        <w:rPr>
          <w:szCs w:val="20"/>
          <w:u w:val="single"/>
        </w:rPr>
      </w:pPr>
      <w:r>
        <w:rPr>
          <w:szCs w:val="20"/>
        </w:rPr>
        <w:t>op</w:t>
      </w:r>
      <w:r w:rsidR="00971BEB" w:rsidRPr="00370411">
        <w:rPr>
          <w:szCs w:val="20"/>
        </w:rPr>
        <w:t xml:space="preserve"> het sportcentrum</w:t>
      </w:r>
    </w:p>
    <w:p w14:paraId="39E6F9F4" w14:textId="4B895AEE" w:rsidR="009D2B01" w:rsidRPr="009D2B01" w:rsidRDefault="009D2B01" w:rsidP="00370411">
      <w:pPr>
        <w:rPr>
          <w:b/>
          <w:szCs w:val="20"/>
        </w:rPr>
      </w:pPr>
      <w:r>
        <w:rPr>
          <w:b/>
          <w:szCs w:val="20"/>
        </w:rPr>
        <w:t>Tijd</w:t>
      </w:r>
      <w:r w:rsidR="00971BEB" w:rsidRPr="009D2B01">
        <w:rPr>
          <w:b/>
          <w:szCs w:val="20"/>
        </w:rPr>
        <w:t xml:space="preserve">:      </w:t>
      </w:r>
    </w:p>
    <w:p w14:paraId="0FDBEAEA" w14:textId="6F2D5A1D" w:rsidR="00971BEB" w:rsidRPr="00370411" w:rsidRDefault="00971BEB" w:rsidP="00370411">
      <w:pPr>
        <w:rPr>
          <w:szCs w:val="20"/>
          <w:u w:val="single"/>
        </w:rPr>
      </w:pPr>
      <w:r w:rsidRPr="00370411">
        <w:rPr>
          <w:szCs w:val="20"/>
        </w:rPr>
        <w:t>lagere scholen in de voormiddag, secundaire school in de namiddag</w:t>
      </w:r>
    </w:p>
    <w:p w14:paraId="02CFDA92" w14:textId="123B91B7" w:rsidR="00971BEB" w:rsidRPr="00370411" w:rsidRDefault="00971BEB" w:rsidP="00370411">
      <w:pPr>
        <w:rPr>
          <w:szCs w:val="20"/>
        </w:rPr>
      </w:pPr>
      <w:r w:rsidRPr="00370411">
        <w:rPr>
          <w:szCs w:val="20"/>
        </w:rPr>
        <w:t>De leerlingen hebben een keuze tussen een wedstrijd of een recreatieve loop.</w:t>
      </w:r>
    </w:p>
    <w:p w14:paraId="7B00B20E" w14:textId="77777777" w:rsidR="00971BEB" w:rsidRPr="00370411" w:rsidRDefault="00971BEB" w:rsidP="00370411">
      <w:pPr>
        <w:rPr>
          <w:szCs w:val="20"/>
        </w:rPr>
      </w:pPr>
      <w:r w:rsidRPr="00370411">
        <w:rPr>
          <w:szCs w:val="20"/>
        </w:rPr>
        <w:t>Hieraan gekoppeld : promotievoering voor « breng je sportclub naar school »</w:t>
      </w:r>
    </w:p>
    <w:p w14:paraId="79932832" w14:textId="23A3EE70" w:rsidR="00971BEB" w:rsidRPr="00370411" w:rsidRDefault="00971BEB" w:rsidP="00BD1590">
      <w:pPr>
        <w:rPr>
          <w:szCs w:val="20"/>
        </w:rPr>
      </w:pPr>
      <w:r w:rsidRPr="00370411">
        <w:rPr>
          <w:szCs w:val="20"/>
        </w:rPr>
        <w:t>De lagere schoolkinderen warm maken om met hun sportcluboutfit naa</w:t>
      </w:r>
      <w:r w:rsidR="009D2B01">
        <w:rPr>
          <w:szCs w:val="20"/>
        </w:rPr>
        <w:t>r school te komen op woensdag 2</w:t>
      </w:r>
      <w:r w:rsidR="0074081C">
        <w:rPr>
          <w:szCs w:val="20"/>
        </w:rPr>
        <w:t>3/09/26</w:t>
      </w:r>
      <w:r w:rsidRPr="00370411">
        <w:rPr>
          <w:szCs w:val="20"/>
        </w:rPr>
        <w:t>.</w:t>
      </w:r>
    </w:p>
    <w:p w14:paraId="0692D24C" w14:textId="70196ECE" w:rsidR="00340B68" w:rsidRDefault="00340B68" w:rsidP="00340B68">
      <w:pPr>
        <w:pStyle w:val="Kop2"/>
        <w:numPr>
          <w:ilvl w:val="1"/>
          <w:numId w:val="3"/>
        </w:numPr>
      </w:pPr>
      <w:bookmarkStart w:id="9" w:name="_Toc185498958"/>
      <w:r>
        <w:t>Badmintoninstuif</w:t>
      </w:r>
      <w:r w:rsidRPr="00370411">
        <w:t> i.s.m. MOEV</w:t>
      </w:r>
      <w:bookmarkEnd w:id="9"/>
    </w:p>
    <w:p w14:paraId="3713795C" w14:textId="6ACB2CCE" w:rsidR="00340B68" w:rsidRPr="00340B68" w:rsidRDefault="00340B68" w:rsidP="00340B68">
      <w:pPr>
        <w:rPr>
          <w:szCs w:val="20"/>
        </w:rPr>
      </w:pPr>
      <w:r w:rsidRPr="00340B68">
        <w:rPr>
          <w:szCs w:val="20"/>
        </w:rPr>
        <w:t xml:space="preserve">In samenwerking met MOEV wordt jaarlijks een </w:t>
      </w:r>
      <w:r w:rsidR="00DB6DA1">
        <w:rPr>
          <w:szCs w:val="20"/>
        </w:rPr>
        <w:t>b</w:t>
      </w:r>
      <w:r>
        <w:rPr>
          <w:szCs w:val="20"/>
        </w:rPr>
        <w:t>admintoninstuif</w:t>
      </w:r>
    </w:p>
    <w:p w14:paraId="01238F6C" w14:textId="4D47D228" w:rsidR="00340B68" w:rsidRPr="00340B68" w:rsidRDefault="00340B68" w:rsidP="00340B68">
      <w:pPr>
        <w:rPr>
          <w:szCs w:val="20"/>
        </w:rPr>
      </w:pPr>
      <w:r w:rsidRPr="00340B68">
        <w:rPr>
          <w:szCs w:val="20"/>
        </w:rPr>
        <w:t xml:space="preserve">georganiseerd voor </w:t>
      </w:r>
      <w:r>
        <w:rPr>
          <w:szCs w:val="20"/>
        </w:rPr>
        <w:t>het 5</w:t>
      </w:r>
      <w:r w:rsidRPr="00340B68">
        <w:rPr>
          <w:szCs w:val="20"/>
          <w:vertAlign w:val="superscript"/>
        </w:rPr>
        <w:t>de</w:t>
      </w:r>
      <w:r>
        <w:rPr>
          <w:szCs w:val="20"/>
        </w:rPr>
        <w:t xml:space="preserve"> en 6</w:t>
      </w:r>
      <w:r w:rsidRPr="00340B68">
        <w:rPr>
          <w:szCs w:val="20"/>
          <w:vertAlign w:val="superscript"/>
        </w:rPr>
        <w:t>de</w:t>
      </w:r>
      <w:r>
        <w:rPr>
          <w:szCs w:val="20"/>
        </w:rPr>
        <w:t xml:space="preserve"> leerjaar</w:t>
      </w:r>
      <w:r w:rsidRPr="00340B68">
        <w:rPr>
          <w:szCs w:val="20"/>
        </w:rPr>
        <w:t xml:space="preserve"> uit de lagere scholen </w:t>
      </w:r>
      <w:r>
        <w:rPr>
          <w:szCs w:val="20"/>
        </w:rPr>
        <w:t>uit</w:t>
      </w:r>
      <w:r w:rsidRPr="00340B68">
        <w:rPr>
          <w:szCs w:val="20"/>
        </w:rPr>
        <w:t xml:space="preserve"> </w:t>
      </w:r>
      <w:r>
        <w:rPr>
          <w:szCs w:val="20"/>
        </w:rPr>
        <w:t>Zwevezele-Wingene-Ardooie-Lichtervelde-Pittem en Ruiselede (ZWALPR)</w:t>
      </w:r>
    </w:p>
    <w:p w14:paraId="4C41E346" w14:textId="77777777" w:rsidR="00340B68" w:rsidRPr="00340B68" w:rsidRDefault="00340B68" w:rsidP="00340B68">
      <w:pPr>
        <w:pStyle w:val="Lijstalinea"/>
        <w:ind w:left="1080"/>
        <w:rPr>
          <w:b/>
          <w:szCs w:val="20"/>
        </w:rPr>
      </w:pPr>
    </w:p>
    <w:p w14:paraId="16B8C163" w14:textId="77777777" w:rsidR="00340B68" w:rsidRPr="00340B68" w:rsidRDefault="00340B68" w:rsidP="00340B68">
      <w:pPr>
        <w:ind w:left="360"/>
        <w:rPr>
          <w:b/>
          <w:szCs w:val="20"/>
        </w:rPr>
      </w:pPr>
      <w:r w:rsidRPr="00340B68">
        <w:rPr>
          <w:b/>
          <w:szCs w:val="20"/>
        </w:rPr>
        <w:t xml:space="preserve">Datum:   </w:t>
      </w:r>
    </w:p>
    <w:p w14:paraId="48DFA072" w14:textId="59A5F545" w:rsidR="00340B68" w:rsidRPr="00340B68" w:rsidRDefault="0086251F" w:rsidP="00340B68">
      <w:pPr>
        <w:rPr>
          <w:szCs w:val="20"/>
        </w:rPr>
      </w:pPr>
      <w:r>
        <w:rPr>
          <w:szCs w:val="20"/>
        </w:rPr>
        <w:t>Woensdag 16</w:t>
      </w:r>
      <w:r w:rsidR="00340B68" w:rsidRPr="0086251F">
        <w:rPr>
          <w:szCs w:val="20"/>
        </w:rPr>
        <w:t xml:space="preserve"> december 202</w:t>
      </w:r>
      <w:r w:rsidR="0074081C" w:rsidRPr="0086251F">
        <w:rPr>
          <w:szCs w:val="20"/>
        </w:rPr>
        <w:t>6</w:t>
      </w:r>
    </w:p>
    <w:p w14:paraId="461B1912" w14:textId="77777777" w:rsidR="00340B68" w:rsidRPr="00340B68" w:rsidRDefault="00340B68" w:rsidP="00340B68">
      <w:pPr>
        <w:rPr>
          <w:b/>
          <w:szCs w:val="20"/>
        </w:rPr>
      </w:pPr>
      <w:r w:rsidRPr="00340B68">
        <w:rPr>
          <w:b/>
          <w:szCs w:val="20"/>
        </w:rPr>
        <w:t xml:space="preserve">Plaats:    </w:t>
      </w:r>
    </w:p>
    <w:p w14:paraId="189D9159" w14:textId="75E7F550" w:rsidR="00340B68" w:rsidRPr="00340B68" w:rsidRDefault="00340B68" w:rsidP="00340B68">
      <w:pPr>
        <w:rPr>
          <w:szCs w:val="20"/>
          <w:u w:val="single"/>
        </w:rPr>
      </w:pPr>
      <w:r>
        <w:rPr>
          <w:szCs w:val="20"/>
        </w:rPr>
        <w:t>Sporthal Lichtervelde</w:t>
      </w:r>
    </w:p>
    <w:p w14:paraId="6FDDB395" w14:textId="70458EA3" w:rsidR="00340B68" w:rsidRPr="00340B68" w:rsidRDefault="00340B68" w:rsidP="00340B68">
      <w:pPr>
        <w:rPr>
          <w:b/>
          <w:szCs w:val="20"/>
        </w:rPr>
      </w:pPr>
      <w:r>
        <w:rPr>
          <w:b/>
          <w:szCs w:val="20"/>
        </w:rPr>
        <w:t>Doel:</w:t>
      </w:r>
      <w:r w:rsidRPr="00340B68">
        <w:rPr>
          <w:b/>
          <w:szCs w:val="20"/>
        </w:rPr>
        <w:t xml:space="preserve">      </w:t>
      </w:r>
    </w:p>
    <w:p w14:paraId="447D1F2D" w14:textId="5888F0A1" w:rsidR="00340B68" w:rsidRPr="00340B68" w:rsidRDefault="00340B68" w:rsidP="00340B68">
      <w:pPr>
        <w:rPr>
          <w:szCs w:val="20"/>
        </w:rPr>
      </w:pPr>
      <w:r w:rsidRPr="00340B68">
        <w:rPr>
          <w:szCs w:val="20"/>
        </w:rPr>
        <w:t xml:space="preserve">De leerlingen </w:t>
      </w:r>
      <w:r>
        <w:rPr>
          <w:szCs w:val="20"/>
        </w:rPr>
        <w:t xml:space="preserve">krijgen verschillende badmintonoefeningen voorgeschoteld in een </w:t>
      </w:r>
    </w:p>
    <w:p w14:paraId="0F21ECCC" w14:textId="26C706A9" w:rsidR="00340B68" w:rsidRPr="00340B68" w:rsidRDefault="00DB6DA1" w:rsidP="00340B68">
      <w:pPr>
        <w:rPr>
          <w:szCs w:val="20"/>
        </w:rPr>
      </w:pPr>
      <w:r>
        <w:rPr>
          <w:szCs w:val="20"/>
        </w:rPr>
        <w:t>d</w:t>
      </w:r>
      <w:r w:rsidR="00340B68">
        <w:rPr>
          <w:szCs w:val="20"/>
        </w:rPr>
        <w:t>oorschuifsysteem.</w:t>
      </w:r>
    </w:p>
    <w:p w14:paraId="7D4E11F2" w14:textId="77777777" w:rsidR="00340B68" w:rsidRPr="00340B68" w:rsidRDefault="00340B68" w:rsidP="00340B68"/>
    <w:p w14:paraId="2C23AFDE" w14:textId="65101422" w:rsidR="00971BEB" w:rsidRPr="00370411" w:rsidRDefault="00971BEB" w:rsidP="00370411">
      <w:pPr>
        <w:rPr>
          <w:szCs w:val="20"/>
        </w:rPr>
      </w:pPr>
    </w:p>
    <w:p w14:paraId="044CBF7D" w14:textId="304D6C06" w:rsidR="00370411" w:rsidRDefault="00370411" w:rsidP="00DC4C87">
      <w:pPr>
        <w:ind w:left="0"/>
        <w:rPr>
          <w:szCs w:val="20"/>
          <w:u w:val="single"/>
        </w:rPr>
      </w:pPr>
    </w:p>
    <w:p w14:paraId="2535EE02" w14:textId="77777777" w:rsidR="00BD1590" w:rsidRPr="00370411" w:rsidRDefault="00BD1590" w:rsidP="00DC4C87">
      <w:pPr>
        <w:ind w:left="0"/>
        <w:rPr>
          <w:szCs w:val="20"/>
          <w:u w:val="single"/>
        </w:rPr>
      </w:pPr>
    </w:p>
    <w:p w14:paraId="4B4E1056" w14:textId="39C1CB45" w:rsidR="0090046E" w:rsidRPr="00370411" w:rsidRDefault="00971BEB" w:rsidP="00370411">
      <w:pPr>
        <w:pStyle w:val="Kop1"/>
        <w:numPr>
          <w:ilvl w:val="0"/>
          <w:numId w:val="3"/>
        </w:numPr>
      </w:pPr>
      <w:bookmarkStart w:id="10" w:name="_Toc185498959"/>
      <w:r w:rsidRPr="00370411">
        <w:lastRenderedPageBreak/>
        <w:t>Volwassenen</w:t>
      </w:r>
      <w:r w:rsidR="00054B85" w:rsidRPr="00370411">
        <w:t>/senioren</w:t>
      </w:r>
      <w:bookmarkEnd w:id="10"/>
    </w:p>
    <w:p w14:paraId="7969E6F8" w14:textId="69195856" w:rsidR="00971BEB" w:rsidRPr="00370411" w:rsidRDefault="00971BEB" w:rsidP="00370411"/>
    <w:p w14:paraId="625384A1" w14:textId="3BAF14E6" w:rsidR="00971BEB" w:rsidRPr="00370411" w:rsidRDefault="00370411" w:rsidP="00370411">
      <w:pPr>
        <w:pStyle w:val="Kop2"/>
        <w:numPr>
          <w:ilvl w:val="1"/>
          <w:numId w:val="3"/>
        </w:numPr>
      </w:pPr>
      <w:bookmarkStart w:id="11" w:name="_Toc185498960"/>
      <w:r w:rsidRPr="00370411">
        <w:t>Run For Life</w:t>
      </w:r>
      <w:r w:rsidR="00971BEB" w:rsidRPr="00370411">
        <w:t xml:space="preserve"> (beginnelingen en gevorderden)</w:t>
      </w:r>
      <w:bookmarkEnd w:id="11"/>
      <w:r w:rsidR="00971BEB" w:rsidRPr="00370411">
        <w:t> </w:t>
      </w:r>
    </w:p>
    <w:p w14:paraId="7218A22A" w14:textId="487F79C8" w:rsidR="005B2BA6" w:rsidRPr="00BD1590" w:rsidRDefault="00971BEB" w:rsidP="00BD1590">
      <w:pPr>
        <w:pStyle w:val="Geenafstand"/>
      </w:pPr>
      <w:r w:rsidRPr="00370411">
        <w:t>Jaarlijkse cursus ‘leer lopen in 10 weken’.  Aan de hand van een trainingsschema worden de mensen klaargestoomd om in 10 weken ononderbroken 5 kilometer of 10 kilometer (gevorderden) te lopen. Er is één begeleide training per week.</w:t>
      </w:r>
    </w:p>
    <w:p w14:paraId="7EF5C2F7" w14:textId="77777777" w:rsidR="005B2BA6" w:rsidRDefault="005B2BA6" w:rsidP="00DC4C87">
      <w:pPr>
        <w:pStyle w:val="Geenafstand"/>
        <w:rPr>
          <w:b/>
        </w:rPr>
      </w:pPr>
    </w:p>
    <w:p w14:paraId="32CABE51" w14:textId="169F791B" w:rsidR="00791CBD" w:rsidRDefault="00971BEB" w:rsidP="00DC4C87">
      <w:pPr>
        <w:pStyle w:val="Geenafstand"/>
      </w:pPr>
      <w:r w:rsidRPr="00791CBD">
        <w:rPr>
          <w:b/>
        </w:rPr>
        <w:t>Data:</w:t>
      </w:r>
      <w:r w:rsidRPr="00370411">
        <w:t xml:space="preserve">      </w:t>
      </w:r>
    </w:p>
    <w:p w14:paraId="4A02AC25" w14:textId="12CFD3AC" w:rsidR="00971BEB" w:rsidRPr="0086251F" w:rsidRDefault="00791CBD" w:rsidP="0086251F">
      <w:pPr>
        <w:pStyle w:val="Geenafstand"/>
      </w:pPr>
      <w:r w:rsidRPr="0086251F">
        <w:t xml:space="preserve">elke donderdag </w:t>
      </w:r>
      <w:r w:rsidR="0086251F" w:rsidRPr="0086251F">
        <w:t>na het paasverlof (onder voorbehoud)</w:t>
      </w:r>
    </w:p>
    <w:p w14:paraId="51969E96" w14:textId="77777777" w:rsidR="00791CBD" w:rsidRDefault="00971BEB" w:rsidP="00DC4C87">
      <w:pPr>
        <w:pStyle w:val="Geenafstand"/>
      </w:pPr>
      <w:r w:rsidRPr="0086251F">
        <w:rPr>
          <w:b/>
        </w:rPr>
        <w:t>Uren:</w:t>
      </w:r>
      <w:r w:rsidRPr="00370411">
        <w:t xml:space="preserve">     </w:t>
      </w:r>
    </w:p>
    <w:p w14:paraId="6392DAC3" w14:textId="0E5AEF2F" w:rsidR="00971BEB" w:rsidRPr="00370411" w:rsidRDefault="00971BEB" w:rsidP="00DC4C87">
      <w:pPr>
        <w:pStyle w:val="Geenafstand"/>
      </w:pPr>
      <w:r w:rsidRPr="00370411">
        <w:t>19.00 tot 20.00 u</w:t>
      </w:r>
    </w:p>
    <w:p w14:paraId="02434005" w14:textId="77777777" w:rsidR="00791CBD" w:rsidRPr="00791CBD" w:rsidRDefault="00971BEB" w:rsidP="00DC4C87">
      <w:pPr>
        <w:pStyle w:val="Geenafstand"/>
        <w:rPr>
          <w:b/>
        </w:rPr>
      </w:pPr>
      <w:r w:rsidRPr="00791CBD">
        <w:rPr>
          <w:b/>
        </w:rPr>
        <w:t xml:space="preserve">Prijs:      </w:t>
      </w:r>
    </w:p>
    <w:p w14:paraId="13DF4415" w14:textId="60E9BEA2" w:rsidR="00971BEB" w:rsidRPr="00370411" w:rsidRDefault="00971BEB" w:rsidP="00DC4C87">
      <w:pPr>
        <w:pStyle w:val="Geenafstand"/>
      </w:pPr>
      <w:r w:rsidRPr="00370411">
        <w:t>€ 25</w:t>
      </w:r>
    </w:p>
    <w:p w14:paraId="40BFBE5D" w14:textId="77777777" w:rsidR="00791CBD" w:rsidRDefault="00971BEB" w:rsidP="00DC4C87">
      <w:pPr>
        <w:pStyle w:val="Geenafstand"/>
      </w:pPr>
      <w:r w:rsidRPr="00791CBD">
        <w:rPr>
          <w:b/>
        </w:rPr>
        <w:t>Minimum aantal deelnemers</w:t>
      </w:r>
      <w:r w:rsidRPr="00370411">
        <w:t xml:space="preserve">: </w:t>
      </w:r>
    </w:p>
    <w:p w14:paraId="78D93FEA" w14:textId="3944EABC" w:rsidR="00054B85" w:rsidRPr="00BD1590" w:rsidRDefault="00971BEB" w:rsidP="00BD1590">
      <w:pPr>
        <w:pStyle w:val="Geenafstand"/>
      </w:pPr>
      <w:r w:rsidRPr="00370411">
        <w:t>10 (Indien minder dan 10 worden de schema’s doorgemaild om op eigen houtje te oefenen).</w:t>
      </w:r>
    </w:p>
    <w:p w14:paraId="13A87A8D" w14:textId="2AD10270" w:rsidR="00054B85" w:rsidRPr="00370411" w:rsidRDefault="00370411" w:rsidP="00370411">
      <w:pPr>
        <w:pStyle w:val="Kop2"/>
        <w:numPr>
          <w:ilvl w:val="1"/>
          <w:numId w:val="3"/>
        </w:numPr>
      </w:pPr>
      <w:bookmarkStart w:id="12" w:name="_Toc185498961"/>
      <w:proofErr w:type="spellStart"/>
      <w:r w:rsidRPr="00370411">
        <w:t>Swim</w:t>
      </w:r>
      <w:proofErr w:type="spellEnd"/>
      <w:r w:rsidRPr="00370411">
        <w:t xml:space="preserve"> For Life</w:t>
      </w:r>
      <w:r w:rsidR="00054B85" w:rsidRPr="00370411">
        <w:t> (beginnelingen en gevorderden)</w:t>
      </w:r>
      <w:bookmarkEnd w:id="12"/>
      <w:r w:rsidR="00054B85" w:rsidRPr="00370411">
        <w:t> </w:t>
      </w:r>
    </w:p>
    <w:p w14:paraId="4172328A" w14:textId="36DD2675" w:rsidR="00054B85" w:rsidRPr="00370411" w:rsidRDefault="00054B85" w:rsidP="00370411">
      <w:pPr>
        <w:rPr>
          <w:szCs w:val="20"/>
        </w:rPr>
      </w:pPr>
      <w:r w:rsidRPr="00370411">
        <w:rPr>
          <w:szCs w:val="20"/>
        </w:rPr>
        <w:t>De schema’s om na verloop van tijd probleemloos 200m (beginnelingen) of 1000m (gevorderden) te kunnen zwemmen, liggen ten allen tijde in het zwembad en de redders staan de zwemmers graag bij.</w:t>
      </w:r>
    </w:p>
    <w:p w14:paraId="6F228E35" w14:textId="77777777" w:rsidR="005B2BA6" w:rsidRDefault="005B2BA6" w:rsidP="00370411">
      <w:pPr>
        <w:rPr>
          <w:b/>
          <w:szCs w:val="20"/>
        </w:rPr>
      </w:pPr>
    </w:p>
    <w:p w14:paraId="06DA473D" w14:textId="69E41C67" w:rsidR="00791CBD" w:rsidRDefault="00054B85" w:rsidP="00370411">
      <w:pPr>
        <w:rPr>
          <w:szCs w:val="20"/>
        </w:rPr>
      </w:pPr>
      <w:r w:rsidRPr="00791CBD">
        <w:rPr>
          <w:b/>
          <w:szCs w:val="20"/>
        </w:rPr>
        <w:t>Prijs:</w:t>
      </w:r>
      <w:r w:rsidRPr="00370411">
        <w:rPr>
          <w:szCs w:val="20"/>
        </w:rPr>
        <w:t xml:space="preserve"> </w:t>
      </w:r>
    </w:p>
    <w:p w14:paraId="323C82D9" w14:textId="7E09E5D1" w:rsidR="00054B85" w:rsidRPr="00370411" w:rsidRDefault="00DB6DA1" w:rsidP="00BD1590">
      <w:pPr>
        <w:rPr>
          <w:szCs w:val="20"/>
        </w:rPr>
      </w:pPr>
      <w:r>
        <w:rPr>
          <w:szCs w:val="20"/>
        </w:rPr>
        <w:t xml:space="preserve">Kostprijs van </w:t>
      </w:r>
      <w:r w:rsidR="00054B85" w:rsidRPr="00370411">
        <w:rPr>
          <w:szCs w:val="20"/>
        </w:rPr>
        <w:t>een zwembeurt</w:t>
      </w:r>
      <w:r>
        <w:rPr>
          <w:szCs w:val="20"/>
        </w:rPr>
        <w:t xml:space="preserve"> </w:t>
      </w:r>
    </w:p>
    <w:p w14:paraId="730A3F36" w14:textId="63F670E7" w:rsidR="00054B85" w:rsidRPr="00370411" w:rsidRDefault="00370411" w:rsidP="00370411">
      <w:pPr>
        <w:pStyle w:val="Kop2"/>
        <w:numPr>
          <w:ilvl w:val="1"/>
          <w:numId w:val="3"/>
        </w:numPr>
      </w:pPr>
      <w:bookmarkStart w:id="13" w:name="_Toc185498962"/>
      <w:r w:rsidRPr="00370411">
        <w:t>Lady’s Night</w:t>
      </w:r>
      <w:bookmarkEnd w:id="13"/>
    </w:p>
    <w:p w14:paraId="6B27F5B9" w14:textId="7691DACF" w:rsidR="00054B85" w:rsidRPr="00370411" w:rsidRDefault="00054B85" w:rsidP="00370411">
      <w:pPr>
        <w:rPr>
          <w:szCs w:val="20"/>
        </w:rPr>
      </w:pPr>
      <w:r w:rsidRPr="00370411">
        <w:rPr>
          <w:szCs w:val="20"/>
        </w:rPr>
        <w:t xml:space="preserve">Alle vrouwen vanaf 18 jaar krijgen een variabel en trendgericht sportaanbod voorgeschoteld. Er </w:t>
      </w:r>
      <w:r w:rsidR="004D20E5">
        <w:rPr>
          <w:szCs w:val="20"/>
        </w:rPr>
        <w:t>wordt een assortiment</w:t>
      </w:r>
      <w:r w:rsidRPr="00370411">
        <w:rPr>
          <w:szCs w:val="20"/>
        </w:rPr>
        <w:t xml:space="preserve"> sporten</w:t>
      </w:r>
      <w:r w:rsidR="004D20E5">
        <w:rPr>
          <w:szCs w:val="20"/>
        </w:rPr>
        <w:t xml:space="preserve"> voorzien</w:t>
      </w:r>
      <w:r w:rsidRPr="00370411">
        <w:rPr>
          <w:szCs w:val="20"/>
        </w:rPr>
        <w:t xml:space="preserve"> in een doorschuifsysteem in en rond OC De schouw.</w:t>
      </w:r>
    </w:p>
    <w:p w14:paraId="19D56E9E" w14:textId="77777777" w:rsidR="004D20E5" w:rsidRDefault="00054B85" w:rsidP="00370411">
      <w:pPr>
        <w:rPr>
          <w:szCs w:val="20"/>
        </w:rPr>
      </w:pPr>
      <w:r w:rsidRPr="004D20E5">
        <w:rPr>
          <w:b/>
          <w:szCs w:val="20"/>
        </w:rPr>
        <w:t>Datum:</w:t>
      </w:r>
      <w:r w:rsidRPr="004D20E5">
        <w:rPr>
          <w:szCs w:val="20"/>
        </w:rPr>
        <w:t xml:space="preserve">  </w:t>
      </w:r>
    </w:p>
    <w:p w14:paraId="770AA4D4" w14:textId="2419EC4D" w:rsidR="00054B85" w:rsidRPr="004D20E5" w:rsidRDefault="0086251F" w:rsidP="00370411">
      <w:pPr>
        <w:rPr>
          <w:szCs w:val="20"/>
        </w:rPr>
      </w:pPr>
      <w:r w:rsidRPr="0086251F">
        <w:rPr>
          <w:szCs w:val="20"/>
        </w:rPr>
        <w:t>Donderdag 17 september 2026</w:t>
      </w:r>
    </w:p>
    <w:p w14:paraId="1BE9A1D9" w14:textId="77777777" w:rsidR="004D20E5" w:rsidRDefault="00054B85" w:rsidP="00370411">
      <w:pPr>
        <w:rPr>
          <w:szCs w:val="20"/>
        </w:rPr>
      </w:pPr>
      <w:r w:rsidRPr="004D20E5">
        <w:rPr>
          <w:b/>
          <w:szCs w:val="20"/>
        </w:rPr>
        <w:t>Prijs:</w:t>
      </w:r>
      <w:r w:rsidRPr="00370411">
        <w:rPr>
          <w:szCs w:val="20"/>
        </w:rPr>
        <w:t xml:space="preserve">    </w:t>
      </w:r>
    </w:p>
    <w:p w14:paraId="3FE699A5" w14:textId="03835233" w:rsidR="00054B85" w:rsidRPr="00370411" w:rsidRDefault="00054B85" w:rsidP="00BD1590">
      <w:pPr>
        <w:rPr>
          <w:szCs w:val="20"/>
        </w:rPr>
      </w:pPr>
      <w:r w:rsidRPr="00370411">
        <w:rPr>
          <w:szCs w:val="20"/>
        </w:rPr>
        <w:t xml:space="preserve">€ 25 </w:t>
      </w:r>
    </w:p>
    <w:p w14:paraId="640FCE09" w14:textId="044397A4" w:rsidR="00054B85" w:rsidRPr="00370411" w:rsidRDefault="00370411" w:rsidP="00370411">
      <w:pPr>
        <w:pStyle w:val="Kop2"/>
        <w:numPr>
          <w:ilvl w:val="1"/>
          <w:numId w:val="3"/>
        </w:numPr>
      </w:pPr>
      <w:bookmarkStart w:id="14" w:name="_Toc185498963"/>
      <w:r w:rsidRPr="00370411">
        <w:t>Groepslessen</w:t>
      </w:r>
      <w:r w:rsidR="00054B85" w:rsidRPr="00370411">
        <w:t xml:space="preserve"> door externe lesgevers</w:t>
      </w:r>
      <w:bookmarkEnd w:id="14"/>
      <w:r w:rsidR="00054B85" w:rsidRPr="00370411">
        <w:t> </w:t>
      </w:r>
    </w:p>
    <w:p w14:paraId="4D602BFD" w14:textId="19885396" w:rsidR="00054B85" w:rsidRPr="00370411" w:rsidRDefault="00054B85" w:rsidP="00370411">
      <w:pPr>
        <w:rPr>
          <w:szCs w:val="20"/>
        </w:rPr>
      </w:pPr>
      <w:r w:rsidRPr="00370411">
        <w:rPr>
          <w:szCs w:val="20"/>
        </w:rPr>
        <w:t xml:space="preserve">Al dan niet in samenwerking met privé-initiatieven worden lessenreeksen aangeboden op diverse tijdstippen, afhankelijk van de interesse en </w:t>
      </w:r>
      <w:proofErr w:type="spellStart"/>
      <w:r w:rsidRPr="00370411">
        <w:rPr>
          <w:szCs w:val="20"/>
        </w:rPr>
        <w:t>tendenzen</w:t>
      </w:r>
      <w:proofErr w:type="spellEnd"/>
      <w:r w:rsidRPr="00370411">
        <w:rPr>
          <w:szCs w:val="20"/>
        </w:rPr>
        <w:t>.</w:t>
      </w:r>
    </w:p>
    <w:p w14:paraId="7D845CAD" w14:textId="1DFB6228" w:rsidR="00054B85" w:rsidRPr="00370411" w:rsidRDefault="00054B85" w:rsidP="00370411">
      <w:pPr>
        <w:rPr>
          <w:b/>
          <w:szCs w:val="20"/>
        </w:rPr>
      </w:pPr>
      <w:r w:rsidRPr="00370411">
        <w:rPr>
          <w:szCs w:val="20"/>
        </w:rPr>
        <w:t xml:space="preserve">Mogelijkheden zijn danslessen, yoga, BBB, </w:t>
      </w:r>
      <w:proofErr w:type="spellStart"/>
      <w:r w:rsidRPr="00370411">
        <w:rPr>
          <w:szCs w:val="20"/>
        </w:rPr>
        <w:t>kickboxercise</w:t>
      </w:r>
      <w:proofErr w:type="spellEnd"/>
      <w:r w:rsidRPr="00370411">
        <w:rPr>
          <w:szCs w:val="20"/>
        </w:rPr>
        <w:t>, step-</w:t>
      </w:r>
      <w:proofErr w:type="spellStart"/>
      <w:r w:rsidRPr="00370411">
        <w:rPr>
          <w:szCs w:val="20"/>
        </w:rPr>
        <w:t>aërobics</w:t>
      </w:r>
      <w:proofErr w:type="spellEnd"/>
      <w:r w:rsidRPr="00370411">
        <w:rPr>
          <w:szCs w:val="20"/>
        </w:rPr>
        <w:t xml:space="preserve">, </w:t>
      </w:r>
      <w:proofErr w:type="spellStart"/>
      <w:r w:rsidRPr="00370411">
        <w:rPr>
          <w:szCs w:val="20"/>
        </w:rPr>
        <w:t>Float</w:t>
      </w:r>
      <w:proofErr w:type="spellEnd"/>
      <w:r w:rsidRPr="00370411">
        <w:rPr>
          <w:szCs w:val="20"/>
        </w:rPr>
        <w:t xml:space="preserve"> Fit, … voor kleinere groepen.</w:t>
      </w:r>
    </w:p>
    <w:p w14:paraId="59E45BE5" w14:textId="77777777" w:rsidR="00054B85" w:rsidRPr="00370411" w:rsidRDefault="00054B85" w:rsidP="00370411">
      <w:pPr>
        <w:rPr>
          <w:szCs w:val="20"/>
        </w:rPr>
      </w:pPr>
      <w:r w:rsidRPr="00370411">
        <w:rPr>
          <w:szCs w:val="20"/>
        </w:rPr>
        <w:t>Er wordt gestreefd naar een gelijke verhouding inkomsten-uitgaven.</w:t>
      </w:r>
    </w:p>
    <w:p w14:paraId="28A6548F" w14:textId="425CE3E4" w:rsidR="00054B85" w:rsidRPr="00370411" w:rsidRDefault="00812E32" w:rsidP="00370411">
      <w:pPr>
        <w:rPr>
          <w:szCs w:val="20"/>
        </w:rPr>
      </w:pPr>
      <w:r>
        <w:rPr>
          <w:szCs w:val="20"/>
        </w:rPr>
        <w:t xml:space="preserve">Momenteel </w:t>
      </w:r>
      <w:r w:rsidR="00DB6DA1">
        <w:rPr>
          <w:szCs w:val="20"/>
        </w:rPr>
        <w:t xml:space="preserve">is er </w:t>
      </w:r>
      <w:r>
        <w:rPr>
          <w:szCs w:val="20"/>
        </w:rPr>
        <w:t>H</w:t>
      </w:r>
      <w:r w:rsidR="00DB6DA1">
        <w:rPr>
          <w:szCs w:val="20"/>
        </w:rPr>
        <w:t>IIT</w:t>
      </w:r>
      <w:r w:rsidR="00054B85" w:rsidRPr="00370411">
        <w:rPr>
          <w:szCs w:val="20"/>
        </w:rPr>
        <w:t xml:space="preserve"> </w:t>
      </w:r>
      <w:r>
        <w:rPr>
          <w:szCs w:val="20"/>
        </w:rPr>
        <w:t>en BBB op donderdagavond</w:t>
      </w:r>
      <w:r w:rsidR="00DB6DA1">
        <w:rPr>
          <w:szCs w:val="20"/>
        </w:rPr>
        <w:t xml:space="preserve"> in het </w:t>
      </w:r>
      <w:proofErr w:type="spellStart"/>
      <w:r w:rsidR="00DB6DA1">
        <w:rPr>
          <w:szCs w:val="20"/>
        </w:rPr>
        <w:t>beverbos</w:t>
      </w:r>
      <w:proofErr w:type="spellEnd"/>
      <w:r>
        <w:rPr>
          <w:szCs w:val="20"/>
        </w:rPr>
        <w:t>.</w:t>
      </w:r>
    </w:p>
    <w:p w14:paraId="1006A8CD" w14:textId="77777777" w:rsidR="00054B85" w:rsidRPr="00370411" w:rsidRDefault="00054B85" w:rsidP="00370411">
      <w:pPr>
        <w:rPr>
          <w:szCs w:val="20"/>
        </w:rPr>
      </w:pPr>
      <w:r w:rsidRPr="00370411">
        <w:rPr>
          <w:szCs w:val="20"/>
        </w:rPr>
        <w:t>Steeds</w:t>
      </w:r>
      <w:r w:rsidRPr="00370411">
        <w:rPr>
          <w:b/>
          <w:szCs w:val="20"/>
        </w:rPr>
        <w:t xml:space="preserve"> </w:t>
      </w:r>
      <w:r w:rsidRPr="00370411">
        <w:rPr>
          <w:szCs w:val="20"/>
        </w:rPr>
        <w:t>af te spreken met externe organisaties of lesgevers en waarbij een minimaal aantal deelnemers vereist is om te laten doorgaan.</w:t>
      </w:r>
    </w:p>
    <w:p w14:paraId="0C5ECC2A" w14:textId="5FF52F7D" w:rsidR="00971BEB" w:rsidRDefault="00054B85" w:rsidP="00BD1590">
      <w:r w:rsidRPr="00370411">
        <w:t>Streefprijs voor de deelnemers: 50 euro per lessenreeks van 10 lessen.</w:t>
      </w:r>
    </w:p>
    <w:p w14:paraId="5C2BBAC1" w14:textId="77777777" w:rsidR="0086251F" w:rsidRDefault="0086251F" w:rsidP="00BD1590"/>
    <w:p w14:paraId="115D4CC2" w14:textId="77777777" w:rsidR="0086251F" w:rsidRPr="00370411" w:rsidRDefault="0086251F" w:rsidP="00BD1590"/>
    <w:p w14:paraId="18903110" w14:textId="6D63F1C4" w:rsidR="00D0689C" w:rsidRPr="00370411" w:rsidRDefault="00370411" w:rsidP="00370411">
      <w:pPr>
        <w:pStyle w:val="Kop2"/>
        <w:numPr>
          <w:ilvl w:val="1"/>
          <w:numId w:val="3"/>
        </w:numPr>
      </w:pPr>
      <w:bookmarkStart w:id="15" w:name="_Toc185498964"/>
      <w:r w:rsidRPr="00370411">
        <w:lastRenderedPageBreak/>
        <w:t>Fitheidsgym</w:t>
      </w:r>
      <w:r w:rsidR="00D0689C" w:rsidRPr="00370411">
        <w:t xml:space="preserve"> </w:t>
      </w:r>
      <w:r w:rsidR="003F09EE">
        <w:t>6</w:t>
      </w:r>
      <w:r w:rsidR="00D0689C" w:rsidRPr="00370411">
        <w:t>5-plussers</w:t>
      </w:r>
      <w:bookmarkEnd w:id="15"/>
      <w:r w:rsidR="00D0689C" w:rsidRPr="00370411">
        <w:t xml:space="preserve">  </w:t>
      </w:r>
    </w:p>
    <w:p w14:paraId="6EB6E29D" w14:textId="64E2D3AE" w:rsidR="00D0689C" w:rsidRPr="00370411" w:rsidRDefault="00D0689C" w:rsidP="00370411">
      <w:pPr>
        <w:rPr>
          <w:szCs w:val="20"/>
        </w:rPr>
      </w:pPr>
      <w:r w:rsidRPr="00370411">
        <w:rPr>
          <w:szCs w:val="20"/>
        </w:rPr>
        <w:t xml:space="preserve">Aangepaste gym voor </w:t>
      </w:r>
      <w:r w:rsidR="003F09EE">
        <w:rPr>
          <w:szCs w:val="20"/>
        </w:rPr>
        <w:t>65</w:t>
      </w:r>
      <w:r w:rsidRPr="00370411">
        <w:rPr>
          <w:szCs w:val="20"/>
        </w:rPr>
        <w:t>-plussers.</w:t>
      </w:r>
    </w:p>
    <w:p w14:paraId="79209CE3" w14:textId="77777777" w:rsidR="00D0689C" w:rsidRPr="00370411" w:rsidRDefault="00D0689C" w:rsidP="00370411">
      <w:pPr>
        <w:rPr>
          <w:szCs w:val="20"/>
        </w:rPr>
      </w:pPr>
      <w:r w:rsidRPr="00370411">
        <w:rPr>
          <w:szCs w:val="20"/>
        </w:rPr>
        <w:t>Het doel is het verbeteren van de algemene conditie en het behouden van de lenigheid door middel van aangepaste oefeningen, gegeven in een aangenaam sociaal kader.</w:t>
      </w:r>
    </w:p>
    <w:p w14:paraId="732FBA68" w14:textId="77777777" w:rsidR="00D0689C" w:rsidRPr="00370411" w:rsidRDefault="00D0689C" w:rsidP="00370411">
      <w:pPr>
        <w:rPr>
          <w:szCs w:val="20"/>
        </w:rPr>
      </w:pPr>
      <w:r w:rsidRPr="00370411">
        <w:rPr>
          <w:szCs w:val="20"/>
        </w:rPr>
        <w:t>Wekelijks op donderdagvoormiddag (met uitzondering van de schoolvakanties).</w:t>
      </w:r>
    </w:p>
    <w:p w14:paraId="320AD6BC" w14:textId="77777777" w:rsidR="00FD6765" w:rsidRDefault="00FD6765" w:rsidP="00370411">
      <w:pPr>
        <w:rPr>
          <w:b/>
          <w:szCs w:val="20"/>
        </w:rPr>
      </w:pPr>
    </w:p>
    <w:p w14:paraId="6F413D0B" w14:textId="52B2D7BA" w:rsidR="00FD6765" w:rsidRDefault="00D0689C" w:rsidP="00370411">
      <w:pPr>
        <w:rPr>
          <w:szCs w:val="20"/>
        </w:rPr>
      </w:pPr>
      <w:r w:rsidRPr="00FD6765">
        <w:rPr>
          <w:b/>
          <w:szCs w:val="20"/>
        </w:rPr>
        <w:t>Data:</w:t>
      </w:r>
      <w:r w:rsidRPr="00FD6765">
        <w:rPr>
          <w:szCs w:val="20"/>
        </w:rPr>
        <w:t xml:space="preserve"> </w:t>
      </w:r>
      <w:r w:rsidRPr="00FD6765">
        <w:rPr>
          <w:szCs w:val="20"/>
        </w:rPr>
        <w:tab/>
      </w:r>
    </w:p>
    <w:p w14:paraId="090F110F" w14:textId="6E910561" w:rsidR="00D0689C" w:rsidRPr="0086251F" w:rsidRDefault="00FD6765" w:rsidP="00370411">
      <w:pPr>
        <w:rPr>
          <w:szCs w:val="20"/>
        </w:rPr>
      </w:pPr>
      <w:r w:rsidRPr="0086251F">
        <w:rPr>
          <w:szCs w:val="20"/>
        </w:rPr>
        <w:t>Deel 1 : periode van 1</w:t>
      </w:r>
      <w:r w:rsidR="0075629A" w:rsidRPr="0086251F">
        <w:rPr>
          <w:szCs w:val="20"/>
        </w:rPr>
        <w:t>5</w:t>
      </w:r>
      <w:r w:rsidRPr="0086251F">
        <w:rPr>
          <w:szCs w:val="20"/>
        </w:rPr>
        <w:t>/01/2</w:t>
      </w:r>
      <w:r w:rsidR="0075629A" w:rsidRPr="0086251F">
        <w:rPr>
          <w:szCs w:val="20"/>
        </w:rPr>
        <w:t>6</w:t>
      </w:r>
      <w:r w:rsidRPr="0086251F">
        <w:rPr>
          <w:szCs w:val="20"/>
        </w:rPr>
        <w:t xml:space="preserve"> tot en met </w:t>
      </w:r>
      <w:r w:rsidR="0075629A" w:rsidRPr="0086251F">
        <w:rPr>
          <w:szCs w:val="20"/>
        </w:rPr>
        <w:t>26/03/26</w:t>
      </w:r>
    </w:p>
    <w:p w14:paraId="220E27DF" w14:textId="37CB67A1" w:rsidR="00D0689C" w:rsidRPr="0086251F" w:rsidRDefault="00FD6765" w:rsidP="00370411">
      <w:pPr>
        <w:rPr>
          <w:szCs w:val="20"/>
        </w:rPr>
      </w:pPr>
      <w:r w:rsidRPr="0086251F">
        <w:rPr>
          <w:szCs w:val="20"/>
        </w:rPr>
        <w:t xml:space="preserve">Deel 2 : periode van </w:t>
      </w:r>
      <w:r w:rsidR="0075629A" w:rsidRPr="0086251F">
        <w:rPr>
          <w:szCs w:val="20"/>
        </w:rPr>
        <w:t>23/04/26</w:t>
      </w:r>
      <w:r w:rsidRPr="0086251F">
        <w:rPr>
          <w:szCs w:val="20"/>
        </w:rPr>
        <w:t xml:space="preserve"> tot en met </w:t>
      </w:r>
      <w:r w:rsidR="0075629A" w:rsidRPr="0086251F">
        <w:rPr>
          <w:szCs w:val="20"/>
        </w:rPr>
        <w:t>25/06/26</w:t>
      </w:r>
    </w:p>
    <w:p w14:paraId="141C4B10" w14:textId="166E9B3E" w:rsidR="00D0689C" w:rsidRPr="00FD6765" w:rsidRDefault="00FD6765" w:rsidP="00370411">
      <w:pPr>
        <w:rPr>
          <w:szCs w:val="20"/>
        </w:rPr>
      </w:pPr>
      <w:r w:rsidRPr="0086251F">
        <w:rPr>
          <w:szCs w:val="20"/>
        </w:rPr>
        <w:t>Deel 3 : periode van 0</w:t>
      </w:r>
      <w:r w:rsidR="0075629A" w:rsidRPr="0086251F">
        <w:rPr>
          <w:szCs w:val="20"/>
        </w:rPr>
        <w:t>1</w:t>
      </w:r>
      <w:r w:rsidRPr="0086251F">
        <w:rPr>
          <w:szCs w:val="20"/>
        </w:rPr>
        <w:t>/10/2</w:t>
      </w:r>
      <w:r w:rsidR="0075629A" w:rsidRPr="0086251F">
        <w:rPr>
          <w:szCs w:val="20"/>
        </w:rPr>
        <w:t>6</w:t>
      </w:r>
      <w:r w:rsidRPr="0086251F">
        <w:rPr>
          <w:szCs w:val="20"/>
        </w:rPr>
        <w:t xml:space="preserve"> tot en met 1</w:t>
      </w:r>
      <w:r w:rsidR="0075629A" w:rsidRPr="0086251F">
        <w:rPr>
          <w:szCs w:val="20"/>
        </w:rPr>
        <w:t>0/12/26</w:t>
      </w:r>
    </w:p>
    <w:p w14:paraId="720E39A9" w14:textId="77777777" w:rsidR="00FD6765" w:rsidRDefault="00D0689C" w:rsidP="00FD6765">
      <w:pPr>
        <w:rPr>
          <w:b/>
          <w:szCs w:val="20"/>
        </w:rPr>
      </w:pPr>
      <w:r w:rsidRPr="00FD6765">
        <w:rPr>
          <w:b/>
          <w:szCs w:val="20"/>
        </w:rPr>
        <w:t>Uren:</w:t>
      </w:r>
    </w:p>
    <w:p w14:paraId="1C786F5E" w14:textId="3FCB371D" w:rsidR="00D0689C" w:rsidRPr="00FD6765" w:rsidRDefault="00D0689C" w:rsidP="00FD6765">
      <w:pPr>
        <w:rPr>
          <w:b/>
          <w:szCs w:val="20"/>
        </w:rPr>
      </w:pPr>
      <w:r w:rsidRPr="00FD6765">
        <w:rPr>
          <w:szCs w:val="20"/>
        </w:rPr>
        <w:t>09.00-10.00 u</w:t>
      </w:r>
    </w:p>
    <w:p w14:paraId="487216E8" w14:textId="77777777" w:rsidR="00FD6765" w:rsidRPr="00FD6765" w:rsidRDefault="00FD6765" w:rsidP="00370411">
      <w:pPr>
        <w:rPr>
          <w:b/>
          <w:szCs w:val="20"/>
        </w:rPr>
      </w:pPr>
      <w:r w:rsidRPr="00FD6765">
        <w:rPr>
          <w:b/>
          <w:szCs w:val="20"/>
        </w:rPr>
        <w:t>P</w:t>
      </w:r>
      <w:r w:rsidR="00D0689C" w:rsidRPr="00FD6765">
        <w:rPr>
          <w:b/>
          <w:szCs w:val="20"/>
        </w:rPr>
        <w:t xml:space="preserve">rijs:       </w:t>
      </w:r>
    </w:p>
    <w:p w14:paraId="322D83FC" w14:textId="2C3110CE" w:rsidR="0090046E" w:rsidRPr="00BD1590" w:rsidRDefault="00FD6765" w:rsidP="00BD1590">
      <w:pPr>
        <w:rPr>
          <w:szCs w:val="20"/>
        </w:rPr>
      </w:pPr>
      <w:r>
        <w:rPr>
          <w:szCs w:val="20"/>
        </w:rPr>
        <w:t>€ 20 per lessenreeks</w:t>
      </w:r>
    </w:p>
    <w:p w14:paraId="1E4F4380" w14:textId="6D232210" w:rsidR="00D0689C" w:rsidRPr="00370411" w:rsidRDefault="00370411" w:rsidP="00370411">
      <w:pPr>
        <w:pStyle w:val="Kop2"/>
        <w:numPr>
          <w:ilvl w:val="1"/>
          <w:numId w:val="3"/>
        </w:numPr>
        <w:rPr>
          <w:u w:val="single"/>
        </w:rPr>
      </w:pPr>
      <w:bookmarkStart w:id="16" w:name="_Toc185498965"/>
      <w:r w:rsidRPr="00370411">
        <w:t>Zwemtherapie</w:t>
      </w:r>
      <w:r w:rsidR="00D0689C" w:rsidRPr="00370411">
        <w:t xml:space="preserve"> </w:t>
      </w:r>
      <w:r w:rsidR="003F09EE">
        <w:t>65</w:t>
      </w:r>
      <w:r w:rsidR="00D0689C" w:rsidRPr="00370411">
        <w:t>-plussers</w:t>
      </w:r>
      <w:bookmarkEnd w:id="16"/>
      <w:r w:rsidR="00D0689C" w:rsidRPr="00370411">
        <w:t> </w:t>
      </w:r>
    </w:p>
    <w:p w14:paraId="61DD46C3" w14:textId="77777777" w:rsidR="00D0689C" w:rsidRPr="00370411" w:rsidRDefault="00D0689C" w:rsidP="00370411">
      <w:pPr>
        <w:rPr>
          <w:szCs w:val="20"/>
        </w:rPr>
      </w:pPr>
      <w:r w:rsidRPr="00370411">
        <w:rPr>
          <w:szCs w:val="20"/>
        </w:rPr>
        <w:t>Wekelijks sociaal aangenaam zwemuurtje in het zwembad, vooraf gegaan door een kwartiertje aangepaste opwarmingsoefeningen, exclusief voor deze doelgroep.</w:t>
      </w:r>
    </w:p>
    <w:p w14:paraId="00F088B3" w14:textId="77777777" w:rsidR="00D0689C" w:rsidRPr="00370411" w:rsidRDefault="00D0689C" w:rsidP="00370411">
      <w:pPr>
        <w:rPr>
          <w:szCs w:val="20"/>
        </w:rPr>
      </w:pPr>
      <w:r w:rsidRPr="00370411">
        <w:rPr>
          <w:szCs w:val="20"/>
        </w:rPr>
        <w:t>Iedere dinsdagnamiddag tussen 15.30 en 17.00 u., uitgezonderd tijdens de schoolvakanties. Dan gaat de zwemtherapie door op woensdagvoormiddag tussen 10.30 en 12.00 u.</w:t>
      </w:r>
    </w:p>
    <w:p w14:paraId="573CE4EB" w14:textId="77777777" w:rsidR="005B2BA6" w:rsidRDefault="005B2BA6" w:rsidP="00370411">
      <w:pPr>
        <w:rPr>
          <w:b/>
          <w:szCs w:val="20"/>
        </w:rPr>
      </w:pPr>
    </w:p>
    <w:p w14:paraId="589D7B2A" w14:textId="3DBEAE98" w:rsidR="004D20E5" w:rsidRDefault="00D0689C" w:rsidP="00370411">
      <w:pPr>
        <w:rPr>
          <w:szCs w:val="20"/>
        </w:rPr>
      </w:pPr>
      <w:r w:rsidRPr="004D20E5">
        <w:rPr>
          <w:b/>
          <w:szCs w:val="20"/>
        </w:rPr>
        <w:t>Prijs:</w:t>
      </w:r>
      <w:r w:rsidRPr="00370411">
        <w:rPr>
          <w:szCs w:val="20"/>
        </w:rPr>
        <w:t xml:space="preserve"> </w:t>
      </w:r>
    </w:p>
    <w:p w14:paraId="20EA4DCC" w14:textId="254E6357" w:rsidR="00D0689C" w:rsidRPr="00BD1590" w:rsidRDefault="00D0689C" w:rsidP="00BD1590">
      <w:pPr>
        <w:rPr>
          <w:szCs w:val="20"/>
        </w:rPr>
      </w:pPr>
      <w:r w:rsidRPr="00370411">
        <w:rPr>
          <w:szCs w:val="20"/>
        </w:rPr>
        <w:t>een zwembeurt (€ 2,</w:t>
      </w:r>
      <w:r w:rsidR="00E86BE8">
        <w:rPr>
          <w:szCs w:val="20"/>
        </w:rPr>
        <w:t>7</w:t>
      </w:r>
      <w:r w:rsidRPr="00370411">
        <w:rPr>
          <w:szCs w:val="20"/>
        </w:rPr>
        <w:t>0/persoon)</w:t>
      </w:r>
    </w:p>
    <w:p w14:paraId="713CC105" w14:textId="0D465539" w:rsidR="00054B85" w:rsidRPr="00370411" w:rsidRDefault="00370411" w:rsidP="00370411">
      <w:pPr>
        <w:pStyle w:val="Kop2"/>
        <w:numPr>
          <w:ilvl w:val="1"/>
          <w:numId w:val="3"/>
        </w:numPr>
      </w:pPr>
      <w:bookmarkStart w:id="17" w:name="_Toc185498966"/>
      <w:r w:rsidRPr="00370411">
        <w:t>Sportweek</w:t>
      </w:r>
      <w:r w:rsidR="00054B85" w:rsidRPr="00370411">
        <w:t xml:space="preserve"> VOOR </w:t>
      </w:r>
      <w:r w:rsidR="003F09EE">
        <w:t>65</w:t>
      </w:r>
      <w:bookmarkStart w:id="18" w:name="_GoBack"/>
      <w:bookmarkEnd w:id="18"/>
      <w:r w:rsidR="00054B85" w:rsidRPr="00370411">
        <w:t>-plussers</w:t>
      </w:r>
      <w:bookmarkEnd w:id="17"/>
    </w:p>
    <w:p w14:paraId="13CB6D59" w14:textId="77777777" w:rsidR="004D20E5" w:rsidRPr="00370411" w:rsidRDefault="004D20E5" w:rsidP="004D20E5">
      <w:pPr>
        <w:rPr>
          <w:szCs w:val="20"/>
        </w:rPr>
      </w:pPr>
      <w:r w:rsidRPr="004D20E5">
        <w:rPr>
          <w:szCs w:val="20"/>
        </w:rPr>
        <w:t>Een gevarieerd programma wordt opgesteld na overleg met de seniorenadviesraad in april 2025.</w:t>
      </w:r>
      <w:r>
        <w:rPr>
          <w:szCs w:val="20"/>
        </w:rPr>
        <w:t xml:space="preserve"> </w:t>
      </w:r>
      <w:r w:rsidRPr="00370411">
        <w:rPr>
          <w:szCs w:val="20"/>
        </w:rPr>
        <w:t xml:space="preserve">Alle </w:t>
      </w:r>
      <w:proofErr w:type="spellStart"/>
      <w:r w:rsidRPr="00370411">
        <w:rPr>
          <w:szCs w:val="20"/>
        </w:rPr>
        <w:t>Lichterveldse</w:t>
      </w:r>
      <w:proofErr w:type="spellEnd"/>
      <w:r w:rsidRPr="00370411">
        <w:rPr>
          <w:szCs w:val="20"/>
        </w:rPr>
        <w:t xml:space="preserve"> seniorenverenigingen worden</w:t>
      </w:r>
    </w:p>
    <w:p w14:paraId="63C30CFB" w14:textId="7E2EB742" w:rsidR="004D20E5" w:rsidRPr="004D20E5" w:rsidRDefault="004D20E5" w:rsidP="004D20E5">
      <w:pPr>
        <w:rPr>
          <w:szCs w:val="20"/>
        </w:rPr>
      </w:pPr>
      <w:r w:rsidRPr="00370411">
        <w:rPr>
          <w:szCs w:val="20"/>
        </w:rPr>
        <w:t>hierbij betrokken.</w:t>
      </w:r>
      <w:r>
        <w:rPr>
          <w:szCs w:val="20"/>
        </w:rPr>
        <w:t xml:space="preserve"> Deelname aan 3 activiteiten heeft recht op een verrassing</w:t>
      </w:r>
    </w:p>
    <w:p w14:paraId="02DC9815" w14:textId="77777777" w:rsidR="004D20E5" w:rsidRDefault="004D20E5" w:rsidP="004D20E5">
      <w:pPr>
        <w:rPr>
          <w:b/>
          <w:szCs w:val="20"/>
        </w:rPr>
      </w:pPr>
    </w:p>
    <w:p w14:paraId="1CBFC929" w14:textId="16818BCB" w:rsidR="004D20E5" w:rsidRDefault="00054B85" w:rsidP="004D20E5">
      <w:pPr>
        <w:rPr>
          <w:szCs w:val="20"/>
        </w:rPr>
      </w:pPr>
      <w:r w:rsidRPr="004D20E5">
        <w:rPr>
          <w:b/>
          <w:szCs w:val="20"/>
        </w:rPr>
        <w:t>Data:</w:t>
      </w:r>
      <w:r w:rsidR="004D20E5">
        <w:rPr>
          <w:szCs w:val="20"/>
        </w:rPr>
        <w:tab/>
        <w:t xml:space="preserve">  </w:t>
      </w:r>
    </w:p>
    <w:p w14:paraId="7F8090C5" w14:textId="45853212" w:rsidR="00054B85" w:rsidRPr="00BD1590" w:rsidRDefault="004D20E5" w:rsidP="00BD1590">
      <w:pPr>
        <w:rPr>
          <w:szCs w:val="20"/>
        </w:rPr>
      </w:pPr>
      <w:r w:rsidRPr="0086251F">
        <w:rPr>
          <w:szCs w:val="20"/>
        </w:rPr>
        <w:t>maandag</w:t>
      </w:r>
      <w:r w:rsidRPr="0086251F">
        <w:rPr>
          <w:szCs w:val="20"/>
        </w:rPr>
        <w:tab/>
      </w:r>
      <w:r w:rsidR="008E3D09" w:rsidRPr="0086251F">
        <w:rPr>
          <w:szCs w:val="20"/>
        </w:rPr>
        <w:t>1</w:t>
      </w:r>
      <w:r w:rsidRPr="0086251F">
        <w:rPr>
          <w:szCs w:val="20"/>
        </w:rPr>
        <w:t xml:space="preserve"> juni 202</w:t>
      </w:r>
      <w:r w:rsidR="008E3D09" w:rsidRPr="0086251F">
        <w:rPr>
          <w:szCs w:val="20"/>
        </w:rPr>
        <w:t>6</w:t>
      </w:r>
      <w:r w:rsidRPr="0086251F">
        <w:rPr>
          <w:szCs w:val="20"/>
        </w:rPr>
        <w:t xml:space="preserve"> tot en met vrijdag </w:t>
      </w:r>
      <w:r w:rsidR="008E3D09" w:rsidRPr="0086251F">
        <w:rPr>
          <w:szCs w:val="20"/>
        </w:rPr>
        <w:t>5</w:t>
      </w:r>
      <w:r w:rsidRPr="0086251F">
        <w:rPr>
          <w:szCs w:val="20"/>
        </w:rPr>
        <w:t xml:space="preserve"> juni 202</w:t>
      </w:r>
      <w:r w:rsidR="008E3D09" w:rsidRPr="0086251F">
        <w:rPr>
          <w:szCs w:val="20"/>
        </w:rPr>
        <w:t>6</w:t>
      </w:r>
    </w:p>
    <w:p w14:paraId="4C8296E9" w14:textId="30665041" w:rsidR="00054B85" w:rsidRPr="00370411" w:rsidRDefault="00370411" w:rsidP="00370411">
      <w:pPr>
        <w:pStyle w:val="Kop2"/>
        <w:numPr>
          <w:ilvl w:val="1"/>
          <w:numId w:val="3"/>
        </w:numPr>
      </w:pPr>
      <w:bookmarkStart w:id="19" w:name="_Toc185498967"/>
      <w:proofErr w:type="spellStart"/>
      <w:r w:rsidRPr="00370411">
        <w:t>Seniorenwandeldag</w:t>
      </w:r>
      <w:proofErr w:type="spellEnd"/>
      <w:r w:rsidR="00054B85" w:rsidRPr="00370411">
        <w:t xml:space="preserve"> i.s.m. Hooglede-</w:t>
      </w:r>
      <w:proofErr w:type="spellStart"/>
      <w:r w:rsidR="00054B85" w:rsidRPr="00370411">
        <w:t>Gits</w:t>
      </w:r>
      <w:bookmarkEnd w:id="19"/>
      <w:proofErr w:type="spellEnd"/>
      <w:r w:rsidR="00054B85" w:rsidRPr="00370411">
        <w:t xml:space="preserve"> </w:t>
      </w:r>
    </w:p>
    <w:p w14:paraId="48E446C1" w14:textId="7D0F80E3" w:rsidR="00054B85" w:rsidRPr="00370411" w:rsidRDefault="00054B85" w:rsidP="00370411">
      <w:pPr>
        <w:rPr>
          <w:szCs w:val="20"/>
        </w:rPr>
      </w:pPr>
      <w:r w:rsidRPr="00370411">
        <w:rPr>
          <w:szCs w:val="20"/>
        </w:rPr>
        <w:t xml:space="preserve">Met een autocar uit Hooglede en een autocar uit Lichtervelde wordt naar </w:t>
      </w:r>
      <w:r w:rsidR="00E86BE8">
        <w:rPr>
          <w:szCs w:val="20"/>
        </w:rPr>
        <w:t>een - nog nader te bepalen - locatie</w:t>
      </w:r>
      <w:r w:rsidR="009D2B01">
        <w:rPr>
          <w:szCs w:val="20"/>
        </w:rPr>
        <w:t xml:space="preserve"> </w:t>
      </w:r>
      <w:r w:rsidRPr="00370411">
        <w:rPr>
          <w:szCs w:val="20"/>
        </w:rPr>
        <w:t xml:space="preserve">gereden. Van daaruit vertrekken verschillende </w:t>
      </w:r>
      <w:proofErr w:type="spellStart"/>
      <w:r w:rsidRPr="00370411">
        <w:rPr>
          <w:szCs w:val="20"/>
        </w:rPr>
        <w:t>uitgepijlde</w:t>
      </w:r>
      <w:proofErr w:type="spellEnd"/>
      <w:r w:rsidRPr="00370411">
        <w:rPr>
          <w:szCs w:val="20"/>
        </w:rPr>
        <w:t xml:space="preserve"> en al dan niet geleide wandelingen met diverse afstanden.</w:t>
      </w:r>
    </w:p>
    <w:p w14:paraId="0C88CA36" w14:textId="77777777" w:rsidR="00812E32" w:rsidRDefault="00812E32" w:rsidP="00370411">
      <w:pPr>
        <w:rPr>
          <w:b/>
          <w:szCs w:val="20"/>
        </w:rPr>
      </w:pPr>
    </w:p>
    <w:p w14:paraId="796624DD" w14:textId="551B1F33" w:rsidR="00812E32" w:rsidRDefault="00054B85" w:rsidP="00370411">
      <w:pPr>
        <w:rPr>
          <w:szCs w:val="20"/>
        </w:rPr>
      </w:pPr>
      <w:r w:rsidRPr="00812E32">
        <w:rPr>
          <w:b/>
          <w:szCs w:val="20"/>
        </w:rPr>
        <w:t>Doelgroep:</w:t>
      </w:r>
    </w:p>
    <w:p w14:paraId="787B3958" w14:textId="7F1DD4E9" w:rsidR="00054B85" w:rsidRPr="00370411" w:rsidRDefault="00054B85" w:rsidP="00370411">
      <w:pPr>
        <w:rPr>
          <w:szCs w:val="20"/>
        </w:rPr>
      </w:pPr>
      <w:proofErr w:type="spellStart"/>
      <w:r w:rsidRPr="00370411">
        <w:rPr>
          <w:szCs w:val="20"/>
        </w:rPr>
        <w:t>Lichterveldse</w:t>
      </w:r>
      <w:proofErr w:type="spellEnd"/>
      <w:r w:rsidRPr="00370411">
        <w:rPr>
          <w:szCs w:val="20"/>
        </w:rPr>
        <w:t xml:space="preserve"> senioren</w:t>
      </w:r>
    </w:p>
    <w:p w14:paraId="4F0FDCB9" w14:textId="77777777" w:rsidR="0086251F" w:rsidRDefault="0086251F" w:rsidP="00370411">
      <w:pPr>
        <w:rPr>
          <w:b/>
          <w:szCs w:val="20"/>
        </w:rPr>
      </w:pPr>
    </w:p>
    <w:p w14:paraId="194660E3" w14:textId="37804625" w:rsidR="00812E32" w:rsidRPr="00F2683E" w:rsidRDefault="00054B85" w:rsidP="00370411">
      <w:pPr>
        <w:rPr>
          <w:szCs w:val="20"/>
        </w:rPr>
      </w:pPr>
      <w:r w:rsidRPr="00F2683E">
        <w:rPr>
          <w:b/>
          <w:szCs w:val="20"/>
        </w:rPr>
        <w:t>Data:</w:t>
      </w:r>
      <w:r w:rsidRPr="00F2683E">
        <w:rPr>
          <w:szCs w:val="20"/>
        </w:rPr>
        <w:t xml:space="preserve"> </w:t>
      </w:r>
    </w:p>
    <w:p w14:paraId="2A53E001" w14:textId="7DDA3716" w:rsidR="00054B85" w:rsidRPr="00812E32" w:rsidRDefault="00054B85" w:rsidP="00370411">
      <w:pPr>
        <w:rPr>
          <w:szCs w:val="20"/>
        </w:rPr>
      </w:pPr>
      <w:r w:rsidRPr="00F2683E">
        <w:rPr>
          <w:szCs w:val="20"/>
        </w:rPr>
        <w:t>dinsd</w:t>
      </w:r>
      <w:r w:rsidR="00812E32" w:rsidRPr="00F2683E">
        <w:rPr>
          <w:szCs w:val="20"/>
        </w:rPr>
        <w:t>ag 1</w:t>
      </w:r>
      <w:r w:rsidR="0086251F" w:rsidRPr="00F2683E">
        <w:rPr>
          <w:szCs w:val="20"/>
        </w:rPr>
        <w:t>3</w:t>
      </w:r>
      <w:r w:rsidR="00812E32" w:rsidRPr="00F2683E">
        <w:rPr>
          <w:szCs w:val="20"/>
        </w:rPr>
        <w:t xml:space="preserve"> oktober 202</w:t>
      </w:r>
      <w:r w:rsidR="0086251F" w:rsidRPr="00F2683E">
        <w:rPr>
          <w:szCs w:val="20"/>
        </w:rPr>
        <w:t>6</w:t>
      </w:r>
    </w:p>
    <w:p w14:paraId="7CFC9B2B" w14:textId="77777777" w:rsidR="00812E32" w:rsidRDefault="00812E32" w:rsidP="00370411">
      <w:pPr>
        <w:rPr>
          <w:szCs w:val="20"/>
        </w:rPr>
      </w:pPr>
      <w:r>
        <w:rPr>
          <w:b/>
          <w:szCs w:val="20"/>
        </w:rPr>
        <w:t>Tijd</w:t>
      </w:r>
      <w:r>
        <w:rPr>
          <w:szCs w:val="20"/>
        </w:rPr>
        <w:t>:</w:t>
      </w:r>
      <w:r w:rsidR="00054B85" w:rsidRPr="00812E32">
        <w:rPr>
          <w:szCs w:val="20"/>
        </w:rPr>
        <w:t xml:space="preserve"> </w:t>
      </w:r>
    </w:p>
    <w:p w14:paraId="6EC543BA" w14:textId="499A6069" w:rsidR="00054B85" w:rsidRDefault="00054B85" w:rsidP="00370411">
      <w:pPr>
        <w:rPr>
          <w:szCs w:val="20"/>
        </w:rPr>
      </w:pPr>
      <w:r w:rsidRPr="00812E32">
        <w:rPr>
          <w:szCs w:val="20"/>
        </w:rPr>
        <w:t>van 12u30 tot 20u</w:t>
      </w:r>
    </w:p>
    <w:p w14:paraId="79B6B503" w14:textId="77777777" w:rsidR="00340B68" w:rsidRPr="00812E32" w:rsidRDefault="00340B68" w:rsidP="00370411">
      <w:pPr>
        <w:rPr>
          <w:szCs w:val="20"/>
        </w:rPr>
      </w:pPr>
    </w:p>
    <w:p w14:paraId="4D078E7A" w14:textId="57A9D28C" w:rsidR="00B27DF1" w:rsidRPr="00BD1590" w:rsidRDefault="00054B85" w:rsidP="00BD1590">
      <w:pPr>
        <w:pStyle w:val="Kop1"/>
        <w:numPr>
          <w:ilvl w:val="0"/>
          <w:numId w:val="3"/>
        </w:numPr>
      </w:pPr>
      <w:bookmarkStart w:id="20" w:name="_Toc185498968"/>
      <w:r w:rsidRPr="00370411">
        <w:lastRenderedPageBreak/>
        <w:t>Evenementen en Sensibilisatie</w:t>
      </w:r>
      <w:bookmarkEnd w:id="20"/>
    </w:p>
    <w:p w14:paraId="3D79AD49" w14:textId="1D8C5269" w:rsidR="00D0689C" w:rsidRPr="00370411" w:rsidRDefault="00370411" w:rsidP="00791CBD">
      <w:pPr>
        <w:pStyle w:val="Kop2"/>
        <w:numPr>
          <w:ilvl w:val="1"/>
          <w:numId w:val="3"/>
        </w:numPr>
      </w:pPr>
      <w:bookmarkStart w:id="21" w:name="_Toc185498969"/>
      <w:r w:rsidRPr="00370411">
        <w:t>Buitenspeeldag</w:t>
      </w:r>
      <w:bookmarkEnd w:id="21"/>
    </w:p>
    <w:p w14:paraId="52E08505" w14:textId="77777777" w:rsidR="00791CBD" w:rsidRPr="00791CBD" w:rsidRDefault="00D0689C" w:rsidP="00370411">
      <w:pPr>
        <w:rPr>
          <w:b/>
          <w:szCs w:val="20"/>
        </w:rPr>
      </w:pPr>
      <w:r w:rsidRPr="00791CBD">
        <w:rPr>
          <w:b/>
          <w:szCs w:val="20"/>
        </w:rPr>
        <w:t>Datum:</w:t>
      </w:r>
      <w:r w:rsidR="00791CBD" w:rsidRPr="00791CBD">
        <w:rPr>
          <w:b/>
          <w:szCs w:val="20"/>
        </w:rPr>
        <w:t xml:space="preserve"> </w:t>
      </w:r>
    </w:p>
    <w:p w14:paraId="7FF9A00F" w14:textId="6D941ABD" w:rsidR="00D0689C" w:rsidRPr="00370411" w:rsidRDefault="00791CBD" w:rsidP="00370411">
      <w:pPr>
        <w:rPr>
          <w:szCs w:val="20"/>
        </w:rPr>
      </w:pPr>
      <w:r w:rsidRPr="00F2683E">
        <w:rPr>
          <w:szCs w:val="20"/>
        </w:rPr>
        <w:t>woensdag 2</w:t>
      </w:r>
      <w:r w:rsidR="00F2683E" w:rsidRPr="00F2683E">
        <w:rPr>
          <w:szCs w:val="20"/>
        </w:rPr>
        <w:t>2</w:t>
      </w:r>
      <w:r w:rsidRPr="00F2683E">
        <w:rPr>
          <w:szCs w:val="20"/>
        </w:rPr>
        <w:t xml:space="preserve"> april 202</w:t>
      </w:r>
      <w:r w:rsidR="008E3D09" w:rsidRPr="00F2683E">
        <w:rPr>
          <w:szCs w:val="20"/>
        </w:rPr>
        <w:t>6</w:t>
      </w:r>
    </w:p>
    <w:p w14:paraId="1FFE6534" w14:textId="77777777" w:rsidR="00791CBD" w:rsidRDefault="00D0689C" w:rsidP="00370411">
      <w:pPr>
        <w:rPr>
          <w:szCs w:val="20"/>
        </w:rPr>
      </w:pPr>
      <w:r w:rsidRPr="00791CBD">
        <w:rPr>
          <w:b/>
          <w:szCs w:val="20"/>
        </w:rPr>
        <w:t>Uur:</w:t>
      </w:r>
      <w:r w:rsidRPr="00370411">
        <w:rPr>
          <w:szCs w:val="20"/>
        </w:rPr>
        <w:t xml:space="preserve"> </w:t>
      </w:r>
    </w:p>
    <w:p w14:paraId="267E57C9" w14:textId="04D950D3" w:rsidR="00D0689C" w:rsidRPr="00370411" w:rsidRDefault="00D0689C" w:rsidP="00370411">
      <w:pPr>
        <w:rPr>
          <w:szCs w:val="20"/>
        </w:rPr>
      </w:pPr>
      <w:r w:rsidRPr="00370411">
        <w:rPr>
          <w:szCs w:val="20"/>
        </w:rPr>
        <w:t>13.30u – 16.30u</w:t>
      </w:r>
    </w:p>
    <w:p w14:paraId="3522F676" w14:textId="77777777" w:rsidR="00791CBD" w:rsidRDefault="00D0689C" w:rsidP="00370411">
      <w:pPr>
        <w:rPr>
          <w:szCs w:val="20"/>
        </w:rPr>
      </w:pPr>
      <w:r w:rsidRPr="00791CBD">
        <w:rPr>
          <w:b/>
          <w:szCs w:val="20"/>
        </w:rPr>
        <w:t>Locatie en programma</w:t>
      </w:r>
      <w:r w:rsidR="00791CBD">
        <w:rPr>
          <w:szCs w:val="20"/>
        </w:rPr>
        <w:t>:</w:t>
      </w:r>
      <w:r w:rsidRPr="00370411">
        <w:rPr>
          <w:szCs w:val="20"/>
        </w:rPr>
        <w:t xml:space="preserve"> </w:t>
      </w:r>
    </w:p>
    <w:p w14:paraId="57FA8911" w14:textId="53B15454" w:rsidR="00D0689C" w:rsidRPr="00370411" w:rsidRDefault="00791CBD" w:rsidP="00370411">
      <w:pPr>
        <w:rPr>
          <w:szCs w:val="20"/>
        </w:rPr>
      </w:pPr>
      <w:r>
        <w:rPr>
          <w:szCs w:val="20"/>
        </w:rPr>
        <w:t>N</w:t>
      </w:r>
      <w:r w:rsidR="00D0689C" w:rsidRPr="00370411">
        <w:rPr>
          <w:szCs w:val="20"/>
        </w:rPr>
        <w:t>og te bepalen. Er is een werkgroep met</w:t>
      </w:r>
    </w:p>
    <w:p w14:paraId="06A0FEC5" w14:textId="5D6FBFDA" w:rsidR="00D0689C" w:rsidRPr="00370411" w:rsidRDefault="00D0689C" w:rsidP="00BD1590">
      <w:pPr>
        <w:rPr>
          <w:szCs w:val="20"/>
        </w:rPr>
      </w:pPr>
      <w:r w:rsidRPr="00370411">
        <w:rPr>
          <w:szCs w:val="20"/>
        </w:rPr>
        <w:t>vertegenwoordiging uit de diensten vrije tijd.</w:t>
      </w:r>
    </w:p>
    <w:p w14:paraId="695A8C87" w14:textId="76DFE350" w:rsidR="00D0689C" w:rsidRPr="00370411" w:rsidRDefault="00D0689C" w:rsidP="00E86BE8">
      <w:pPr>
        <w:pStyle w:val="Kop2"/>
        <w:numPr>
          <w:ilvl w:val="1"/>
          <w:numId w:val="3"/>
        </w:numPr>
      </w:pPr>
      <w:bookmarkStart w:id="22" w:name="_Toc185498970"/>
      <w:r w:rsidRPr="00370411">
        <w:t>10000 S</w:t>
      </w:r>
      <w:r w:rsidR="00370411" w:rsidRPr="00370411">
        <w:t>tappenclash</w:t>
      </w:r>
      <w:bookmarkEnd w:id="22"/>
      <w:r w:rsidR="00DB6DA1">
        <w:t xml:space="preserve"> </w:t>
      </w:r>
      <w:r w:rsidR="00DB6DA1" w:rsidRPr="00E86BE8">
        <w:rPr>
          <w:sz w:val="22"/>
          <w:szCs w:val="22"/>
        </w:rPr>
        <w:t>voor de</w:t>
      </w:r>
      <w:r w:rsidR="00DB6DA1">
        <w:t xml:space="preserve"> </w:t>
      </w:r>
      <w:proofErr w:type="spellStart"/>
      <w:r w:rsidR="00DB6DA1">
        <w:t>Lichterveldse</w:t>
      </w:r>
      <w:proofErr w:type="spellEnd"/>
      <w:r w:rsidR="00DB6DA1">
        <w:t xml:space="preserve"> burger</w:t>
      </w:r>
    </w:p>
    <w:p w14:paraId="4C307C1F" w14:textId="1246CDA0" w:rsidR="00D0689C" w:rsidRPr="00370411" w:rsidRDefault="00D0689C" w:rsidP="00370411">
      <w:pPr>
        <w:rPr>
          <w:szCs w:val="20"/>
        </w:rPr>
      </w:pPr>
      <w:r w:rsidRPr="00370411">
        <w:rPr>
          <w:szCs w:val="20"/>
        </w:rPr>
        <w:t xml:space="preserve">De stappenclash </w:t>
      </w:r>
      <w:r w:rsidR="00F2683E">
        <w:rPr>
          <w:szCs w:val="20"/>
        </w:rPr>
        <w:t xml:space="preserve">organiseren we met de eigen sportdienst en </w:t>
      </w:r>
      <w:r w:rsidRPr="00370411">
        <w:rPr>
          <w:szCs w:val="20"/>
        </w:rPr>
        <w:t>loopt van 1 tot 31 mei.</w:t>
      </w:r>
    </w:p>
    <w:p w14:paraId="7A7E01ED" w14:textId="03EA6E28" w:rsidR="0058506C" w:rsidRDefault="00F2683E" w:rsidP="00BD1590">
      <w:pPr>
        <w:rPr>
          <w:szCs w:val="20"/>
        </w:rPr>
      </w:pPr>
      <w:r>
        <w:rPr>
          <w:szCs w:val="20"/>
        </w:rPr>
        <w:t>Er wordt</w:t>
      </w:r>
      <w:r w:rsidR="00D0689C" w:rsidRPr="00370411">
        <w:rPr>
          <w:szCs w:val="20"/>
        </w:rPr>
        <w:t xml:space="preserve"> promotie</w:t>
      </w:r>
      <w:r>
        <w:rPr>
          <w:szCs w:val="20"/>
        </w:rPr>
        <w:t xml:space="preserve"> gevoerd</w:t>
      </w:r>
      <w:r w:rsidR="00D0689C" w:rsidRPr="00370411">
        <w:rPr>
          <w:szCs w:val="20"/>
        </w:rPr>
        <w:t xml:space="preserve"> </w:t>
      </w:r>
      <w:r>
        <w:rPr>
          <w:szCs w:val="20"/>
        </w:rPr>
        <w:t xml:space="preserve">om de </w:t>
      </w:r>
      <w:proofErr w:type="spellStart"/>
      <w:r>
        <w:rPr>
          <w:szCs w:val="20"/>
        </w:rPr>
        <w:t>Lichterveldse</w:t>
      </w:r>
      <w:proofErr w:type="spellEnd"/>
      <w:r w:rsidR="00D0689C" w:rsidRPr="00370411">
        <w:rPr>
          <w:szCs w:val="20"/>
        </w:rPr>
        <w:t xml:space="preserve"> burgers </w:t>
      </w:r>
      <w:r>
        <w:rPr>
          <w:szCs w:val="20"/>
        </w:rPr>
        <w:t xml:space="preserve">te </w:t>
      </w:r>
      <w:r w:rsidR="00D0689C" w:rsidRPr="00370411">
        <w:rPr>
          <w:szCs w:val="20"/>
        </w:rPr>
        <w:t>sensibiliseren.</w:t>
      </w:r>
    </w:p>
    <w:p w14:paraId="6A17E840" w14:textId="28FF2478" w:rsidR="0058506C" w:rsidRDefault="0058506C" w:rsidP="0058506C">
      <w:pPr>
        <w:pStyle w:val="Kop2"/>
        <w:numPr>
          <w:ilvl w:val="1"/>
          <w:numId w:val="3"/>
        </w:numPr>
      </w:pPr>
      <w:bookmarkStart w:id="23" w:name="_Toc185498971"/>
      <w:r>
        <w:t>Gezinswandeling/loop met sportopdrachten</w:t>
      </w:r>
      <w:r w:rsidR="00186F26">
        <w:t>: “Sportief op pad”</w:t>
      </w:r>
      <w:bookmarkEnd w:id="23"/>
    </w:p>
    <w:p w14:paraId="3A2076B4" w14:textId="56423A08" w:rsidR="0058506C" w:rsidRDefault="0058506C" w:rsidP="0058506C">
      <w:pPr>
        <w:rPr>
          <w:b/>
        </w:rPr>
      </w:pPr>
      <w:r>
        <w:rPr>
          <w:b/>
        </w:rPr>
        <w:t>Datum:</w:t>
      </w:r>
    </w:p>
    <w:p w14:paraId="2C4A85F4" w14:textId="38E0D6B4" w:rsidR="00D0689C" w:rsidRPr="00BD1590" w:rsidRDefault="0058506C" w:rsidP="00BD1590">
      <w:r w:rsidRPr="00F2683E">
        <w:t>In mei en juni</w:t>
      </w:r>
      <w:r w:rsidR="00F2683E" w:rsidRPr="00F2683E">
        <w:t xml:space="preserve"> 2026 (onder voorbehoud)</w:t>
      </w:r>
    </w:p>
    <w:p w14:paraId="4201AAB2" w14:textId="24998DC9" w:rsidR="00D0689C" w:rsidRPr="00370411" w:rsidRDefault="00370411" w:rsidP="00791CBD">
      <w:pPr>
        <w:pStyle w:val="Kop2"/>
        <w:numPr>
          <w:ilvl w:val="1"/>
          <w:numId w:val="3"/>
        </w:numPr>
      </w:pPr>
      <w:bookmarkStart w:id="24" w:name="_Toc185498972"/>
      <w:r w:rsidRPr="00370411">
        <w:t>Recreatief Volleybaltornooi</w:t>
      </w:r>
      <w:r w:rsidR="00791CBD">
        <w:t> i.s.m.</w:t>
      </w:r>
      <w:r w:rsidR="00D0689C" w:rsidRPr="00370411">
        <w:t xml:space="preserve"> VTL</w:t>
      </w:r>
      <w:bookmarkEnd w:id="24"/>
    </w:p>
    <w:p w14:paraId="54FE4C53" w14:textId="6FA210EA" w:rsidR="00D0689C" w:rsidRPr="00370411" w:rsidRDefault="00791CBD" w:rsidP="00370411">
      <w:pPr>
        <w:rPr>
          <w:szCs w:val="20"/>
        </w:rPr>
      </w:pPr>
      <w:r>
        <w:rPr>
          <w:szCs w:val="20"/>
        </w:rPr>
        <w:t>De organisatie is dit jaar</w:t>
      </w:r>
      <w:r w:rsidR="00D0689C" w:rsidRPr="00370411">
        <w:rPr>
          <w:szCs w:val="20"/>
        </w:rPr>
        <w:t xml:space="preserve"> in handen van VTL met de sportdienst in een</w:t>
      </w:r>
    </w:p>
    <w:p w14:paraId="3AC2E7F1" w14:textId="6BDCE6EE" w:rsidR="00D0689C" w:rsidRPr="00370411" w:rsidRDefault="00D0689C" w:rsidP="00370411">
      <w:pPr>
        <w:rPr>
          <w:szCs w:val="20"/>
        </w:rPr>
      </w:pPr>
      <w:r w:rsidRPr="00370411">
        <w:rPr>
          <w:szCs w:val="20"/>
        </w:rPr>
        <w:t>ondersteunende rol.</w:t>
      </w:r>
    </w:p>
    <w:p w14:paraId="4747106B" w14:textId="77777777" w:rsidR="00791CBD" w:rsidRDefault="00791CBD" w:rsidP="00791CBD">
      <w:pPr>
        <w:rPr>
          <w:szCs w:val="20"/>
        </w:rPr>
      </w:pPr>
    </w:p>
    <w:p w14:paraId="202A4169" w14:textId="185D1DA5" w:rsidR="00791CBD" w:rsidRPr="00791CBD" w:rsidRDefault="00D0689C" w:rsidP="00791CBD">
      <w:pPr>
        <w:rPr>
          <w:b/>
          <w:szCs w:val="20"/>
        </w:rPr>
      </w:pPr>
      <w:r w:rsidRPr="00791CBD">
        <w:rPr>
          <w:b/>
          <w:szCs w:val="20"/>
        </w:rPr>
        <w:t>Datum:</w:t>
      </w:r>
    </w:p>
    <w:p w14:paraId="33FF8108" w14:textId="671BE9E4" w:rsidR="00370411" w:rsidRPr="00370411" w:rsidRDefault="00791CBD" w:rsidP="00BD1590">
      <w:pPr>
        <w:rPr>
          <w:szCs w:val="20"/>
        </w:rPr>
      </w:pPr>
      <w:r w:rsidRPr="00F2683E">
        <w:rPr>
          <w:szCs w:val="20"/>
        </w:rPr>
        <w:t xml:space="preserve">zaterdag </w:t>
      </w:r>
      <w:r w:rsidR="00F2683E" w:rsidRPr="00F2683E">
        <w:rPr>
          <w:szCs w:val="20"/>
        </w:rPr>
        <w:t>2</w:t>
      </w:r>
      <w:r w:rsidR="00D0689C" w:rsidRPr="00F2683E">
        <w:rPr>
          <w:szCs w:val="20"/>
        </w:rPr>
        <w:t xml:space="preserve"> me</w:t>
      </w:r>
      <w:r w:rsidRPr="00F2683E">
        <w:rPr>
          <w:szCs w:val="20"/>
        </w:rPr>
        <w:t>i 202</w:t>
      </w:r>
      <w:r w:rsidR="00F2683E" w:rsidRPr="00F2683E">
        <w:rPr>
          <w:szCs w:val="20"/>
        </w:rPr>
        <w:t>6</w:t>
      </w:r>
      <w:r w:rsidR="00370411" w:rsidRPr="00F2683E">
        <w:rPr>
          <w:szCs w:val="20"/>
        </w:rPr>
        <w:t xml:space="preserve"> (datum onder voorbehoud)</w:t>
      </w:r>
    </w:p>
    <w:p w14:paraId="2D846013" w14:textId="6F066FE0" w:rsidR="00D0689C" w:rsidRPr="00370411" w:rsidRDefault="00370411" w:rsidP="00791CBD">
      <w:pPr>
        <w:pStyle w:val="Kop2"/>
        <w:numPr>
          <w:ilvl w:val="1"/>
          <w:numId w:val="3"/>
        </w:numPr>
      </w:pPr>
      <w:bookmarkStart w:id="25" w:name="_Toc185498973"/>
      <w:r w:rsidRPr="00370411">
        <w:t>Zwem-verwendagen</w:t>
      </w:r>
      <w:bookmarkEnd w:id="25"/>
    </w:p>
    <w:p w14:paraId="4A6695AA" w14:textId="22A1CCB6" w:rsidR="00D0689C" w:rsidRPr="00370411" w:rsidRDefault="009D2B01" w:rsidP="00370411">
      <w:pPr>
        <w:rPr>
          <w:szCs w:val="20"/>
        </w:rPr>
      </w:pPr>
      <w:r>
        <w:rPr>
          <w:szCs w:val="20"/>
        </w:rPr>
        <w:t>Enkele activiteiten op</w:t>
      </w:r>
      <w:r w:rsidR="00D0689C" w:rsidRPr="00370411">
        <w:rPr>
          <w:szCs w:val="20"/>
        </w:rPr>
        <w:t>zetten om het zwembad in de spotlight</w:t>
      </w:r>
      <w:r w:rsidR="00BD1590">
        <w:rPr>
          <w:szCs w:val="20"/>
        </w:rPr>
        <w:t>s</w:t>
      </w:r>
      <w:r w:rsidR="00D0689C" w:rsidRPr="00370411">
        <w:rPr>
          <w:szCs w:val="20"/>
        </w:rPr>
        <w:t xml:space="preserve"> te brengen en de klanten te bedanken.</w:t>
      </w:r>
    </w:p>
    <w:p w14:paraId="5C886FA6" w14:textId="77777777" w:rsidR="00D0689C" w:rsidRPr="00370411" w:rsidRDefault="00D0689C" w:rsidP="00370411">
      <w:pPr>
        <w:rPr>
          <w:szCs w:val="20"/>
        </w:rPr>
      </w:pPr>
      <w:r w:rsidRPr="00370411">
        <w:rPr>
          <w:szCs w:val="20"/>
        </w:rPr>
        <w:t>Programma en plan van aanpak wordt ter goedkeuring voorgelegd.</w:t>
      </w:r>
    </w:p>
    <w:p w14:paraId="0C381289" w14:textId="13604DC0" w:rsidR="009D2B01" w:rsidRDefault="009D2B01" w:rsidP="00370411">
      <w:pPr>
        <w:rPr>
          <w:szCs w:val="20"/>
        </w:rPr>
      </w:pPr>
    </w:p>
    <w:p w14:paraId="70937658" w14:textId="24E5726A" w:rsidR="009D2B01" w:rsidRDefault="009D2B01" w:rsidP="00370411">
      <w:pPr>
        <w:rPr>
          <w:b/>
          <w:szCs w:val="20"/>
        </w:rPr>
      </w:pPr>
      <w:r>
        <w:rPr>
          <w:b/>
          <w:szCs w:val="20"/>
        </w:rPr>
        <w:t>Datum:</w:t>
      </w:r>
    </w:p>
    <w:p w14:paraId="2C5D5D48" w14:textId="5CB7C748" w:rsidR="00D0689C" w:rsidRPr="00BD1590" w:rsidRDefault="009D2B01" w:rsidP="00BD1590">
      <w:pPr>
        <w:rPr>
          <w:szCs w:val="20"/>
        </w:rPr>
      </w:pPr>
      <w:r w:rsidRPr="00F2683E">
        <w:rPr>
          <w:szCs w:val="20"/>
        </w:rPr>
        <w:t>2</w:t>
      </w:r>
      <w:r w:rsidR="008E3D09" w:rsidRPr="00F2683E">
        <w:rPr>
          <w:szCs w:val="20"/>
        </w:rPr>
        <w:t>3</w:t>
      </w:r>
      <w:r w:rsidRPr="00F2683E">
        <w:rPr>
          <w:szCs w:val="20"/>
        </w:rPr>
        <w:t xml:space="preserve"> november tot en met 2</w:t>
      </w:r>
      <w:r w:rsidR="008E3D09" w:rsidRPr="00F2683E">
        <w:rPr>
          <w:szCs w:val="20"/>
        </w:rPr>
        <w:t>9</w:t>
      </w:r>
      <w:r w:rsidRPr="00F2683E">
        <w:rPr>
          <w:szCs w:val="20"/>
        </w:rPr>
        <w:t xml:space="preserve"> november 202</w:t>
      </w:r>
      <w:r w:rsidR="008E3D09" w:rsidRPr="00F2683E">
        <w:rPr>
          <w:szCs w:val="20"/>
        </w:rPr>
        <w:t>6</w:t>
      </w:r>
    </w:p>
    <w:p w14:paraId="14D06821" w14:textId="272F6B93" w:rsidR="00D0689C" w:rsidRPr="00370411" w:rsidRDefault="00D0689C" w:rsidP="00791CBD">
      <w:pPr>
        <w:pStyle w:val="Kop2"/>
        <w:numPr>
          <w:ilvl w:val="1"/>
          <w:numId w:val="3"/>
        </w:numPr>
      </w:pPr>
      <w:bookmarkStart w:id="26" w:name="_Toc185498974"/>
      <w:r w:rsidRPr="00370411">
        <w:t>G-S</w:t>
      </w:r>
      <w:r w:rsidR="00370411" w:rsidRPr="00370411">
        <w:t>portvoormiddag</w:t>
      </w:r>
      <w:bookmarkEnd w:id="26"/>
    </w:p>
    <w:p w14:paraId="1A376CB8" w14:textId="77777777" w:rsidR="00D0689C" w:rsidRPr="00370411" w:rsidRDefault="00D0689C" w:rsidP="00370411">
      <w:pPr>
        <w:rPr>
          <w:szCs w:val="20"/>
        </w:rPr>
      </w:pPr>
      <w:r w:rsidRPr="00370411">
        <w:rPr>
          <w:szCs w:val="20"/>
        </w:rPr>
        <w:t xml:space="preserve">Dit is een samenwerkingsverband met De Vleugels VZW (afdeling Lichtervelde) en </w:t>
      </w:r>
      <w:proofErr w:type="spellStart"/>
      <w:r w:rsidRPr="00370411">
        <w:rPr>
          <w:szCs w:val="20"/>
        </w:rPr>
        <w:t>Tordale</w:t>
      </w:r>
      <w:proofErr w:type="spellEnd"/>
      <w:r w:rsidRPr="00370411">
        <w:rPr>
          <w:szCs w:val="20"/>
        </w:rPr>
        <w:t>. Dit is een sportvoormiddag aangeboden voor personen met een mentale beperking met aanbod van drie verschillende sporten in een doorschuifsysteem.</w:t>
      </w:r>
    </w:p>
    <w:p w14:paraId="7027D3AC" w14:textId="77777777" w:rsidR="009D2B01" w:rsidRDefault="009D2B01" w:rsidP="00370411">
      <w:pPr>
        <w:rPr>
          <w:b/>
          <w:szCs w:val="20"/>
        </w:rPr>
      </w:pPr>
    </w:p>
    <w:p w14:paraId="356E40F9" w14:textId="0506C7B3" w:rsidR="009D2B01" w:rsidRDefault="009D2B01" w:rsidP="00370411">
      <w:pPr>
        <w:rPr>
          <w:szCs w:val="20"/>
        </w:rPr>
      </w:pPr>
      <w:r w:rsidRPr="009D2B01">
        <w:rPr>
          <w:b/>
          <w:szCs w:val="20"/>
        </w:rPr>
        <w:t>Doelgroep</w:t>
      </w:r>
      <w:r w:rsidR="00D0689C" w:rsidRPr="009D2B01">
        <w:rPr>
          <w:b/>
          <w:szCs w:val="20"/>
        </w:rPr>
        <w:t>:</w:t>
      </w:r>
      <w:r w:rsidR="00D0689C" w:rsidRPr="00370411">
        <w:rPr>
          <w:szCs w:val="20"/>
        </w:rPr>
        <w:t xml:space="preserve"> </w:t>
      </w:r>
    </w:p>
    <w:p w14:paraId="5B528132" w14:textId="45B1148D" w:rsidR="00D0689C" w:rsidRPr="00370411" w:rsidRDefault="00D0689C" w:rsidP="00370411">
      <w:pPr>
        <w:rPr>
          <w:szCs w:val="20"/>
        </w:rPr>
      </w:pPr>
      <w:r w:rsidRPr="00370411">
        <w:rPr>
          <w:szCs w:val="20"/>
        </w:rPr>
        <w:t>volwassen personen met een mentale beperking</w:t>
      </w:r>
    </w:p>
    <w:p w14:paraId="07333768" w14:textId="7D8F55C9" w:rsidR="00D0689C" w:rsidRDefault="009D2B01" w:rsidP="00370411">
      <w:pPr>
        <w:rPr>
          <w:b/>
          <w:szCs w:val="20"/>
        </w:rPr>
      </w:pPr>
      <w:r>
        <w:rPr>
          <w:b/>
          <w:szCs w:val="20"/>
        </w:rPr>
        <w:t>Prijs:</w:t>
      </w:r>
    </w:p>
    <w:p w14:paraId="7EDB0D8E" w14:textId="319D926A" w:rsidR="009D2B01" w:rsidRPr="00370411" w:rsidRDefault="009D2B01" w:rsidP="00370411">
      <w:pPr>
        <w:rPr>
          <w:szCs w:val="20"/>
        </w:rPr>
      </w:pPr>
      <w:r>
        <w:rPr>
          <w:szCs w:val="20"/>
        </w:rPr>
        <w:t>Gratis</w:t>
      </w:r>
    </w:p>
    <w:p w14:paraId="7E850013" w14:textId="1032E4A0" w:rsidR="009D2B01" w:rsidRDefault="009D2B01" w:rsidP="00370411">
      <w:pPr>
        <w:rPr>
          <w:b/>
          <w:szCs w:val="20"/>
        </w:rPr>
      </w:pPr>
      <w:r>
        <w:rPr>
          <w:b/>
          <w:szCs w:val="20"/>
        </w:rPr>
        <w:t>Datum:</w:t>
      </w:r>
    </w:p>
    <w:p w14:paraId="35AFBA21" w14:textId="330D0E99" w:rsidR="00370411" w:rsidRPr="00370411" w:rsidRDefault="009D2B01" w:rsidP="00BD1590">
      <w:pPr>
        <w:rPr>
          <w:bCs/>
          <w:szCs w:val="20"/>
        </w:rPr>
      </w:pPr>
      <w:r w:rsidRPr="00F2683E">
        <w:rPr>
          <w:bCs/>
          <w:szCs w:val="20"/>
        </w:rPr>
        <w:t>Nog</w:t>
      </w:r>
      <w:r w:rsidR="00D0689C" w:rsidRPr="00F2683E">
        <w:rPr>
          <w:bCs/>
          <w:szCs w:val="20"/>
        </w:rPr>
        <w:t xml:space="preserve"> te bepale</w:t>
      </w:r>
      <w:r w:rsidR="00F2683E">
        <w:rPr>
          <w:bCs/>
          <w:szCs w:val="20"/>
        </w:rPr>
        <w:t>n</w:t>
      </w:r>
    </w:p>
    <w:p w14:paraId="2F871CA1" w14:textId="2433C4DC" w:rsidR="00D0689C" w:rsidRPr="00370411" w:rsidRDefault="00370411" w:rsidP="00791CBD">
      <w:pPr>
        <w:pStyle w:val="Kop2"/>
        <w:numPr>
          <w:ilvl w:val="1"/>
          <w:numId w:val="3"/>
        </w:numPr>
      </w:pPr>
      <w:bookmarkStart w:id="27" w:name="_Toc185498975"/>
      <w:r w:rsidRPr="00370411">
        <w:lastRenderedPageBreak/>
        <w:t>MIDWEST Activiteiten</w:t>
      </w:r>
      <w:r w:rsidR="00D0689C" w:rsidRPr="00370411">
        <w:t> : Sportdienst – MIDWEST SPORT</w:t>
      </w:r>
      <w:bookmarkEnd w:id="27"/>
    </w:p>
    <w:p w14:paraId="6D621B76" w14:textId="77777777" w:rsidR="00D0689C" w:rsidRPr="00F2683E" w:rsidRDefault="00D0689C" w:rsidP="00370411">
      <w:pPr>
        <w:rPr>
          <w:szCs w:val="20"/>
        </w:rPr>
      </w:pPr>
      <w:r w:rsidRPr="00F2683E">
        <w:rPr>
          <w:szCs w:val="20"/>
        </w:rPr>
        <w:t>MIDWEST-SPORT is een sportoverleg met 16 steden/gemeenten.</w:t>
      </w:r>
    </w:p>
    <w:p w14:paraId="350C4F45" w14:textId="476AF6ED" w:rsidR="00667FC3" w:rsidRPr="00F2683E" w:rsidRDefault="00D0689C" w:rsidP="00812E32">
      <w:pPr>
        <w:rPr>
          <w:szCs w:val="20"/>
        </w:rPr>
      </w:pPr>
      <w:r w:rsidRPr="00F2683E">
        <w:rPr>
          <w:szCs w:val="20"/>
        </w:rPr>
        <w:t>Het programma voor 202</w:t>
      </w:r>
      <w:r w:rsidR="00F2683E">
        <w:rPr>
          <w:szCs w:val="20"/>
        </w:rPr>
        <w:t>6</w:t>
      </w:r>
      <w:r w:rsidRPr="00F2683E">
        <w:rPr>
          <w:szCs w:val="20"/>
        </w:rPr>
        <w:t xml:space="preserve"> bestaat ui</w:t>
      </w:r>
      <w:r w:rsidR="00F2683E">
        <w:rPr>
          <w:szCs w:val="20"/>
        </w:rPr>
        <w:t xml:space="preserve">t o.a. de </w:t>
      </w:r>
      <w:r w:rsidRPr="00F2683E">
        <w:rPr>
          <w:szCs w:val="20"/>
        </w:rPr>
        <w:t>W</w:t>
      </w:r>
      <w:r w:rsidR="00812E32" w:rsidRPr="00F2683E">
        <w:rPr>
          <w:szCs w:val="20"/>
        </w:rPr>
        <w:t>est-Vlaamse seniorensportdag (I</w:t>
      </w:r>
      <w:r w:rsidR="00F2683E">
        <w:rPr>
          <w:szCs w:val="20"/>
        </w:rPr>
        <w:t>ngelmunster</w:t>
      </w:r>
      <w:r w:rsidR="00812E32" w:rsidRPr="00F2683E">
        <w:rPr>
          <w:szCs w:val="20"/>
        </w:rPr>
        <w:t xml:space="preserve"> - </w:t>
      </w:r>
      <w:r w:rsidR="00F2683E">
        <w:rPr>
          <w:szCs w:val="20"/>
        </w:rPr>
        <w:t>21</w:t>
      </w:r>
      <w:r w:rsidR="00812E32" w:rsidRPr="00F2683E">
        <w:rPr>
          <w:szCs w:val="20"/>
        </w:rPr>
        <w:t>/05/2</w:t>
      </w:r>
      <w:r w:rsidR="00F2683E">
        <w:rPr>
          <w:szCs w:val="20"/>
        </w:rPr>
        <w:t>6</w:t>
      </w:r>
      <w:r w:rsidR="00812E32" w:rsidRPr="00F2683E">
        <w:rPr>
          <w:szCs w:val="20"/>
        </w:rPr>
        <w:t>)</w:t>
      </w:r>
      <w:r w:rsidR="00740A6A">
        <w:rPr>
          <w:szCs w:val="20"/>
        </w:rPr>
        <w:t xml:space="preserve">, </w:t>
      </w:r>
      <w:r w:rsidR="00812E32" w:rsidRPr="00F2683E">
        <w:rPr>
          <w:szCs w:val="20"/>
        </w:rPr>
        <w:t>G-sportfestival (</w:t>
      </w:r>
      <w:r w:rsidR="00F2683E">
        <w:rPr>
          <w:szCs w:val="20"/>
        </w:rPr>
        <w:t>Wiels</w:t>
      </w:r>
      <w:r w:rsidR="00812E32" w:rsidRPr="00F2683E">
        <w:rPr>
          <w:szCs w:val="20"/>
        </w:rPr>
        <w:t xml:space="preserve">beke - </w:t>
      </w:r>
      <w:r w:rsidR="00F2683E">
        <w:rPr>
          <w:szCs w:val="20"/>
        </w:rPr>
        <w:t>23</w:t>
      </w:r>
      <w:r w:rsidR="00812E32" w:rsidRPr="00F2683E">
        <w:rPr>
          <w:szCs w:val="20"/>
        </w:rPr>
        <w:t>/06/202</w:t>
      </w:r>
      <w:r w:rsidR="00F2683E">
        <w:rPr>
          <w:szCs w:val="20"/>
        </w:rPr>
        <w:t>6</w:t>
      </w:r>
      <w:r w:rsidR="00812E32" w:rsidRPr="00F2683E">
        <w:rPr>
          <w:szCs w:val="20"/>
        </w:rPr>
        <w:t>)</w:t>
      </w:r>
      <w:r w:rsidR="00740A6A">
        <w:rPr>
          <w:szCs w:val="20"/>
        </w:rPr>
        <w:t xml:space="preserve"> en </w:t>
      </w:r>
      <w:r w:rsidR="00812E32" w:rsidRPr="00F2683E">
        <w:rPr>
          <w:szCs w:val="20"/>
        </w:rPr>
        <w:t xml:space="preserve">Boost </w:t>
      </w:r>
      <w:proofErr w:type="spellStart"/>
      <w:r w:rsidR="00812E32" w:rsidRPr="00F2683E">
        <w:rPr>
          <w:szCs w:val="20"/>
        </w:rPr>
        <w:t>your</w:t>
      </w:r>
      <w:proofErr w:type="spellEnd"/>
      <w:r w:rsidR="00812E32" w:rsidRPr="00F2683E">
        <w:rPr>
          <w:szCs w:val="20"/>
        </w:rPr>
        <w:t xml:space="preserve"> camp Summerdance (</w:t>
      </w:r>
      <w:r w:rsidR="00740A6A">
        <w:rPr>
          <w:szCs w:val="20"/>
        </w:rPr>
        <w:t>Wingene</w:t>
      </w:r>
      <w:r w:rsidR="00812E32" w:rsidRPr="00F2683E">
        <w:rPr>
          <w:szCs w:val="20"/>
        </w:rPr>
        <w:t xml:space="preserve"> - 2</w:t>
      </w:r>
      <w:r w:rsidR="00740A6A">
        <w:rPr>
          <w:szCs w:val="20"/>
        </w:rPr>
        <w:t>1</w:t>
      </w:r>
      <w:r w:rsidR="00812E32" w:rsidRPr="00F2683E">
        <w:rPr>
          <w:szCs w:val="20"/>
        </w:rPr>
        <w:t>/08/2</w:t>
      </w:r>
      <w:r w:rsidR="00740A6A">
        <w:rPr>
          <w:szCs w:val="20"/>
        </w:rPr>
        <w:t>6</w:t>
      </w:r>
      <w:r w:rsidR="00812E32" w:rsidRPr="00F2683E">
        <w:rPr>
          <w:szCs w:val="20"/>
        </w:rPr>
        <w:t>)</w:t>
      </w:r>
      <w:r w:rsidR="00740A6A">
        <w:rPr>
          <w:szCs w:val="20"/>
        </w:rPr>
        <w:t xml:space="preserve">. Dit zijn door Sport Vlaanderen gesubsidieerde activiteiten.  </w:t>
      </w:r>
      <w:r w:rsidR="00812E32" w:rsidRPr="00F2683E">
        <w:rPr>
          <w:szCs w:val="20"/>
        </w:rPr>
        <w:t xml:space="preserve"> </w:t>
      </w:r>
    </w:p>
    <w:p w14:paraId="4D0159F2" w14:textId="77777777" w:rsidR="00791CBD" w:rsidRPr="00F2683E" w:rsidRDefault="00791CBD" w:rsidP="00BD1590">
      <w:pPr>
        <w:ind w:left="0"/>
        <w:rPr>
          <w:szCs w:val="20"/>
        </w:rPr>
      </w:pPr>
    </w:p>
    <w:p w14:paraId="47E6BDFB" w14:textId="357F3A95" w:rsidR="00791CBD" w:rsidRPr="00F2683E" w:rsidRDefault="00667FC3" w:rsidP="00791CBD">
      <w:pPr>
        <w:pStyle w:val="Kop1"/>
        <w:numPr>
          <w:ilvl w:val="0"/>
          <w:numId w:val="8"/>
        </w:numPr>
      </w:pPr>
      <w:bookmarkStart w:id="28" w:name="_Toc185498976"/>
      <w:r w:rsidRPr="00F2683E">
        <w:t>Educatie en opleiding</w:t>
      </w:r>
      <w:bookmarkEnd w:id="28"/>
    </w:p>
    <w:p w14:paraId="0B028AA0" w14:textId="1F88E6D4" w:rsidR="00667FC3" w:rsidRPr="00F2683E" w:rsidRDefault="00667FC3" w:rsidP="00791CBD">
      <w:pPr>
        <w:pStyle w:val="Kop2"/>
        <w:numPr>
          <w:ilvl w:val="1"/>
          <w:numId w:val="8"/>
        </w:numPr>
      </w:pPr>
      <w:bookmarkStart w:id="29" w:name="_Toc185498977"/>
      <w:r w:rsidRPr="00F2683E">
        <w:t xml:space="preserve">Jaarlijkse Bijscholing Redder i.s.m. </w:t>
      </w:r>
      <w:proofErr w:type="spellStart"/>
      <w:r w:rsidRPr="00F2683E">
        <w:t>Redfed</w:t>
      </w:r>
      <w:bookmarkEnd w:id="29"/>
      <w:proofErr w:type="spellEnd"/>
    </w:p>
    <w:p w14:paraId="16830428" w14:textId="2DDD6F37" w:rsidR="00667FC3" w:rsidRPr="00F2683E" w:rsidRDefault="00667FC3" w:rsidP="00791CBD">
      <w:pPr>
        <w:rPr>
          <w:szCs w:val="20"/>
        </w:rPr>
      </w:pPr>
      <w:r w:rsidRPr="00F2683E">
        <w:rPr>
          <w:szCs w:val="20"/>
        </w:rPr>
        <w:t>De inschrijvingen verlopen via</w:t>
      </w:r>
      <w:r w:rsidR="00791CBD" w:rsidRPr="00F2683E">
        <w:rPr>
          <w:szCs w:val="20"/>
        </w:rPr>
        <w:t xml:space="preserve"> </w:t>
      </w:r>
      <w:proofErr w:type="spellStart"/>
      <w:r w:rsidRPr="00F2683E">
        <w:rPr>
          <w:szCs w:val="20"/>
        </w:rPr>
        <w:t>Redfed</w:t>
      </w:r>
      <w:proofErr w:type="spellEnd"/>
      <w:r w:rsidRPr="00F2683E">
        <w:rPr>
          <w:szCs w:val="20"/>
        </w:rPr>
        <w:t>.</w:t>
      </w:r>
    </w:p>
    <w:p w14:paraId="5DA7FEA8" w14:textId="77777777" w:rsidR="00791CBD" w:rsidRPr="00F2683E" w:rsidRDefault="00791CBD" w:rsidP="00370411">
      <w:pPr>
        <w:rPr>
          <w:b/>
          <w:szCs w:val="20"/>
        </w:rPr>
      </w:pPr>
    </w:p>
    <w:p w14:paraId="07F7B012" w14:textId="23004D73" w:rsidR="00791CBD" w:rsidRPr="00F2683E" w:rsidRDefault="00667FC3" w:rsidP="00370411">
      <w:pPr>
        <w:rPr>
          <w:szCs w:val="20"/>
        </w:rPr>
      </w:pPr>
      <w:r w:rsidRPr="00F2683E">
        <w:rPr>
          <w:b/>
          <w:szCs w:val="20"/>
        </w:rPr>
        <w:t>Datum:</w:t>
      </w:r>
      <w:r w:rsidRPr="00F2683E">
        <w:rPr>
          <w:szCs w:val="20"/>
        </w:rPr>
        <w:t xml:space="preserve">  </w:t>
      </w:r>
    </w:p>
    <w:p w14:paraId="195DD1DE" w14:textId="2CFB53E4" w:rsidR="00667FC3" w:rsidRPr="00370411" w:rsidRDefault="00791CBD" w:rsidP="00370411">
      <w:r w:rsidRPr="00F2683E">
        <w:rPr>
          <w:szCs w:val="20"/>
        </w:rPr>
        <w:t>zaterdag 2</w:t>
      </w:r>
      <w:r w:rsidR="00F2683E">
        <w:rPr>
          <w:szCs w:val="20"/>
        </w:rPr>
        <w:t>5</w:t>
      </w:r>
      <w:r w:rsidRPr="00F2683E">
        <w:rPr>
          <w:szCs w:val="20"/>
        </w:rPr>
        <w:t xml:space="preserve"> april 202</w:t>
      </w:r>
      <w:r w:rsidR="00F2683E">
        <w:rPr>
          <w:szCs w:val="20"/>
        </w:rPr>
        <w:t>6</w:t>
      </w:r>
    </w:p>
    <w:p w14:paraId="0273D7E9" w14:textId="3762F7D6" w:rsidR="0090046E" w:rsidRPr="00370411" w:rsidRDefault="00667FC3" w:rsidP="00370411">
      <w:pPr>
        <w:pStyle w:val="Kop1"/>
        <w:numPr>
          <w:ilvl w:val="0"/>
          <w:numId w:val="8"/>
        </w:numPr>
      </w:pPr>
      <w:bookmarkStart w:id="30" w:name="_Toc185498978"/>
      <w:r w:rsidRPr="00370411">
        <w:t>Andere</w:t>
      </w:r>
      <w:bookmarkEnd w:id="30"/>
    </w:p>
    <w:p w14:paraId="6C8DD2A9" w14:textId="25E9C699" w:rsidR="00D0689C" w:rsidRDefault="00370411" w:rsidP="00791CBD">
      <w:pPr>
        <w:pStyle w:val="Kop2"/>
        <w:numPr>
          <w:ilvl w:val="1"/>
          <w:numId w:val="8"/>
        </w:numPr>
      </w:pPr>
      <w:bookmarkStart w:id="31" w:name="_Toc185498979"/>
      <w:r w:rsidRPr="00370411">
        <w:t>Inspelen op opportuniteiten</w:t>
      </w:r>
      <w:bookmarkEnd w:id="31"/>
    </w:p>
    <w:p w14:paraId="14749953" w14:textId="1CD338E1" w:rsidR="00812E32" w:rsidRPr="00812E32" w:rsidRDefault="00812E32" w:rsidP="00812E32">
      <w:r>
        <w:t>Bijvoorbeeld inspelen op het aanbod van Vlaamse sportfederaties die een gratis workshop aanbieden</w:t>
      </w:r>
      <w:r w:rsidR="00740A6A">
        <w:t xml:space="preserve"> of andere kansen die zich voordoen</w:t>
      </w:r>
      <w:r>
        <w:t>.</w:t>
      </w:r>
    </w:p>
    <w:p w14:paraId="7F5C4F17" w14:textId="77777777" w:rsidR="00D0689C" w:rsidRPr="00370411" w:rsidRDefault="00D0689C" w:rsidP="00370411">
      <w:pPr>
        <w:rPr>
          <w:szCs w:val="20"/>
        </w:rPr>
      </w:pPr>
    </w:p>
    <w:p w14:paraId="23B2C9CF" w14:textId="0CA4048E" w:rsidR="00D0689C" w:rsidRPr="00370411" w:rsidRDefault="00D0689C" w:rsidP="00FF704E">
      <w:pPr>
        <w:ind w:left="0"/>
        <w:rPr>
          <w:szCs w:val="20"/>
        </w:rPr>
      </w:pPr>
    </w:p>
    <w:p w14:paraId="13422DB0" w14:textId="78651385" w:rsidR="00740A6A" w:rsidRDefault="00740A6A" w:rsidP="00740A6A">
      <w:pPr>
        <w:pStyle w:val="Kop2"/>
        <w:numPr>
          <w:ilvl w:val="1"/>
          <w:numId w:val="8"/>
        </w:numPr>
      </w:pPr>
      <w:proofErr w:type="spellStart"/>
      <w:r>
        <w:t>Sport@work</w:t>
      </w:r>
      <w:proofErr w:type="spellEnd"/>
    </w:p>
    <w:p w14:paraId="6CDF7328" w14:textId="55A5835B" w:rsidR="00740A6A" w:rsidRPr="00812E32" w:rsidRDefault="00740A6A" w:rsidP="00740A6A">
      <w:r>
        <w:t xml:space="preserve">Wekelijks tijdens de middagpauze de collega’s uitnodigen om een uurtje te komen sporten. Dit gaat </w:t>
      </w:r>
      <w:r w:rsidR="00E86BE8">
        <w:t>gedurende 10</w:t>
      </w:r>
      <w:r>
        <w:t xml:space="preserve"> donderdag</w:t>
      </w:r>
      <w:r w:rsidR="00E86BE8">
        <w:t>en</w:t>
      </w:r>
      <w:r>
        <w:t xml:space="preserve"> door vanaf het paasverlof (niet op feestdagen) met een gevarieerd sportaanbod.</w:t>
      </w:r>
    </w:p>
    <w:p w14:paraId="1CF4C6AB" w14:textId="77777777" w:rsidR="00D0689C" w:rsidRPr="00370411" w:rsidRDefault="00D0689C" w:rsidP="00D0689C">
      <w:pPr>
        <w:rPr>
          <w:szCs w:val="20"/>
        </w:rPr>
      </w:pPr>
    </w:p>
    <w:p w14:paraId="0BB9FF2B" w14:textId="68C55F42" w:rsidR="00054B85" w:rsidRPr="00370411" w:rsidRDefault="00054B85" w:rsidP="00054B85">
      <w:pPr>
        <w:rPr>
          <w:szCs w:val="20"/>
        </w:rPr>
      </w:pPr>
    </w:p>
    <w:p w14:paraId="757657FF" w14:textId="68E26591" w:rsidR="000F120C" w:rsidRPr="00383E24" w:rsidRDefault="000F120C" w:rsidP="00383E24">
      <w:pPr>
        <w:rPr>
          <w:szCs w:val="20"/>
        </w:rPr>
      </w:pPr>
    </w:p>
    <w:sectPr w:rsidR="000F120C" w:rsidRPr="00383E24" w:rsidSect="005456D5">
      <w:headerReference w:type="default" r:id="rId12"/>
      <w:pgSz w:w="11906" w:h="16838"/>
      <w:pgMar w:top="1417" w:right="1417" w:bottom="1417" w:left="1417" w:header="708" w:footer="708" w:gutter="0"/>
      <w:pgBorders w:display="firstPage" w:offsetFrom="page">
        <w:top w:val="single" w:sz="36" w:space="24" w:color="95C11F"/>
        <w:left w:val="single" w:sz="36" w:space="24" w:color="95C11F"/>
        <w:bottom w:val="single" w:sz="36" w:space="24" w:color="95C11F"/>
        <w:right w:val="single" w:sz="36" w:space="24" w:color="95C11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223BD" w14:textId="77777777" w:rsidR="00A54DCC" w:rsidRDefault="00A54DCC" w:rsidP="00596BCB">
      <w:r>
        <w:separator/>
      </w:r>
    </w:p>
  </w:endnote>
  <w:endnote w:type="continuationSeparator" w:id="0">
    <w:p w14:paraId="097BEF3F" w14:textId="77777777" w:rsidR="00A54DCC" w:rsidRDefault="00A54DCC" w:rsidP="0059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0BA42" w14:textId="77777777" w:rsidR="00A54DCC" w:rsidRDefault="00A54DCC" w:rsidP="00596BCB">
      <w:r>
        <w:separator/>
      </w:r>
    </w:p>
  </w:footnote>
  <w:footnote w:type="continuationSeparator" w:id="0">
    <w:p w14:paraId="70856184" w14:textId="77777777" w:rsidR="00A54DCC" w:rsidRDefault="00A54DCC" w:rsidP="0059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04D0A" w14:textId="77777777" w:rsidR="00340B68" w:rsidRDefault="00340B68">
    <w:pPr>
      <w:pStyle w:val="Koptekst"/>
    </w:pPr>
  </w:p>
  <w:p w14:paraId="282849DB" w14:textId="77777777" w:rsidR="00340B68" w:rsidRDefault="00340B6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109F9"/>
    <w:multiLevelType w:val="multilevel"/>
    <w:tmpl w:val="79F2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33DCA"/>
    <w:multiLevelType w:val="multilevel"/>
    <w:tmpl w:val="69EA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229EC"/>
    <w:multiLevelType w:val="multilevel"/>
    <w:tmpl w:val="69ECDEB8"/>
    <w:lvl w:ilvl="0">
      <w:start w:val="1"/>
      <w:numFmt w:val="decimal"/>
      <w:lvlText w:val="%1."/>
      <w:lvlJc w:val="left"/>
      <w:pPr>
        <w:ind w:left="1065" w:hanging="360"/>
      </w:pPr>
      <w:rPr>
        <w:rFonts w:hint="default"/>
      </w:rPr>
    </w:lvl>
    <w:lvl w:ilvl="1">
      <w:start w:val="2"/>
      <w:numFmt w:val="decimal"/>
      <w:isLgl/>
      <w:lvlText w:val="%1.%2."/>
      <w:lvlJc w:val="left"/>
      <w:pPr>
        <w:ind w:left="1785" w:hanging="1080"/>
      </w:pPr>
      <w:rPr>
        <w:rFonts w:hint="default"/>
      </w:rPr>
    </w:lvl>
    <w:lvl w:ilvl="2">
      <w:start w:val="1"/>
      <w:numFmt w:val="decimal"/>
      <w:isLgl/>
      <w:lvlText w:val="%1.%2.%3."/>
      <w:lvlJc w:val="left"/>
      <w:pPr>
        <w:ind w:left="2145" w:hanging="1440"/>
      </w:pPr>
      <w:rPr>
        <w:rFonts w:hint="default"/>
      </w:rPr>
    </w:lvl>
    <w:lvl w:ilvl="3">
      <w:start w:val="1"/>
      <w:numFmt w:val="decimal"/>
      <w:isLgl/>
      <w:lvlText w:val="%1.%2.%3.%4."/>
      <w:lvlJc w:val="left"/>
      <w:pPr>
        <w:ind w:left="2505" w:hanging="1800"/>
      </w:pPr>
      <w:rPr>
        <w:rFonts w:hint="default"/>
      </w:rPr>
    </w:lvl>
    <w:lvl w:ilvl="4">
      <w:start w:val="1"/>
      <w:numFmt w:val="decimal"/>
      <w:isLgl/>
      <w:lvlText w:val="%1.%2.%3.%4.%5."/>
      <w:lvlJc w:val="left"/>
      <w:pPr>
        <w:ind w:left="2865" w:hanging="2160"/>
      </w:pPr>
      <w:rPr>
        <w:rFonts w:hint="default"/>
      </w:rPr>
    </w:lvl>
    <w:lvl w:ilvl="5">
      <w:start w:val="1"/>
      <w:numFmt w:val="decimal"/>
      <w:isLgl/>
      <w:lvlText w:val="%1.%2.%3.%4.%5.%6."/>
      <w:lvlJc w:val="left"/>
      <w:pPr>
        <w:ind w:left="3225" w:hanging="2520"/>
      </w:pPr>
      <w:rPr>
        <w:rFonts w:hint="default"/>
      </w:rPr>
    </w:lvl>
    <w:lvl w:ilvl="6">
      <w:start w:val="1"/>
      <w:numFmt w:val="decimal"/>
      <w:isLgl/>
      <w:lvlText w:val="%1.%2.%3.%4.%5.%6.%7."/>
      <w:lvlJc w:val="left"/>
      <w:pPr>
        <w:ind w:left="3585" w:hanging="2880"/>
      </w:pPr>
      <w:rPr>
        <w:rFonts w:hint="default"/>
      </w:rPr>
    </w:lvl>
    <w:lvl w:ilvl="7">
      <w:start w:val="1"/>
      <w:numFmt w:val="decimal"/>
      <w:isLgl/>
      <w:lvlText w:val="%1.%2.%3.%4.%5.%6.%7.%8."/>
      <w:lvlJc w:val="left"/>
      <w:pPr>
        <w:ind w:left="3945" w:hanging="3240"/>
      </w:pPr>
      <w:rPr>
        <w:rFonts w:hint="default"/>
      </w:rPr>
    </w:lvl>
    <w:lvl w:ilvl="8">
      <w:start w:val="1"/>
      <w:numFmt w:val="decimal"/>
      <w:isLgl/>
      <w:lvlText w:val="%1.%2.%3.%4.%5.%6.%7.%8.%9."/>
      <w:lvlJc w:val="left"/>
      <w:pPr>
        <w:ind w:left="4305" w:hanging="3600"/>
      </w:pPr>
      <w:rPr>
        <w:rFonts w:hint="default"/>
      </w:rPr>
    </w:lvl>
  </w:abstractNum>
  <w:abstractNum w:abstractNumId="3" w15:restartNumberingAfterBreak="0">
    <w:nsid w:val="09716015"/>
    <w:multiLevelType w:val="multilevel"/>
    <w:tmpl w:val="4A5C25F2"/>
    <w:lvl w:ilvl="0">
      <w:start w:val="1"/>
      <w:numFmt w:val="decimal"/>
      <w:lvlText w:val="%1."/>
      <w:lvlJc w:val="left"/>
      <w:pPr>
        <w:ind w:left="1080" w:hanging="720"/>
      </w:pPr>
      <w:rPr>
        <w:rFonts w:hint="default"/>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 w15:restartNumberingAfterBreak="0">
    <w:nsid w:val="145E0F6A"/>
    <w:multiLevelType w:val="multilevel"/>
    <w:tmpl w:val="175C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C674C5"/>
    <w:multiLevelType w:val="hybridMultilevel"/>
    <w:tmpl w:val="192273A8"/>
    <w:lvl w:ilvl="0" w:tplc="CC045548">
      <w:start w:val="5"/>
      <w:numFmt w:val="bullet"/>
      <w:lvlText w:val="-"/>
      <w:lvlJc w:val="left"/>
      <w:pPr>
        <w:ind w:left="720" w:hanging="360"/>
      </w:pPr>
      <w:rPr>
        <w:rFonts w:ascii="Verdana" w:eastAsiaTheme="majorEastAsia" w:hAnsi="Verdana" w:cstheme="maj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01724EF"/>
    <w:multiLevelType w:val="hybridMultilevel"/>
    <w:tmpl w:val="5B982DEE"/>
    <w:lvl w:ilvl="0" w:tplc="8CF6311C">
      <w:start w:val="5"/>
      <w:numFmt w:val="bullet"/>
      <w:lvlText w:val="-"/>
      <w:lvlJc w:val="left"/>
      <w:pPr>
        <w:ind w:left="720" w:hanging="360"/>
      </w:pPr>
      <w:rPr>
        <w:rFonts w:ascii="Verdana" w:eastAsiaTheme="majorEastAsia" w:hAnsi="Verdana" w:cstheme="maj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28F5C0D"/>
    <w:multiLevelType w:val="multilevel"/>
    <w:tmpl w:val="62C24292"/>
    <w:lvl w:ilvl="0">
      <w:start w:val="4"/>
      <w:numFmt w:val="decimal"/>
      <w:lvlText w:val="%1."/>
      <w:lvlJc w:val="left"/>
      <w:pPr>
        <w:ind w:left="720" w:hanging="72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8" w15:restartNumberingAfterBreak="0">
    <w:nsid w:val="47C103DF"/>
    <w:multiLevelType w:val="multilevel"/>
    <w:tmpl w:val="75F8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ED0B59"/>
    <w:multiLevelType w:val="multilevel"/>
    <w:tmpl w:val="0A08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59375E"/>
    <w:multiLevelType w:val="multilevel"/>
    <w:tmpl w:val="963E4B46"/>
    <w:lvl w:ilvl="0">
      <w:start w:val="5"/>
      <w:numFmt w:val="decimal"/>
      <w:lvlText w:val="%1."/>
      <w:lvlJc w:val="left"/>
      <w:pPr>
        <w:ind w:left="720" w:hanging="72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240" w:hanging="3240"/>
      </w:pPr>
      <w:rPr>
        <w:rFonts w:hint="default"/>
      </w:rPr>
    </w:lvl>
    <w:lvl w:ilvl="8">
      <w:start w:val="1"/>
      <w:numFmt w:val="decimal"/>
      <w:lvlText w:val="%1.%2.%3.%4.%5.%6.%7.%8.%9."/>
      <w:lvlJc w:val="left"/>
      <w:pPr>
        <w:ind w:left="3600" w:hanging="3600"/>
      </w:pPr>
      <w:rPr>
        <w:rFonts w:hint="default"/>
      </w:rPr>
    </w:lvl>
  </w:abstractNum>
  <w:abstractNum w:abstractNumId="11" w15:restartNumberingAfterBreak="0">
    <w:nsid w:val="6A5F0A80"/>
    <w:multiLevelType w:val="multilevel"/>
    <w:tmpl w:val="07CC6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246E43"/>
    <w:multiLevelType w:val="hybridMultilevel"/>
    <w:tmpl w:val="14B48D82"/>
    <w:lvl w:ilvl="0" w:tplc="D60C4860">
      <w:start w:val="5"/>
      <w:numFmt w:val="bullet"/>
      <w:lvlText w:val="-"/>
      <w:lvlJc w:val="left"/>
      <w:pPr>
        <w:ind w:left="720" w:hanging="360"/>
      </w:pPr>
      <w:rPr>
        <w:rFonts w:ascii="Verdana" w:eastAsiaTheme="majorEastAsia" w:hAnsi="Verdana" w:cstheme="maj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F6E6E25"/>
    <w:multiLevelType w:val="multilevel"/>
    <w:tmpl w:val="62C24292"/>
    <w:lvl w:ilvl="0">
      <w:start w:val="4"/>
      <w:numFmt w:val="decimal"/>
      <w:lvlText w:val="%1."/>
      <w:lvlJc w:val="left"/>
      <w:pPr>
        <w:ind w:left="720" w:hanging="72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num w:numId="1">
    <w:abstractNumId w:val="11"/>
  </w:num>
  <w:num w:numId="2">
    <w:abstractNumId w:val="2"/>
  </w:num>
  <w:num w:numId="3">
    <w:abstractNumId w:val="3"/>
  </w:num>
  <w:num w:numId="4">
    <w:abstractNumId w:val="12"/>
  </w:num>
  <w:num w:numId="5">
    <w:abstractNumId w:val="5"/>
  </w:num>
  <w:num w:numId="6">
    <w:abstractNumId w:val="10"/>
  </w:num>
  <w:num w:numId="7">
    <w:abstractNumId w:val="6"/>
  </w:num>
  <w:num w:numId="8">
    <w:abstractNumId w:val="7"/>
  </w:num>
  <w:num w:numId="9">
    <w:abstractNumId w:val="4"/>
  </w:num>
  <w:num w:numId="10">
    <w:abstractNumId w:val="0"/>
  </w:num>
  <w:num w:numId="11">
    <w:abstractNumId w:val="9"/>
  </w:num>
  <w:num w:numId="12">
    <w:abstractNumId w:val="1"/>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89C"/>
    <w:rsid w:val="00054B85"/>
    <w:rsid w:val="00057561"/>
    <w:rsid w:val="000808D8"/>
    <w:rsid w:val="000F120C"/>
    <w:rsid w:val="001033E1"/>
    <w:rsid w:val="00124BEF"/>
    <w:rsid w:val="00186F26"/>
    <w:rsid w:val="001A3EE1"/>
    <w:rsid w:val="0026145A"/>
    <w:rsid w:val="00266940"/>
    <w:rsid w:val="0030592D"/>
    <w:rsid w:val="00340B68"/>
    <w:rsid w:val="0035754B"/>
    <w:rsid w:val="00370411"/>
    <w:rsid w:val="00383E24"/>
    <w:rsid w:val="00394773"/>
    <w:rsid w:val="003F09EE"/>
    <w:rsid w:val="00440064"/>
    <w:rsid w:val="00453C4F"/>
    <w:rsid w:val="004D20E5"/>
    <w:rsid w:val="004E1869"/>
    <w:rsid w:val="004E1C3C"/>
    <w:rsid w:val="004F6F26"/>
    <w:rsid w:val="005456D5"/>
    <w:rsid w:val="0058506C"/>
    <w:rsid w:val="00596BCB"/>
    <w:rsid w:val="005B2BA6"/>
    <w:rsid w:val="006404CD"/>
    <w:rsid w:val="00667FC3"/>
    <w:rsid w:val="006739F5"/>
    <w:rsid w:val="00702BBE"/>
    <w:rsid w:val="007336CC"/>
    <w:rsid w:val="0074081C"/>
    <w:rsid w:val="00740A6A"/>
    <w:rsid w:val="0075629A"/>
    <w:rsid w:val="00791CBD"/>
    <w:rsid w:val="007C1647"/>
    <w:rsid w:val="007D0460"/>
    <w:rsid w:val="007D2C01"/>
    <w:rsid w:val="007E77FA"/>
    <w:rsid w:val="00812E32"/>
    <w:rsid w:val="00847E2F"/>
    <w:rsid w:val="00857075"/>
    <w:rsid w:val="0086251F"/>
    <w:rsid w:val="00863000"/>
    <w:rsid w:val="008E3D09"/>
    <w:rsid w:val="0090046E"/>
    <w:rsid w:val="00971BEB"/>
    <w:rsid w:val="009D2B01"/>
    <w:rsid w:val="00A54DCC"/>
    <w:rsid w:val="00A84259"/>
    <w:rsid w:val="00A945A5"/>
    <w:rsid w:val="00AB57FC"/>
    <w:rsid w:val="00AD1E55"/>
    <w:rsid w:val="00B11956"/>
    <w:rsid w:val="00B27DF1"/>
    <w:rsid w:val="00B85A20"/>
    <w:rsid w:val="00BA7F0D"/>
    <w:rsid w:val="00BC4BB6"/>
    <w:rsid w:val="00BD1590"/>
    <w:rsid w:val="00C62EE3"/>
    <w:rsid w:val="00C65755"/>
    <w:rsid w:val="00D0689C"/>
    <w:rsid w:val="00D10269"/>
    <w:rsid w:val="00D40F03"/>
    <w:rsid w:val="00D701FB"/>
    <w:rsid w:val="00D72563"/>
    <w:rsid w:val="00D93D49"/>
    <w:rsid w:val="00DB6DA1"/>
    <w:rsid w:val="00DC4C87"/>
    <w:rsid w:val="00E57FCE"/>
    <w:rsid w:val="00E864DF"/>
    <w:rsid w:val="00E86BE8"/>
    <w:rsid w:val="00EC367B"/>
    <w:rsid w:val="00F2683E"/>
    <w:rsid w:val="00F70D1A"/>
    <w:rsid w:val="00F8391E"/>
    <w:rsid w:val="00FD6765"/>
    <w:rsid w:val="00FF704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D9320"/>
  <w15:chartTrackingRefBased/>
  <w15:docId w15:val="{80E6795A-C140-48AF-B91E-9546EF88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340B68"/>
    <w:pPr>
      <w:spacing w:after="0" w:line="240" w:lineRule="auto"/>
      <w:ind w:left="397"/>
    </w:pPr>
    <w:rPr>
      <w:rFonts w:ascii="Verdana" w:hAnsi="Verdana"/>
      <w:sz w:val="20"/>
    </w:rPr>
  </w:style>
  <w:style w:type="paragraph" w:styleId="Kop1">
    <w:name w:val="heading 1"/>
    <w:basedOn w:val="Standaard"/>
    <w:next w:val="Standaard"/>
    <w:link w:val="Kop1Char"/>
    <w:uiPriority w:val="9"/>
    <w:qFormat/>
    <w:rsid w:val="0090046E"/>
    <w:pPr>
      <w:keepNext/>
      <w:keepLines/>
      <w:spacing w:before="360" w:after="80"/>
      <w:outlineLvl w:val="0"/>
    </w:pPr>
    <w:rPr>
      <w:rFonts w:eastAsiaTheme="majorEastAsia" w:cstheme="majorBidi"/>
      <w:caps/>
      <w:color w:val="0094DA"/>
      <w:sz w:val="40"/>
      <w:szCs w:val="40"/>
    </w:rPr>
  </w:style>
  <w:style w:type="paragraph" w:styleId="Kop2">
    <w:name w:val="heading 2"/>
    <w:basedOn w:val="Standaard"/>
    <w:next w:val="Standaard"/>
    <w:link w:val="Kop2Char"/>
    <w:uiPriority w:val="9"/>
    <w:unhideWhenUsed/>
    <w:qFormat/>
    <w:rsid w:val="00054B85"/>
    <w:pPr>
      <w:keepNext/>
      <w:keepLines/>
      <w:spacing w:before="160" w:after="80" w:line="360" w:lineRule="auto"/>
      <w:outlineLvl w:val="1"/>
    </w:pPr>
    <w:rPr>
      <w:rFonts w:eastAsiaTheme="majorEastAsia" w:cstheme="majorBidi"/>
      <w:color w:val="95C11F"/>
      <w:sz w:val="32"/>
      <w:szCs w:val="32"/>
    </w:rPr>
  </w:style>
  <w:style w:type="paragraph" w:styleId="Kop3">
    <w:name w:val="heading 3"/>
    <w:basedOn w:val="Standaard"/>
    <w:next w:val="Standaard"/>
    <w:link w:val="Kop3Char"/>
    <w:uiPriority w:val="9"/>
    <w:semiHidden/>
    <w:unhideWhenUsed/>
    <w:qFormat/>
    <w:rsid w:val="00AB57FC"/>
    <w:pPr>
      <w:keepNext/>
      <w:keepLines/>
      <w:spacing w:before="160" w:after="80"/>
      <w:outlineLvl w:val="2"/>
    </w:pPr>
    <w:rPr>
      <w:rFonts w:eastAsiaTheme="majorEastAsia" w:cstheme="majorBidi"/>
      <w:color w:val="0094DA"/>
      <w:sz w:val="28"/>
      <w:szCs w:val="28"/>
    </w:rPr>
  </w:style>
  <w:style w:type="paragraph" w:styleId="Kop4">
    <w:name w:val="heading 4"/>
    <w:basedOn w:val="Standaard"/>
    <w:next w:val="Standaard"/>
    <w:link w:val="Kop4Char"/>
    <w:uiPriority w:val="9"/>
    <w:semiHidden/>
    <w:unhideWhenUsed/>
    <w:qFormat/>
    <w:rsid w:val="00453C4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53C4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53C4F"/>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53C4F"/>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53C4F"/>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53C4F"/>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0046E"/>
    <w:rPr>
      <w:rFonts w:ascii="Verdana" w:eastAsiaTheme="majorEastAsia" w:hAnsi="Verdana" w:cstheme="majorBidi"/>
      <w:caps/>
      <w:color w:val="0094DA"/>
      <w:sz w:val="40"/>
      <w:szCs w:val="40"/>
    </w:rPr>
  </w:style>
  <w:style w:type="character" w:customStyle="1" w:styleId="Kop2Char">
    <w:name w:val="Kop 2 Char"/>
    <w:basedOn w:val="Standaardalinea-lettertype"/>
    <w:link w:val="Kop2"/>
    <w:uiPriority w:val="9"/>
    <w:rsid w:val="00054B85"/>
    <w:rPr>
      <w:rFonts w:ascii="Verdana" w:eastAsiaTheme="majorEastAsia" w:hAnsi="Verdana" w:cstheme="majorBidi"/>
      <w:color w:val="95C11F"/>
      <w:sz w:val="32"/>
      <w:szCs w:val="32"/>
    </w:rPr>
  </w:style>
  <w:style w:type="character" w:customStyle="1" w:styleId="Kop3Char">
    <w:name w:val="Kop 3 Char"/>
    <w:basedOn w:val="Standaardalinea-lettertype"/>
    <w:link w:val="Kop3"/>
    <w:uiPriority w:val="9"/>
    <w:semiHidden/>
    <w:rsid w:val="00AB57FC"/>
    <w:rPr>
      <w:rFonts w:ascii="Verdana" w:eastAsiaTheme="majorEastAsia" w:hAnsi="Verdana" w:cstheme="majorBidi"/>
      <w:color w:val="0094DA"/>
      <w:sz w:val="28"/>
      <w:szCs w:val="28"/>
    </w:rPr>
  </w:style>
  <w:style w:type="character" w:customStyle="1" w:styleId="Kop4Char">
    <w:name w:val="Kop 4 Char"/>
    <w:basedOn w:val="Standaardalinea-lettertype"/>
    <w:link w:val="Kop4"/>
    <w:uiPriority w:val="9"/>
    <w:semiHidden/>
    <w:rsid w:val="00453C4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53C4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53C4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53C4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53C4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53C4F"/>
    <w:rPr>
      <w:rFonts w:eastAsiaTheme="majorEastAsia" w:cstheme="majorBidi"/>
      <w:color w:val="272727" w:themeColor="text1" w:themeTint="D8"/>
    </w:rPr>
  </w:style>
  <w:style w:type="paragraph" w:styleId="Titel">
    <w:name w:val="Title"/>
    <w:basedOn w:val="Standaard"/>
    <w:next w:val="Standaard"/>
    <w:link w:val="TitelChar"/>
    <w:uiPriority w:val="10"/>
    <w:qFormat/>
    <w:rsid w:val="0090046E"/>
    <w:pPr>
      <w:spacing w:after="80"/>
      <w:contextualSpacing/>
    </w:pPr>
    <w:rPr>
      <w:rFonts w:eastAsiaTheme="majorEastAsia" w:cstheme="majorBidi"/>
      <w:caps/>
      <w:color w:val="0094DA"/>
      <w:spacing w:val="-10"/>
      <w:kern w:val="28"/>
      <w:sz w:val="56"/>
      <w:szCs w:val="56"/>
    </w:rPr>
  </w:style>
  <w:style w:type="character" w:customStyle="1" w:styleId="TitelChar">
    <w:name w:val="Titel Char"/>
    <w:basedOn w:val="Standaardalinea-lettertype"/>
    <w:link w:val="Titel"/>
    <w:uiPriority w:val="10"/>
    <w:rsid w:val="0090046E"/>
    <w:rPr>
      <w:rFonts w:ascii="Verdana" w:eastAsiaTheme="majorEastAsia" w:hAnsi="Verdana" w:cstheme="majorBidi"/>
      <w:caps/>
      <w:color w:val="0094DA"/>
      <w:spacing w:val="-10"/>
      <w:kern w:val="28"/>
      <w:sz w:val="56"/>
      <w:szCs w:val="56"/>
    </w:rPr>
  </w:style>
  <w:style w:type="paragraph" w:styleId="Ondertitel">
    <w:name w:val="Subtitle"/>
    <w:basedOn w:val="Standaard"/>
    <w:next w:val="Standaard"/>
    <w:link w:val="OndertitelChar"/>
    <w:uiPriority w:val="11"/>
    <w:qFormat/>
    <w:rsid w:val="00453C4F"/>
    <w:pPr>
      <w:numPr>
        <w:ilvl w:val="1"/>
      </w:numPr>
      <w:ind w:left="397"/>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53C4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53C4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53C4F"/>
    <w:rPr>
      <w:i/>
      <w:iCs/>
      <w:color w:val="404040" w:themeColor="text1" w:themeTint="BF"/>
    </w:rPr>
  </w:style>
  <w:style w:type="paragraph" w:styleId="Lijstalinea">
    <w:name w:val="List Paragraph"/>
    <w:basedOn w:val="Standaard"/>
    <w:uiPriority w:val="34"/>
    <w:qFormat/>
    <w:rsid w:val="00453C4F"/>
    <w:pPr>
      <w:ind w:left="720"/>
      <w:contextualSpacing/>
    </w:pPr>
  </w:style>
  <w:style w:type="character" w:styleId="Intensievebenadrukking">
    <w:name w:val="Intense Emphasis"/>
    <w:basedOn w:val="Standaardalinea-lettertype"/>
    <w:uiPriority w:val="21"/>
    <w:qFormat/>
    <w:rsid w:val="00AB57FC"/>
    <w:rPr>
      <w:rFonts w:ascii="Verdana" w:hAnsi="Verdana"/>
      <w:i/>
      <w:iCs/>
      <w:color w:val="0F4761" w:themeColor="accent1" w:themeShade="BF"/>
    </w:rPr>
  </w:style>
  <w:style w:type="paragraph" w:styleId="Duidelijkcitaat">
    <w:name w:val="Intense Quote"/>
    <w:basedOn w:val="Standaard"/>
    <w:next w:val="Standaard"/>
    <w:link w:val="DuidelijkcitaatChar"/>
    <w:uiPriority w:val="30"/>
    <w:qFormat/>
    <w:rsid w:val="00453C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53C4F"/>
    <w:rPr>
      <w:i/>
      <w:iCs/>
      <w:color w:val="0F4761" w:themeColor="accent1" w:themeShade="BF"/>
    </w:rPr>
  </w:style>
  <w:style w:type="character" w:styleId="Intensieveverwijzing">
    <w:name w:val="Intense Reference"/>
    <w:basedOn w:val="Standaardalinea-lettertype"/>
    <w:uiPriority w:val="32"/>
    <w:qFormat/>
    <w:rsid w:val="00AB57FC"/>
    <w:rPr>
      <w:rFonts w:ascii="Verdana" w:hAnsi="Verdana"/>
      <w:b/>
      <w:bCs/>
      <w:smallCaps/>
      <w:color w:val="0F4761" w:themeColor="accent1" w:themeShade="BF"/>
      <w:spacing w:val="5"/>
    </w:rPr>
  </w:style>
  <w:style w:type="character" w:styleId="Subtielebenadrukking">
    <w:name w:val="Subtle Emphasis"/>
    <w:basedOn w:val="Standaardalinea-lettertype"/>
    <w:uiPriority w:val="19"/>
    <w:qFormat/>
    <w:rsid w:val="00AB57FC"/>
    <w:rPr>
      <w:rFonts w:ascii="Verdana" w:hAnsi="Verdana"/>
      <w:i/>
      <w:iCs/>
      <w:color w:val="404040" w:themeColor="text1" w:themeTint="BF"/>
    </w:rPr>
  </w:style>
  <w:style w:type="character" w:styleId="Nadruk">
    <w:name w:val="Emphasis"/>
    <w:basedOn w:val="Standaardalinea-lettertype"/>
    <w:uiPriority w:val="20"/>
    <w:qFormat/>
    <w:rsid w:val="00AB57FC"/>
    <w:rPr>
      <w:rFonts w:ascii="Verdana" w:hAnsi="Verdana"/>
      <w:i/>
      <w:iCs/>
    </w:rPr>
  </w:style>
  <w:style w:type="character" w:styleId="Zwaar">
    <w:name w:val="Strong"/>
    <w:basedOn w:val="Standaardalinea-lettertype"/>
    <w:uiPriority w:val="22"/>
    <w:qFormat/>
    <w:rsid w:val="00AB57FC"/>
    <w:rPr>
      <w:rFonts w:ascii="Verdana" w:hAnsi="Verdana"/>
      <w:b/>
      <w:bCs/>
    </w:rPr>
  </w:style>
  <w:style w:type="character" w:styleId="Subtieleverwijzing">
    <w:name w:val="Subtle Reference"/>
    <w:basedOn w:val="Standaardalinea-lettertype"/>
    <w:uiPriority w:val="31"/>
    <w:qFormat/>
    <w:rsid w:val="00AB57FC"/>
    <w:rPr>
      <w:rFonts w:ascii="Verdana" w:hAnsi="Verdana"/>
      <w:smallCaps/>
      <w:color w:val="5A5A5A" w:themeColor="text1" w:themeTint="A5"/>
    </w:rPr>
  </w:style>
  <w:style w:type="character" w:styleId="Titelvanboek">
    <w:name w:val="Book Title"/>
    <w:basedOn w:val="Standaardalinea-lettertype"/>
    <w:uiPriority w:val="33"/>
    <w:qFormat/>
    <w:rsid w:val="00AB57FC"/>
    <w:rPr>
      <w:rFonts w:ascii="Verdana" w:hAnsi="Verdana"/>
      <w:b/>
      <w:bCs/>
      <w:i/>
      <w:iCs/>
      <w:spacing w:val="5"/>
    </w:rPr>
  </w:style>
  <w:style w:type="paragraph" w:styleId="Koptekst">
    <w:name w:val="header"/>
    <w:basedOn w:val="Standaard"/>
    <w:link w:val="KoptekstChar"/>
    <w:uiPriority w:val="99"/>
    <w:unhideWhenUsed/>
    <w:rsid w:val="00596BCB"/>
    <w:pPr>
      <w:tabs>
        <w:tab w:val="center" w:pos="4536"/>
        <w:tab w:val="right" w:pos="9072"/>
      </w:tabs>
    </w:pPr>
  </w:style>
  <w:style w:type="character" w:customStyle="1" w:styleId="KoptekstChar">
    <w:name w:val="Koptekst Char"/>
    <w:basedOn w:val="Standaardalinea-lettertype"/>
    <w:link w:val="Koptekst"/>
    <w:uiPriority w:val="99"/>
    <w:rsid w:val="00596BCB"/>
    <w:rPr>
      <w:rFonts w:ascii="Verdana" w:hAnsi="Verdana"/>
    </w:rPr>
  </w:style>
  <w:style w:type="paragraph" w:styleId="Voettekst">
    <w:name w:val="footer"/>
    <w:basedOn w:val="Standaard"/>
    <w:link w:val="VoettekstChar"/>
    <w:uiPriority w:val="99"/>
    <w:unhideWhenUsed/>
    <w:rsid w:val="00596BCB"/>
    <w:pPr>
      <w:tabs>
        <w:tab w:val="center" w:pos="4536"/>
        <w:tab w:val="right" w:pos="9072"/>
      </w:tabs>
    </w:pPr>
  </w:style>
  <w:style w:type="character" w:customStyle="1" w:styleId="VoettekstChar">
    <w:name w:val="Voettekst Char"/>
    <w:basedOn w:val="Standaardalinea-lettertype"/>
    <w:link w:val="Voettekst"/>
    <w:uiPriority w:val="99"/>
    <w:rsid w:val="00596BCB"/>
    <w:rPr>
      <w:rFonts w:ascii="Verdana" w:hAnsi="Verdana"/>
    </w:rPr>
  </w:style>
  <w:style w:type="paragraph" w:styleId="Kopvaninhoudsopgave">
    <w:name w:val="TOC Heading"/>
    <w:basedOn w:val="Kop1"/>
    <w:next w:val="Standaard"/>
    <w:uiPriority w:val="39"/>
    <w:unhideWhenUsed/>
    <w:qFormat/>
    <w:rsid w:val="00370411"/>
    <w:pPr>
      <w:spacing w:before="240" w:after="0"/>
      <w:outlineLvl w:val="9"/>
    </w:pPr>
    <w:rPr>
      <w:caps w:val="0"/>
      <w:color w:val="95C11F"/>
      <w:kern w:val="0"/>
      <w:sz w:val="32"/>
      <w:szCs w:val="32"/>
      <w:lang w:eastAsia="nl-BE"/>
      <w14:ligatures w14:val="none"/>
    </w:rPr>
  </w:style>
  <w:style w:type="paragraph" w:styleId="Inhopg1">
    <w:name w:val="toc 1"/>
    <w:basedOn w:val="Standaard"/>
    <w:next w:val="Standaard"/>
    <w:autoRedefine/>
    <w:uiPriority w:val="39"/>
    <w:unhideWhenUsed/>
    <w:rsid w:val="00971BEB"/>
    <w:pPr>
      <w:spacing w:after="100"/>
    </w:pPr>
  </w:style>
  <w:style w:type="paragraph" w:styleId="Inhopg2">
    <w:name w:val="toc 2"/>
    <w:basedOn w:val="Standaard"/>
    <w:next w:val="Standaard"/>
    <w:autoRedefine/>
    <w:uiPriority w:val="39"/>
    <w:unhideWhenUsed/>
    <w:rsid w:val="00971BEB"/>
    <w:pPr>
      <w:spacing w:after="100"/>
      <w:ind w:left="200"/>
    </w:pPr>
  </w:style>
  <w:style w:type="character" w:styleId="Hyperlink">
    <w:name w:val="Hyperlink"/>
    <w:basedOn w:val="Standaardalinea-lettertype"/>
    <w:uiPriority w:val="99"/>
    <w:unhideWhenUsed/>
    <w:rsid w:val="00971BEB"/>
    <w:rPr>
      <w:color w:val="467886" w:themeColor="hyperlink"/>
      <w:u w:val="single"/>
    </w:rPr>
  </w:style>
  <w:style w:type="paragraph" w:styleId="Geenafstand">
    <w:name w:val="No Spacing"/>
    <w:uiPriority w:val="1"/>
    <w:qFormat/>
    <w:rsid w:val="00DC4C87"/>
    <w:pPr>
      <w:spacing w:after="0" w:line="240" w:lineRule="auto"/>
      <w:ind w:left="397"/>
    </w:pPr>
    <w:rPr>
      <w:rFonts w:ascii="Verdana" w:hAnsi="Verdana"/>
      <w:sz w:val="20"/>
    </w:rPr>
  </w:style>
  <w:style w:type="paragraph" w:styleId="Ballontekst">
    <w:name w:val="Balloon Text"/>
    <w:basedOn w:val="Standaard"/>
    <w:link w:val="BallontekstChar"/>
    <w:uiPriority w:val="99"/>
    <w:semiHidden/>
    <w:unhideWhenUsed/>
    <w:rsid w:val="00740A6A"/>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40A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0560">
      <w:bodyDiv w:val="1"/>
      <w:marLeft w:val="0"/>
      <w:marRight w:val="0"/>
      <w:marTop w:val="0"/>
      <w:marBottom w:val="0"/>
      <w:divBdr>
        <w:top w:val="none" w:sz="0" w:space="0" w:color="auto"/>
        <w:left w:val="none" w:sz="0" w:space="0" w:color="auto"/>
        <w:bottom w:val="none" w:sz="0" w:space="0" w:color="auto"/>
        <w:right w:val="none" w:sz="0" w:space="0" w:color="auto"/>
      </w:divBdr>
    </w:div>
    <w:div w:id="203638307">
      <w:bodyDiv w:val="1"/>
      <w:marLeft w:val="0"/>
      <w:marRight w:val="0"/>
      <w:marTop w:val="0"/>
      <w:marBottom w:val="0"/>
      <w:divBdr>
        <w:top w:val="none" w:sz="0" w:space="0" w:color="auto"/>
        <w:left w:val="none" w:sz="0" w:space="0" w:color="auto"/>
        <w:bottom w:val="none" w:sz="0" w:space="0" w:color="auto"/>
        <w:right w:val="none" w:sz="0" w:space="0" w:color="auto"/>
      </w:divBdr>
    </w:div>
    <w:div w:id="325984603">
      <w:bodyDiv w:val="1"/>
      <w:marLeft w:val="0"/>
      <w:marRight w:val="0"/>
      <w:marTop w:val="0"/>
      <w:marBottom w:val="0"/>
      <w:divBdr>
        <w:top w:val="none" w:sz="0" w:space="0" w:color="auto"/>
        <w:left w:val="none" w:sz="0" w:space="0" w:color="auto"/>
        <w:bottom w:val="none" w:sz="0" w:space="0" w:color="auto"/>
        <w:right w:val="none" w:sz="0" w:space="0" w:color="auto"/>
      </w:divBdr>
    </w:div>
    <w:div w:id="507915521">
      <w:bodyDiv w:val="1"/>
      <w:marLeft w:val="0"/>
      <w:marRight w:val="0"/>
      <w:marTop w:val="0"/>
      <w:marBottom w:val="0"/>
      <w:divBdr>
        <w:top w:val="none" w:sz="0" w:space="0" w:color="auto"/>
        <w:left w:val="none" w:sz="0" w:space="0" w:color="auto"/>
        <w:bottom w:val="none" w:sz="0" w:space="0" w:color="auto"/>
        <w:right w:val="none" w:sz="0" w:space="0" w:color="auto"/>
      </w:divBdr>
    </w:div>
    <w:div w:id="778447966">
      <w:bodyDiv w:val="1"/>
      <w:marLeft w:val="0"/>
      <w:marRight w:val="0"/>
      <w:marTop w:val="0"/>
      <w:marBottom w:val="0"/>
      <w:divBdr>
        <w:top w:val="none" w:sz="0" w:space="0" w:color="auto"/>
        <w:left w:val="none" w:sz="0" w:space="0" w:color="auto"/>
        <w:bottom w:val="none" w:sz="0" w:space="0" w:color="auto"/>
        <w:right w:val="none" w:sz="0" w:space="0" w:color="auto"/>
      </w:divBdr>
    </w:div>
    <w:div w:id="1475681997">
      <w:bodyDiv w:val="1"/>
      <w:marLeft w:val="0"/>
      <w:marRight w:val="0"/>
      <w:marTop w:val="0"/>
      <w:marBottom w:val="0"/>
      <w:divBdr>
        <w:top w:val="none" w:sz="0" w:space="0" w:color="auto"/>
        <w:left w:val="none" w:sz="0" w:space="0" w:color="auto"/>
        <w:bottom w:val="none" w:sz="0" w:space="0" w:color="auto"/>
        <w:right w:val="none" w:sz="0" w:space="0" w:color="auto"/>
      </w:divBdr>
    </w:div>
    <w:div w:id="201132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esktop\Word%20Lichtervelde.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8e46cff1-e140-43ed-88e1-1eaf979772b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7D60B11E553D41A5B7FE2EBB215E92" ma:contentTypeVersion="11" ma:contentTypeDescription="Een nieuw document maken." ma:contentTypeScope="" ma:versionID="c29d050c3643ba2e9cff54ad6cb53628">
  <xsd:schema xmlns:xsd="http://www.w3.org/2001/XMLSchema" xmlns:xs="http://www.w3.org/2001/XMLSchema" xmlns:p="http://schemas.microsoft.com/office/2006/metadata/properties" xmlns:ns2="8e46cff1-e140-43ed-88e1-1eaf979772ba" xmlns:ns3="b9acaabc-16aa-4960-ad3f-064a0b5ec8b5" targetNamespace="http://schemas.microsoft.com/office/2006/metadata/properties" ma:root="true" ma:fieldsID="0a62ca1a8503d2baf2346b4a58d43d93" ns2:_="" ns3:_="">
    <xsd:import namespace="8e46cff1-e140-43ed-88e1-1eaf979772ba"/>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46cff1-e140-43ed-88e1-1eaf97977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C3644-1138-4AEF-9F64-13DB63478547}">
  <ds:schemaRefs>
    <ds:schemaRef ds:uri="http://schemas.microsoft.com/sharepoint/v3/contenttype/forms"/>
  </ds:schemaRefs>
</ds:datastoreItem>
</file>

<file path=customXml/itemProps2.xml><?xml version="1.0" encoding="utf-8"?>
<ds:datastoreItem xmlns:ds="http://schemas.openxmlformats.org/officeDocument/2006/customXml" ds:itemID="{F18E31DE-A15C-4948-ADE2-B77932379FF9}">
  <ds:schemaRefs>
    <ds:schemaRef ds:uri="http://schemas.microsoft.com/office/2006/metadata/properties"/>
    <ds:schemaRef ds:uri="http://schemas.microsoft.com/office/infopath/2007/PartnerControls"/>
    <ds:schemaRef ds:uri="b9acaabc-16aa-4960-ad3f-064a0b5ec8b5"/>
    <ds:schemaRef ds:uri="8e46cff1-e140-43ed-88e1-1eaf979772ba"/>
  </ds:schemaRefs>
</ds:datastoreItem>
</file>

<file path=customXml/itemProps3.xml><?xml version="1.0" encoding="utf-8"?>
<ds:datastoreItem xmlns:ds="http://schemas.openxmlformats.org/officeDocument/2006/customXml" ds:itemID="{42B4818B-7465-4C82-8091-53F98F4F2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46cff1-e140-43ed-88e1-1eaf979772ba"/>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FF11D4-B96B-45F2-8312-A15E86F8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 Lichtervelde</Template>
  <TotalTime>17</TotalTime>
  <Pages>1</Pages>
  <Words>2112</Words>
  <Characters>11619</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Delaere</dc:creator>
  <cp:keywords/>
  <dc:description/>
  <cp:lastModifiedBy>Koen Vanhoutte</cp:lastModifiedBy>
  <cp:revision>8</cp:revision>
  <cp:lastPrinted>2026-01-13T08:27:00Z</cp:lastPrinted>
  <dcterms:created xsi:type="dcterms:W3CDTF">2026-01-13T08:27:00Z</dcterms:created>
  <dcterms:modified xsi:type="dcterms:W3CDTF">2026-01-15T14:20:00Z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0x010100A47D60B11E553D41A5B7FE2EBB215E92</vt:lpwstr>
  </property>
  <property fmtid="{D5CDD505-2E9C-101B-9397-08002B2CF9AE}" pid="3" name="MediaServiceImageTags">
    <vt:lpwstr/>
  </property>
</Properties>
</file>